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14:paraId="3853EF9E" w14:textId="77777777" w:rsidTr="00F84A4D">
        <w:trPr>
          <w:trHeight w:val="993"/>
        </w:trPr>
        <w:tc>
          <w:tcPr>
            <w:tcW w:w="9815" w:type="dxa"/>
            <w:gridSpan w:val="5"/>
          </w:tcPr>
          <w:p w14:paraId="20BA5FC0" w14:textId="77777777" w:rsidR="0085764D" w:rsidRPr="00F84A4D" w:rsidRDefault="0085764D" w:rsidP="00F84A4D">
            <w:pPr>
              <w:rPr>
                <w:sz w:val="12"/>
                <w:szCs w:val="12"/>
              </w:rPr>
            </w:pPr>
          </w:p>
          <w:p w14:paraId="28F81B8C" w14:textId="77777777" w:rsidR="0085764D" w:rsidRPr="00F84A4D" w:rsidRDefault="0085764D" w:rsidP="00F84A4D">
            <w:pPr>
              <w:rPr>
                <w:sz w:val="12"/>
                <w:szCs w:val="12"/>
              </w:rPr>
            </w:pPr>
          </w:p>
          <w:p w14:paraId="514598AF" w14:textId="77777777" w:rsidR="0085764D" w:rsidRPr="00F84A4D" w:rsidRDefault="0085764D" w:rsidP="00F84A4D">
            <w:pPr>
              <w:rPr>
                <w:sz w:val="12"/>
                <w:szCs w:val="12"/>
              </w:rPr>
            </w:pPr>
          </w:p>
          <w:p w14:paraId="75FF4EB5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14:paraId="5E7B6D7D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14:paraId="40243871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14:paraId="48960D55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14:paraId="3F8A5E41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3A4EBE6D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79EC3B21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76A55187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3F35A1A7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07875605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6DFBA2D4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69A294E0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1D364AF1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46E5B2CD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7509459A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7FC00AB2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05674248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6566821F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289AC16B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53FAFDC3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5EE5FE26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14:paraId="628B6CB0" w14:textId="77777777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14:paraId="071C44E3" w14:textId="77777777"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tr w:rsidR="0085764D" w14:paraId="7D7DCF23" w14:textId="77777777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14:paraId="19D58CEF" w14:textId="32A7417A" w:rsidR="0085764D" w:rsidRDefault="00733E75" w:rsidP="00E006BE">
            <w:pPr>
              <w:jc w:val="center"/>
            </w:pPr>
            <w:r>
              <w:t>25.11.2022 г.</w:t>
            </w:r>
          </w:p>
        </w:tc>
        <w:tc>
          <w:tcPr>
            <w:tcW w:w="4604" w:type="dxa"/>
            <w:vAlign w:val="bottom"/>
          </w:tcPr>
          <w:p w14:paraId="308C5D01" w14:textId="77777777" w:rsidR="0085764D" w:rsidRDefault="0085764D" w:rsidP="00F84A4D"/>
        </w:tc>
        <w:tc>
          <w:tcPr>
            <w:tcW w:w="2268" w:type="dxa"/>
            <w:gridSpan w:val="2"/>
            <w:vAlign w:val="bottom"/>
          </w:tcPr>
          <w:p w14:paraId="13D8C156" w14:textId="45EB197B" w:rsidR="0085764D" w:rsidRDefault="00605ED4" w:rsidP="00E20A3C">
            <w:pPr>
              <w:tabs>
                <w:tab w:val="center" w:pos="2160"/>
              </w:tabs>
              <w:ind w:left="-108"/>
              <w:jc w:val="center"/>
            </w:pPr>
            <w:r>
              <w:t>48/120</w:t>
            </w:r>
          </w:p>
        </w:tc>
      </w:tr>
      <w:tr w:rsidR="0085764D" w14:paraId="0228E454" w14:textId="77777777" w:rsidTr="00F84A4D">
        <w:trPr>
          <w:trHeight w:hRule="exact" w:val="510"/>
        </w:trPr>
        <w:tc>
          <w:tcPr>
            <w:tcW w:w="9815" w:type="dxa"/>
            <w:gridSpan w:val="5"/>
          </w:tcPr>
          <w:p w14:paraId="5E807C2E" w14:textId="77777777" w:rsidR="0085764D" w:rsidRDefault="0085764D" w:rsidP="00F84A4D"/>
        </w:tc>
      </w:tr>
      <w:tr w:rsidR="0085764D" w14:paraId="08D4460C" w14:textId="77777777" w:rsidTr="006648EA">
        <w:trPr>
          <w:trHeight w:val="244"/>
        </w:trPr>
        <w:tc>
          <w:tcPr>
            <w:tcW w:w="1951" w:type="dxa"/>
          </w:tcPr>
          <w:p w14:paraId="75CC2867" w14:textId="77777777" w:rsidR="0085764D" w:rsidRDefault="0085764D" w:rsidP="00F84A4D"/>
        </w:tc>
        <w:tc>
          <w:tcPr>
            <w:tcW w:w="6095" w:type="dxa"/>
            <w:gridSpan w:val="3"/>
          </w:tcPr>
          <w:p w14:paraId="3436F8F9" w14:textId="57049BDE" w:rsidR="0085764D" w:rsidRPr="0056238E" w:rsidRDefault="0056238E" w:rsidP="00E12E32">
            <w:pPr>
              <w:jc w:val="center"/>
              <w:rPr>
                <w:bCs/>
                <w:szCs w:val="28"/>
              </w:rPr>
            </w:pPr>
            <w:r w:rsidRPr="0056238E">
              <w:rPr>
                <w:szCs w:val="28"/>
              </w:rPr>
              <w:t xml:space="preserve">О внесении изменений в решение региональной службы по тарифам Нижегородской области </w:t>
            </w:r>
            <w:r>
              <w:rPr>
                <w:szCs w:val="28"/>
              </w:rPr>
              <w:br/>
            </w:r>
            <w:r w:rsidR="00682F2A">
              <w:rPr>
                <w:szCs w:val="28"/>
              </w:rPr>
              <w:t>от 26 ноября 2020 г. № 47/49</w:t>
            </w:r>
            <w:r w:rsidR="00B447C0" w:rsidRPr="00B447C0">
              <w:rPr>
                <w:szCs w:val="28"/>
              </w:rPr>
              <w:t xml:space="preserve"> «</w:t>
            </w:r>
            <w:r w:rsidR="00682F2A" w:rsidRPr="00682F2A">
              <w:rPr>
                <w:bCs/>
                <w:szCs w:val="28"/>
              </w:rPr>
              <w:t xml:space="preserve"> Об установлении МУНИЦИПАЛЬНОМУ УНИТАРНОМУ ПРЕДПРИЯТИЮ «ТЕПЛОЭНЕРГИЯ – 1» </w:t>
            </w:r>
            <w:r w:rsidR="00E0667F">
              <w:rPr>
                <w:bCs/>
                <w:szCs w:val="28"/>
              </w:rPr>
              <w:br/>
            </w:r>
            <w:r w:rsidR="00682F2A" w:rsidRPr="00682F2A">
              <w:rPr>
                <w:bCs/>
                <w:szCs w:val="28"/>
              </w:rPr>
              <w:t>(ИНН 5231004851),</w:t>
            </w:r>
            <w:r w:rsidR="00682F2A">
              <w:rPr>
                <w:bCs/>
                <w:szCs w:val="28"/>
              </w:rPr>
              <w:t xml:space="preserve"> </w:t>
            </w:r>
            <w:r w:rsidR="00682F2A" w:rsidRPr="00682F2A">
              <w:rPr>
                <w:bCs/>
                <w:szCs w:val="28"/>
              </w:rPr>
              <w:t xml:space="preserve">р.п. Сосновское Нижегородской области, тарифов в сфере холодного водоснабжения для потребителей </w:t>
            </w:r>
            <w:r w:rsidR="00E0667F">
              <w:rPr>
                <w:bCs/>
                <w:szCs w:val="28"/>
              </w:rPr>
              <w:br/>
            </w:r>
            <w:r w:rsidR="00682F2A" w:rsidRPr="00682F2A">
              <w:rPr>
                <w:bCs/>
                <w:szCs w:val="28"/>
              </w:rPr>
              <w:t xml:space="preserve">с. Селитьба Сосновского муниципального </w:t>
            </w:r>
            <w:r w:rsidR="00E12E32">
              <w:rPr>
                <w:bCs/>
                <w:szCs w:val="28"/>
              </w:rPr>
              <w:t>округа</w:t>
            </w:r>
            <w:r w:rsidR="00682F2A" w:rsidRPr="00682F2A">
              <w:rPr>
                <w:bCs/>
                <w:szCs w:val="28"/>
              </w:rPr>
              <w:t xml:space="preserve"> Нижегородской области</w:t>
            </w:r>
            <w:r w:rsidR="00B447C0" w:rsidRPr="00B447C0">
              <w:rPr>
                <w:szCs w:val="28"/>
              </w:rPr>
              <w:t>»</w:t>
            </w:r>
          </w:p>
        </w:tc>
        <w:tc>
          <w:tcPr>
            <w:tcW w:w="1769" w:type="dxa"/>
          </w:tcPr>
          <w:p w14:paraId="3BFA351C" w14:textId="77777777" w:rsidR="0085764D" w:rsidRDefault="0085764D" w:rsidP="00F84A4D"/>
        </w:tc>
      </w:tr>
    </w:tbl>
    <w:p w14:paraId="528FE9CA" w14:textId="77777777" w:rsidR="0085764D" w:rsidRDefault="0085764D" w:rsidP="0085764D">
      <w:pPr>
        <w:sectPr w:rsidR="0085764D" w:rsidSect="0027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14:paraId="7608C365" w14:textId="77777777" w:rsidR="00261BEB" w:rsidRPr="00B44B46" w:rsidRDefault="00261BEB" w:rsidP="00B44B46">
      <w:pPr>
        <w:pStyle w:val="ac"/>
        <w:jc w:val="center"/>
      </w:pPr>
    </w:p>
    <w:p w14:paraId="421525E8" w14:textId="37A9F5D2" w:rsidR="00BB67FC" w:rsidRDefault="00BB67FC" w:rsidP="00605ED4">
      <w:pPr>
        <w:pStyle w:val="ac"/>
      </w:pPr>
    </w:p>
    <w:p w14:paraId="1379112C" w14:textId="77777777" w:rsidR="00C278DB" w:rsidRPr="00B44B46" w:rsidRDefault="00C278DB" w:rsidP="00B44B46">
      <w:pPr>
        <w:pStyle w:val="ac"/>
        <w:jc w:val="center"/>
      </w:pPr>
    </w:p>
    <w:p w14:paraId="48BD73C5" w14:textId="6A44C4D5" w:rsidR="00824EF2" w:rsidRPr="00824EF2" w:rsidRDefault="00824EF2" w:rsidP="00824EF2">
      <w:pPr>
        <w:spacing w:line="276" w:lineRule="auto"/>
        <w:ind w:firstLine="709"/>
        <w:jc w:val="both"/>
        <w:rPr>
          <w:bCs/>
          <w:szCs w:val="24"/>
        </w:rPr>
      </w:pPr>
      <w:r w:rsidRPr="00824EF2">
        <w:rPr>
          <w:szCs w:val="24"/>
        </w:rPr>
        <w:t xml:space="preserve">В соответствии с Федеральным законом от 7 декабря 2011 г. № 416-ФЗ «О водоснабжении и водоотведении», постановлением Правительства Российской Федерации от 13 мая 2013 г. № 406 «О государственном регулировании тарифов в сфере водоснабжения и водоотведения», </w:t>
      </w:r>
      <w:r w:rsidR="00733E75" w:rsidRPr="00733E75">
        <w:rPr>
          <w:bCs/>
          <w:szCs w:val="24"/>
        </w:rPr>
        <w:t xml:space="preserve">постановлением Правительства Российской Федерации от 14 ноября 2022 г. </w:t>
      </w:r>
      <w:r w:rsidR="00AF6DA5">
        <w:rPr>
          <w:bCs/>
          <w:szCs w:val="24"/>
        </w:rPr>
        <w:br/>
      </w:r>
      <w:r w:rsidR="00733E75" w:rsidRPr="00733E75">
        <w:rPr>
          <w:bCs/>
          <w:szCs w:val="24"/>
        </w:rPr>
        <w:t>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733E75">
        <w:rPr>
          <w:bCs/>
          <w:szCs w:val="24"/>
        </w:rPr>
        <w:t xml:space="preserve"> </w:t>
      </w:r>
      <w:r w:rsidRPr="00824EF2">
        <w:rPr>
          <w:szCs w:val="24"/>
        </w:rPr>
        <w:t xml:space="preserve">и на основании рассмотрения необходимых обосновывающих материалов, представленных </w:t>
      </w:r>
      <w:r w:rsidRPr="00824EF2">
        <w:rPr>
          <w:bCs/>
          <w:szCs w:val="24"/>
        </w:rPr>
        <w:t xml:space="preserve">МУНИЦИПАЛЬНЫМ УНИТАРНЫМ ПРЕДПРИЯТИЕМ «ТЕПЛОЭНЕРГИЯ – 1» (ИНН </w:t>
      </w:r>
      <w:r w:rsidRPr="00824EF2">
        <w:rPr>
          <w:szCs w:val="24"/>
        </w:rPr>
        <w:t>5231004851)</w:t>
      </w:r>
      <w:r w:rsidRPr="00824EF2">
        <w:rPr>
          <w:bCs/>
          <w:szCs w:val="24"/>
        </w:rPr>
        <w:t>, р.п. Сосновское Нижегородской области</w:t>
      </w:r>
      <w:r w:rsidRPr="00824EF2">
        <w:rPr>
          <w:szCs w:val="24"/>
        </w:rPr>
        <w:t>, экспертного заключения рег. № в-</w:t>
      </w:r>
      <w:r w:rsidR="003A564A">
        <w:rPr>
          <w:szCs w:val="24"/>
        </w:rPr>
        <w:t>888</w:t>
      </w:r>
      <w:r w:rsidRPr="00824EF2">
        <w:rPr>
          <w:szCs w:val="24"/>
        </w:rPr>
        <w:t xml:space="preserve"> </w:t>
      </w:r>
      <w:r w:rsidR="003A564A" w:rsidRPr="003A564A">
        <w:rPr>
          <w:szCs w:val="24"/>
        </w:rPr>
        <w:t>от 22 ноября 2022 г.:</w:t>
      </w:r>
    </w:p>
    <w:p w14:paraId="270F34B8" w14:textId="5BE3B6EE" w:rsidR="00824EF2" w:rsidRPr="00824EF2" w:rsidRDefault="00824EF2" w:rsidP="00824EF2">
      <w:pPr>
        <w:spacing w:line="276" w:lineRule="auto"/>
        <w:ind w:firstLine="709"/>
        <w:jc w:val="both"/>
        <w:rPr>
          <w:bCs/>
          <w:szCs w:val="24"/>
        </w:rPr>
      </w:pPr>
      <w:r w:rsidRPr="00824EF2">
        <w:rPr>
          <w:b/>
          <w:szCs w:val="24"/>
        </w:rPr>
        <w:t xml:space="preserve">1. </w:t>
      </w:r>
      <w:r w:rsidRPr="00824EF2">
        <w:rPr>
          <w:bCs/>
          <w:szCs w:val="24"/>
        </w:rPr>
        <w:t>Внести в решение региональной службы по тарифам Нижегородской области</w:t>
      </w:r>
      <w:r>
        <w:rPr>
          <w:bCs/>
          <w:szCs w:val="24"/>
        </w:rPr>
        <w:t xml:space="preserve"> </w:t>
      </w:r>
      <w:r w:rsidRPr="00824EF2">
        <w:rPr>
          <w:szCs w:val="24"/>
        </w:rPr>
        <w:t>от 26 ноября 2020 г. № 47/49 «</w:t>
      </w:r>
      <w:r w:rsidRPr="00824EF2">
        <w:rPr>
          <w:bCs/>
          <w:szCs w:val="24"/>
        </w:rPr>
        <w:t xml:space="preserve"> Об установлении МУНИЦИПАЛЬНОМУ УНИТАРНОМУ ПРЕДПРИЯТИЮ «ТЕПЛОЭНЕРГИЯ – 1» (ИНН 5231004851), р.п. Сосновское Нижегородской области, тарифов в сфере холодного водоснабжени</w:t>
      </w:r>
      <w:r>
        <w:rPr>
          <w:bCs/>
          <w:szCs w:val="24"/>
        </w:rPr>
        <w:t>я для потребителей</w:t>
      </w:r>
      <w:r w:rsidRPr="00824EF2">
        <w:rPr>
          <w:bCs/>
          <w:szCs w:val="24"/>
        </w:rPr>
        <w:t>с. Селитьба Сосновского муниципального округа Нижегородской области</w:t>
      </w:r>
      <w:r w:rsidRPr="00824EF2">
        <w:rPr>
          <w:szCs w:val="24"/>
        </w:rPr>
        <w:t>»</w:t>
      </w:r>
      <w:r w:rsidRPr="00824EF2">
        <w:rPr>
          <w:noProof/>
          <w:szCs w:val="24"/>
        </w:rPr>
        <w:t xml:space="preserve"> следующие изменения:</w:t>
      </w:r>
    </w:p>
    <w:p w14:paraId="0D663CC1" w14:textId="77777777" w:rsidR="00824EF2" w:rsidRPr="00824EF2" w:rsidRDefault="00824EF2" w:rsidP="00824EF2">
      <w:pPr>
        <w:spacing w:line="276" w:lineRule="auto"/>
        <w:jc w:val="both"/>
        <w:rPr>
          <w:szCs w:val="24"/>
        </w:rPr>
      </w:pPr>
      <w:r w:rsidRPr="00824EF2">
        <w:rPr>
          <w:b/>
          <w:i/>
          <w:szCs w:val="24"/>
        </w:rPr>
        <w:t>1.1.</w:t>
      </w:r>
      <w:r w:rsidRPr="00824EF2">
        <w:rPr>
          <w:szCs w:val="24"/>
        </w:rPr>
        <w:t xml:space="preserve"> Таблицу пункта 3 решения изложить в следующей редакции:</w:t>
      </w:r>
    </w:p>
    <w:p w14:paraId="26357DA6" w14:textId="77777777" w:rsidR="00824EF2" w:rsidRPr="00824EF2" w:rsidRDefault="00824EF2" w:rsidP="00824EF2">
      <w:pPr>
        <w:spacing w:line="276" w:lineRule="auto"/>
        <w:jc w:val="both"/>
        <w:rPr>
          <w:szCs w:val="24"/>
        </w:rPr>
      </w:pPr>
      <w:r w:rsidRPr="00824EF2">
        <w:rPr>
          <w:szCs w:val="24"/>
        </w:rPr>
        <w:t>«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"/>
        <w:gridCol w:w="2406"/>
        <w:gridCol w:w="1458"/>
        <w:gridCol w:w="1331"/>
        <w:gridCol w:w="1396"/>
        <w:gridCol w:w="1331"/>
        <w:gridCol w:w="1396"/>
      </w:tblGrid>
      <w:tr w:rsidR="00824EF2" w:rsidRPr="00BF16E5" w14:paraId="740B65A4" w14:textId="77777777" w:rsidTr="007E1D6A">
        <w:trPr>
          <w:trHeight w:val="28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125B" w14:textId="77777777" w:rsidR="00824EF2" w:rsidRPr="002F52BD" w:rsidRDefault="00824EF2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3115" w14:textId="77777777" w:rsidR="00824EF2" w:rsidRPr="002F52BD" w:rsidRDefault="00824EF2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 xml:space="preserve">Тарифы в сфере холодного водоснабжения 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CE91" w14:textId="77777777" w:rsidR="00824EF2" w:rsidRPr="002F52BD" w:rsidRDefault="00824EF2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>Периоды регулирования</w:t>
            </w:r>
          </w:p>
        </w:tc>
      </w:tr>
      <w:tr w:rsidR="007E1D6A" w:rsidRPr="00BF16E5" w14:paraId="0E1728B7" w14:textId="77777777" w:rsidTr="007E1D6A">
        <w:trPr>
          <w:cantSplit/>
          <w:trHeight w:val="1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74407" w14:textId="77777777" w:rsidR="007E1D6A" w:rsidRPr="002F52BD" w:rsidRDefault="007E1D6A" w:rsidP="009B24A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BFB2" w14:textId="77777777" w:rsidR="007E1D6A" w:rsidRPr="002F52BD" w:rsidRDefault="007E1D6A" w:rsidP="009B24A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3FB51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>2023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D1E41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>2024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7690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>2025 год</w:t>
            </w:r>
          </w:p>
        </w:tc>
      </w:tr>
      <w:tr w:rsidR="007E1D6A" w:rsidRPr="00BF16E5" w14:paraId="5B5C0654" w14:textId="77777777" w:rsidTr="007E1D6A">
        <w:trPr>
          <w:cantSplit/>
          <w:trHeight w:val="3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A303" w14:textId="77777777" w:rsidR="007E1D6A" w:rsidRPr="002F52BD" w:rsidRDefault="007E1D6A" w:rsidP="009B24A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7C35" w14:textId="77777777" w:rsidR="007E1D6A" w:rsidRPr="002F52BD" w:rsidRDefault="007E1D6A" w:rsidP="009B24A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D5A3B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 xml:space="preserve">С 1 января по 31 декабря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8E4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 xml:space="preserve">С 1 января по 30 июня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5C2F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 xml:space="preserve">С 1 июля по 31 декабря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4A3F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 xml:space="preserve">С 1 января по 30 июня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D1E31" w14:textId="77777777" w:rsidR="007E1D6A" w:rsidRPr="002F52BD" w:rsidRDefault="007E1D6A" w:rsidP="009B24A0">
            <w:pPr>
              <w:jc w:val="center"/>
              <w:rPr>
                <w:b/>
                <w:sz w:val="18"/>
                <w:szCs w:val="18"/>
              </w:rPr>
            </w:pPr>
            <w:r w:rsidRPr="002F52BD">
              <w:rPr>
                <w:b/>
                <w:sz w:val="18"/>
                <w:szCs w:val="18"/>
              </w:rPr>
              <w:t xml:space="preserve">С 1 июля по 31 декабря </w:t>
            </w:r>
          </w:p>
        </w:tc>
      </w:tr>
      <w:tr w:rsidR="00FD4348" w:rsidRPr="001065CA" w14:paraId="42A489E6" w14:textId="77777777" w:rsidTr="007E1D6A">
        <w:trPr>
          <w:trHeight w:val="1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BBE1F" w14:textId="77777777" w:rsidR="00FD4348" w:rsidRPr="001065CA" w:rsidRDefault="00FD4348" w:rsidP="009B24A0">
            <w:pPr>
              <w:jc w:val="center"/>
              <w:rPr>
                <w:b/>
                <w:bCs/>
                <w:sz w:val="18"/>
              </w:rPr>
            </w:pPr>
            <w:r w:rsidRPr="001065CA">
              <w:rPr>
                <w:b/>
                <w:bCs/>
                <w:sz w:val="18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9A3E5" w14:textId="77777777" w:rsidR="00FD4348" w:rsidRPr="001065CA" w:rsidRDefault="00FD4348" w:rsidP="009B24A0">
            <w:pPr>
              <w:rPr>
                <w:noProof/>
                <w:sz w:val="22"/>
              </w:rPr>
            </w:pPr>
            <w:r w:rsidRPr="001065CA">
              <w:rPr>
                <w:sz w:val="22"/>
              </w:rPr>
              <w:t>Питьевая вода, руб./м</w:t>
            </w:r>
            <w:r w:rsidRPr="001065CA">
              <w:rPr>
                <w:sz w:val="22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8BC3A" w14:textId="13286278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57,26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9D410" w14:textId="0F5653A4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57,26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93F3B" w14:textId="7DD36DFA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B96F9" w14:textId="332F00E3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B8E72" w14:textId="2D41E20D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59,49</w:t>
            </w:r>
          </w:p>
        </w:tc>
      </w:tr>
      <w:tr w:rsidR="00FD4348" w:rsidRPr="001065CA" w14:paraId="73EE8414" w14:textId="77777777" w:rsidTr="007E1D6A">
        <w:trPr>
          <w:trHeight w:val="13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1844" w14:textId="77777777" w:rsidR="00FD4348" w:rsidRPr="001065CA" w:rsidRDefault="00FD4348" w:rsidP="009B24A0">
            <w:pPr>
              <w:jc w:val="center"/>
              <w:rPr>
                <w:b/>
                <w:bCs/>
                <w:sz w:val="18"/>
              </w:rPr>
            </w:pPr>
            <w:r w:rsidRPr="001065CA">
              <w:rPr>
                <w:b/>
                <w:bCs/>
                <w:sz w:val="1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EECF22" w14:textId="77777777" w:rsidR="00FD4348" w:rsidRPr="001065CA" w:rsidRDefault="00FD4348" w:rsidP="009B24A0">
            <w:pPr>
              <w:rPr>
                <w:noProof/>
                <w:sz w:val="22"/>
              </w:rPr>
            </w:pPr>
            <w:r w:rsidRPr="001065CA">
              <w:rPr>
                <w:sz w:val="22"/>
              </w:rPr>
              <w:t>Питьевая вода, руб./м</w:t>
            </w:r>
            <w:r w:rsidRPr="001065CA">
              <w:rPr>
                <w:sz w:val="22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D794260" w14:textId="2E46F60F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57,26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4652C" w14:textId="735A70D7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57,26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A0C0B" w14:textId="6FA7EEAD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58,41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CF1A4" w14:textId="187C4562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58,41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EECC8" w14:textId="727E6EAE" w:rsidR="00FD4348" w:rsidRPr="00FD4348" w:rsidRDefault="00FD4348" w:rsidP="009B24A0">
            <w:pPr>
              <w:jc w:val="center"/>
              <w:rPr>
                <w:rFonts w:eastAsia="Calibri"/>
                <w:sz w:val="20"/>
              </w:rPr>
            </w:pPr>
            <w:r w:rsidRPr="00FD4348">
              <w:rPr>
                <w:rFonts w:eastAsia="Calibri"/>
                <w:sz w:val="20"/>
                <w:lang w:eastAsia="en-US"/>
              </w:rPr>
              <w:t>59,49</w:t>
            </w:r>
          </w:p>
        </w:tc>
      </w:tr>
      <w:tr w:rsidR="007E1D6A" w:rsidRPr="001065CA" w14:paraId="0EA1DBE0" w14:textId="77777777" w:rsidTr="007E1D6A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DE1CA" w14:textId="77777777" w:rsidR="007E1D6A" w:rsidRPr="002F52BD" w:rsidRDefault="007E1D6A" w:rsidP="009B24A0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B2DC" w14:textId="77777777" w:rsidR="007E1D6A" w:rsidRPr="001065CA" w:rsidRDefault="007E1D6A" w:rsidP="009B24A0">
            <w:pPr>
              <w:rPr>
                <w:noProof/>
                <w:sz w:val="22"/>
              </w:rPr>
            </w:pPr>
            <w:r w:rsidRPr="001065CA">
              <w:rPr>
                <w:noProof/>
                <w:sz w:val="22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20CA" w14:textId="77777777" w:rsidR="007E1D6A" w:rsidRPr="001065CA" w:rsidRDefault="007E1D6A" w:rsidP="009B24A0">
            <w:pPr>
              <w:rPr>
                <w:rFonts w:eastAsia="Calibri"/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A48C" w14:textId="77777777" w:rsidR="007E1D6A" w:rsidRPr="001065CA" w:rsidRDefault="007E1D6A" w:rsidP="009B24A0">
            <w:pPr>
              <w:rPr>
                <w:rFonts w:eastAsia="Calibri"/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6D6C" w14:textId="77777777" w:rsidR="007E1D6A" w:rsidRPr="001065CA" w:rsidRDefault="007E1D6A" w:rsidP="009B24A0">
            <w:pPr>
              <w:rPr>
                <w:rFonts w:eastAsia="Calibri"/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848D" w14:textId="77777777" w:rsidR="007E1D6A" w:rsidRPr="001065CA" w:rsidRDefault="007E1D6A" w:rsidP="009B24A0">
            <w:pPr>
              <w:rPr>
                <w:rFonts w:eastAsia="Calibri"/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F788" w14:textId="77777777" w:rsidR="007E1D6A" w:rsidRPr="001065CA" w:rsidRDefault="007E1D6A" w:rsidP="009B24A0">
            <w:pPr>
              <w:rPr>
                <w:rFonts w:eastAsia="Calibri"/>
                <w:sz w:val="22"/>
                <w:szCs w:val="18"/>
              </w:rPr>
            </w:pPr>
          </w:p>
        </w:tc>
      </w:tr>
    </w:tbl>
    <w:p w14:paraId="727CCE14" w14:textId="77777777" w:rsidR="00824EF2" w:rsidRPr="00824EF2" w:rsidRDefault="00824EF2" w:rsidP="00824EF2">
      <w:pPr>
        <w:spacing w:line="276" w:lineRule="auto"/>
        <w:jc w:val="right"/>
        <w:rPr>
          <w:szCs w:val="24"/>
        </w:rPr>
      </w:pPr>
      <w:r w:rsidRPr="00824EF2">
        <w:rPr>
          <w:szCs w:val="24"/>
        </w:rPr>
        <w:t>».</w:t>
      </w:r>
    </w:p>
    <w:p w14:paraId="38FACDD3" w14:textId="77777777" w:rsidR="00824EF2" w:rsidRPr="007E1D6A" w:rsidRDefault="00824EF2" w:rsidP="007E1D6A">
      <w:pPr>
        <w:spacing w:line="276" w:lineRule="auto"/>
        <w:jc w:val="both"/>
        <w:rPr>
          <w:szCs w:val="28"/>
        </w:rPr>
      </w:pPr>
      <w:r w:rsidRPr="007E1D6A">
        <w:rPr>
          <w:b/>
          <w:i/>
          <w:szCs w:val="28"/>
        </w:rPr>
        <w:t>1.2.</w:t>
      </w:r>
      <w:r w:rsidRPr="007E1D6A">
        <w:rPr>
          <w:szCs w:val="28"/>
        </w:rPr>
        <w:t xml:space="preserve"> </w:t>
      </w:r>
      <w:r w:rsidRPr="007E1D6A">
        <w:rPr>
          <w:noProof/>
          <w:szCs w:val="28"/>
        </w:rPr>
        <w:t xml:space="preserve">Приложение </w:t>
      </w:r>
      <w:r w:rsidRPr="007E1D6A">
        <w:rPr>
          <w:szCs w:val="28"/>
        </w:rPr>
        <w:t xml:space="preserve">к решению изложить в новой редакции согласно </w:t>
      </w:r>
      <w:r w:rsidRPr="007E1D6A">
        <w:rPr>
          <w:noProof/>
          <w:szCs w:val="28"/>
        </w:rPr>
        <w:t xml:space="preserve">Приложению  </w:t>
      </w:r>
      <w:r w:rsidRPr="007E1D6A">
        <w:rPr>
          <w:szCs w:val="28"/>
        </w:rPr>
        <w:t>к настоящему решению.</w:t>
      </w:r>
    </w:p>
    <w:p w14:paraId="20BC1F10" w14:textId="6670E294" w:rsidR="007E1D6A" w:rsidRPr="007E1D6A" w:rsidRDefault="007E1D6A" w:rsidP="007E1D6A">
      <w:pPr>
        <w:spacing w:line="276" w:lineRule="auto"/>
        <w:ind w:firstLine="708"/>
        <w:jc w:val="both"/>
        <w:rPr>
          <w:b/>
          <w:szCs w:val="28"/>
        </w:rPr>
      </w:pPr>
      <w:r w:rsidRPr="007E1D6A">
        <w:rPr>
          <w:b/>
          <w:szCs w:val="28"/>
        </w:rPr>
        <w:t xml:space="preserve">2. </w:t>
      </w:r>
      <w:r w:rsidRPr="007E1D6A">
        <w:rPr>
          <w:szCs w:val="28"/>
        </w:rPr>
        <w:t>Тарифы на 2023 год, скорректированные подпунктом 1.1 пункта 1 настоящего решения, вводятся в действие с 1 декабря 2022 г.</w:t>
      </w:r>
      <w:r w:rsidRPr="007E1D6A">
        <w:rPr>
          <w:b/>
          <w:szCs w:val="28"/>
        </w:rPr>
        <w:t xml:space="preserve"> </w:t>
      </w:r>
    </w:p>
    <w:p w14:paraId="08B6FB89" w14:textId="0DB9451B" w:rsidR="00824EF2" w:rsidRPr="007E1D6A" w:rsidRDefault="007E1D6A" w:rsidP="007E1D6A">
      <w:pPr>
        <w:spacing w:line="276" w:lineRule="auto"/>
        <w:ind w:firstLine="709"/>
        <w:jc w:val="both"/>
        <w:rPr>
          <w:szCs w:val="28"/>
        </w:rPr>
      </w:pPr>
      <w:r w:rsidRPr="007E1D6A">
        <w:rPr>
          <w:b/>
          <w:szCs w:val="28"/>
        </w:rPr>
        <w:t>3</w:t>
      </w:r>
      <w:r w:rsidR="00824EF2" w:rsidRPr="007E1D6A">
        <w:rPr>
          <w:b/>
          <w:szCs w:val="28"/>
        </w:rPr>
        <w:t xml:space="preserve">. </w:t>
      </w:r>
      <w:r w:rsidR="00824EF2" w:rsidRPr="007E1D6A">
        <w:rPr>
          <w:szCs w:val="28"/>
        </w:rPr>
        <w:t>Настоящее решение вступает в силу с 1 декабря 2022 г.</w:t>
      </w:r>
    </w:p>
    <w:p w14:paraId="68B552FC" w14:textId="77777777" w:rsidR="000C3EA3" w:rsidRPr="00824EF2" w:rsidRDefault="000C3EA3" w:rsidP="00824EF2">
      <w:pPr>
        <w:autoSpaceDE w:val="0"/>
        <w:autoSpaceDN w:val="0"/>
        <w:adjustRightInd w:val="0"/>
        <w:spacing w:line="276" w:lineRule="auto"/>
        <w:ind w:firstLine="720"/>
        <w:jc w:val="both"/>
        <w:rPr>
          <w:noProof/>
          <w:sz w:val="32"/>
          <w:szCs w:val="28"/>
        </w:rPr>
      </w:pPr>
    </w:p>
    <w:p w14:paraId="0F3D75ED" w14:textId="77777777" w:rsidR="000C3EA3" w:rsidRPr="000C3EA3" w:rsidRDefault="000C3EA3" w:rsidP="00B44B46">
      <w:pPr>
        <w:tabs>
          <w:tab w:val="left" w:pos="1897"/>
        </w:tabs>
        <w:rPr>
          <w:noProof/>
        </w:rPr>
      </w:pPr>
    </w:p>
    <w:p w14:paraId="43E1B98C" w14:textId="77777777" w:rsidR="007D25C7" w:rsidRPr="007D25C7" w:rsidRDefault="007D25C7" w:rsidP="00B44B46">
      <w:pPr>
        <w:pStyle w:val="ac"/>
        <w:ind w:firstLine="708"/>
      </w:pPr>
    </w:p>
    <w:p w14:paraId="45980F65" w14:textId="02351FDC" w:rsidR="006648EA" w:rsidRDefault="00E12E32" w:rsidP="00B447C0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</w:t>
      </w:r>
      <w:r w:rsidR="006F0E38">
        <w:rPr>
          <w:szCs w:val="28"/>
        </w:rPr>
        <w:t>уководител</w:t>
      </w:r>
      <w:r>
        <w:rPr>
          <w:szCs w:val="28"/>
        </w:rPr>
        <w:t>ь</w:t>
      </w:r>
      <w:r w:rsidR="006F0E38" w:rsidRPr="003F7CA5">
        <w:rPr>
          <w:szCs w:val="28"/>
        </w:rPr>
        <w:t xml:space="preserve"> службы</w:t>
      </w:r>
      <w:r w:rsidR="006F0E38" w:rsidRPr="003F7CA5">
        <w:rPr>
          <w:szCs w:val="28"/>
        </w:rPr>
        <w:tab/>
      </w:r>
      <w:r w:rsidR="006F0E38" w:rsidRPr="003F7CA5">
        <w:rPr>
          <w:szCs w:val="28"/>
        </w:rPr>
        <w:tab/>
      </w:r>
      <w:r w:rsidR="006F0E38" w:rsidRPr="003F7CA5">
        <w:rPr>
          <w:szCs w:val="28"/>
        </w:rPr>
        <w:tab/>
      </w:r>
      <w:r w:rsidR="006F0E38" w:rsidRPr="00936EBB">
        <w:rPr>
          <w:szCs w:val="28"/>
        </w:rPr>
        <w:t xml:space="preserve">         </w:t>
      </w:r>
      <w:r w:rsidR="006F0E38">
        <w:rPr>
          <w:szCs w:val="28"/>
        </w:rPr>
        <w:t xml:space="preserve">                                    </w:t>
      </w:r>
      <w:r>
        <w:rPr>
          <w:szCs w:val="28"/>
        </w:rPr>
        <w:t xml:space="preserve">        Ю.Л.Алешина</w:t>
      </w: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5C06DC" w14:paraId="66D7964E" w14:textId="77777777" w:rsidTr="00003C40">
        <w:trPr>
          <w:gridAfter w:val="1"/>
          <w:wAfter w:w="11" w:type="dxa"/>
        </w:trPr>
        <w:tc>
          <w:tcPr>
            <w:tcW w:w="528" w:type="dxa"/>
          </w:tcPr>
          <w:p w14:paraId="75935FDE" w14:textId="77777777"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31D1C11C" w14:textId="77777777"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56EA1395" w14:textId="77777777" w:rsidR="00B44B46" w:rsidRDefault="00B44B46" w:rsidP="008305DC">
            <w:pPr>
              <w:ind w:left="3552"/>
              <w:jc w:val="center"/>
            </w:pPr>
          </w:p>
          <w:p w14:paraId="6CFE0EBF" w14:textId="77777777" w:rsidR="00682F2A" w:rsidRDefault="00682F2A" w:rsidP="008305DC">
            <w:pPr>
              <w:ind w:left="3552"/>
              <w:jc w:val="center"/>
            </w:pPr>
          </w:p>
          <w:p w14:paraId="6988AA7F" w14:textId="77777777" w:rsidR="00682F2A" w:rsidRDefault="00682F2A" w:rsidP="008305DC">
            <w:pPr>
              <w:ind w:left="3552"/>
              <w:jc w:val="center"/>
            </w:pPr>
          </w:p>
          <w:p w14:paraId="3B01C6BE" w14:textId="77777777" w:rsidR="00682F2A" w:rsidRDefault="00682F2A" w:rsidP="008305DC">
            <w:pPr>
              <w:ind w:left="3552"/>
              <w:jc w:val="center"/>
            </w:pPr>
          </w:p>
          <w:p w14:paraId="4E32437C" w14:textId="77777777" w:rsidR="00682F2A" w:rsidRDefault="00682F2A" w:rsidP="008305DC">
            <w:pPr>
              <w:ind w:left="3552"/>
              <w:jc w:val="center"/>
            </w:pPr>
          </w:p>
          <w:p w14:paraId="7953CB6D" w14:textId="77777777" w:rsidR="00682F2A" w:rsidRDefault="00682F2A" w:rsidP="008305DC">
            <w:pPr>
              <w:ind w:left="3552"/>
              <w:jc w:val="center"/>
            </w:pPr>
          </w:p>
          <w:p w14:paraId="1EB01D92" w14:textId="77777777" w:rsidR="00682F2A" w:rsidRDefault="00682F2A" w:rsidP="008305DC">
            <w:pPr>
              <w:ind w:left="3552"/>
              <w:jc w:val="center"/>
            </w:pPr>
          </w:p>
          <w:p w14:paraId="656B1F03" w14:textId="77777777" w:rsidR="00682F2A" w:rsidRDefault="00682F2A" w:rsidP="008305DC">
            <w:pPr>
              <w:ind w:left="3552"/>
              <w:jc w:val="center"/>
            </w:pPr>
          </w:p>
          <w:p w14:paraId="5991A00A" w14:textId="77777777" w:rsidR="00682F2A" w:rsidRDefault="00682F2A" w:rsidP="008305DC">
            <w:pPr>
              <w:ind w:left="3552"/>
              <w:jc w:val="center"/>
            </w:pPr>
          </w:p>
          <w:p w14:paraId="42B57354" w14:textId="77777777" w:rsidR="00682F2A" w:rsidRDefault="00682F2A" w:rsidP="008305DC">
            <w:pPr>
              <w:ind w:left="3552"/>
              <w:jc w:val="center"/>
            </w:pPr>
          </w:p>
          <w:p w14:paraId="4616333C" w14:textId="77777777" w:rsidR="00682F2A" w:rsidRDefault="00682F2A" w:rsidP="008305DC">
            <w:pPr>
              <w:ind w:left="3552"/>
              <w:jc w:val="center"/>
            </w:pPr>
          </w:p>
          <w:p w14:paraId="5CB856D8" w14:textId="77777777" w:rsidR="00682F2A" w:rsidRDefault="00682F2A" w:rsidP="008305DC">
            <w:pPr>
              <w:ind w:left="3552"/>
              <w:jc w:val="center"/>
            </w:pPr>
          </w:p>
          <w:p w14:paraId="26E87257" w14:textId="77777777" w:rsidR="00682F2A" w:rsidRDefault="00682F2A" w:rsidP="008305DC">
            <w:pPr>
              <w:ind w:left="3552"/>
              <w:jc w:val="center"/>
            </w:pPr>
          </w:p>
          <w:p w14:paraId="3E772D3A" w14:textId="77777777" w:rsidR="00682F2A" w:rsidRDefault="00682F2A" w:rsidP="008305DC">
            <w:pPr>
              <w:ind w:left="3552"/>
              <w:jc w:val="center"/>
            </w:pPr>
          </w:p>
          <w:p w14:paraId="7D0ED7B1" w14:textId="77777777" w:rsidR="00682F2A" w:rsidRDefault="00682F2A" w:rsidP="008305DC">
            <w:pPr>
              <w:ind w:left="3552"/>
              <w:jc w:val="center"/>
            </w:pPr>
          </w:p>
          <w:p w14:paraId="3D75A866" w14:textId="77777777" w:rsidR="00682F2A" w:rsidRDefault="00682F2A" w:rsidP="008305DC">
            <w:pPr>
              <w:ind w:left="3552"/>
              <w:jc w:val="center"/>
            </w:pPr>
          </w:p>
          <w:p w14:paraId="65CA17B6" w14:textId="77777777" w:rsidR="00682F2A" w:rsidRDefault="00682F2A" w:rsidP="008305DC">
            <w:pPr>
              <w:ind w:left="3552"/>
              <w:jc w:val="center"/>
            </w:pPr>
          </w:p>
          <w:p w14:paraId="14FC85F9" w14:textId="77777777" w:rsidR="00682F2A" w:rsidRDefault="00682F2A" w:rsidP="008305DC">
            <w:pPr>
              <w:ind w:left="3552"/>
              <w:jc w:val="center"/>
            </w:pPr>
          </w:p>
          <w:p w14:paraId="36AC67AA" w14:textId="77777777" w:rsidR="00682F2A" w:rsidRDefault="00682F2A" w:rsidP="008305DC">
            <w:pPr>
              <w:ind w:left="3552"/>
              <w:jc w:val="center"/>
            </w:pPr>
          </w:p>
          <w:p w14:paraId="0F11C62B" w14:textId="77777777" w:rsidR="00682F2A" w:rsidRDefault="00682F2A" w:rsidP="008305DC">
            <w:pPr>
              <w:ind w:left="3552"/>
              <w:jc w:val="center"/>
            </w:pPr>
          </w:p>
          <w:p w14:paraId="37EC1831" w14:textId="77777777" w:rsidR="00682F2A" w:rsidRDefault="00682F2A" w:rsidP="008305DC">
            <w:pPr>
              <w:ind w:left="3552"/>
              <w:jc w:val="center"/>
            </w:pPr>
          </w:p>
          <w:p w14:paraId="7768EEF5" w14:textId="77777777" w:rsidR="00682F2A" w:rsidRDefault="00682F2A" w:rsidP="008305DC">
            <w:pPr>
              <w:ind w:left="3552"/>
              <w:jc w:val="center"/>
            </w:pPr>
          </w:p>
          <w:p w14:paraId="0FA42112" w14:textId="77777777" w:rsidR="00682F2A" w:rsidRDefault="00682F2A" w:rsidP="008305DC">
            <w:pPr>
              <w:ind w:left="3552"/>
              <w:jc w:val="center"/>
            </w:pPr>
          </w:p>
          <w:p w14:paraId="269570F4" w14:textId="77777777" w:rsidR="00682F2A" w:rsidRDefault="00682F2A" w:rsidP="008305DC">
            <w:pPr>
              <w:ind w:left="3552"/>
              <w:jc w:val="center"/>
            </w:pPr>
          </w:p>
          <w:p w14:paraId="4E1B0A12" w14:textId="77777777" w:rsidR="00682F2A" w:rsidRDefault="00682F2A" w:rsidP="008305DC">
            <w:pPr>
              <w:ind w:left="3552"/>
              <w:jc w:val="center"/>
            </w:pPr>
          </w:p>
          <w:p w14:paraId="7E5E2EAD" w14:textId="77777777" w:rsidR="00682F2A" w:rsidRDefault="00682F2A" w:rsidP="008305DC">
            <w:pPr>
              <w:ind w:left="3552"/>
              <w:jc w:val="center"/>
            </w:pPr>
          </w:p>
          <w:p w14:paraId="4E7D3BBF" w14:textId="64E1554E" w:rsidR="00682F2A" w:rsidRDefault="00682F2A" w:rsidP="00AF6DA5"/>
          <w:p w14:paraId="4525FB3D" w14:textId="77777777" w:rsidR="005C06DC" w:rsidRDefault="00E81283" w:rsidP="008305DC">
            <w:pPr>
              <w:ind w:left="3552"/>
              <w:jc w:val="center"/>
            </w:pPr>
            <w:r>
              <w:lastRenderedPageBreak/>
              <w:t xml:space="preserve">ПРИЛОЖЕНИЕ </w:t>
            </w:r>
          </w:p>
          <w:p w14:paraId="5D2421D5" w14:textId="77777777" w:rsidR="005C06DC" w:rsidRDefault="005C06DC" w:rsidP="008305DC">
            <w:pPr>
              <w:ind w:left="3552"/>
              <w:jc w:val="center"/>
            </w:pPr>
            <w:r>
              <w:t xml:space="preserve">к решению региональной службы </w:t>
            </w:r>
            <w:r w:rsidR="005C1C7D">
              <w:br/>
            </w:r>
            <w:r>
              <w:t xml:space="preserve">по тарифам Нижегородской области </w:t>
            </w:r>
          </w:p>
          <w:p w14:paraId="4E32DDF1" w14:textId="0E483A8E" w:rsidR="00D3799F" w:rsidRDefault="005C06DC" w:rsidP="0056238E">
            <w:pPr>
              <w:ind w:left="3552"/>
              <w:jc w:val="center"/>
            </w:pPr>
            <w:r w:rsidRPr="00FF7754">
              <w:t xml:space="preserve">от </w:t>
            </w:r>
            <w:r w:rsidR="00733E75">
              <w:t xml:space="preserve">25 ноября </w:t>
            </w:r>
            <w:r w:rsidR="00E12E32">
              <w:t>2022</w:t>
            </w:r>
            <w:r w:rsidR="00F1607E" w:rsidRPr="00FF7754">
              <w:t xml:space="preserve"> </w:t>
            </w:r>
            <w:r w:rsidR="00CC03DF" w:rsidRPr="00FF7754">
              <w:t>г.</w:t>
            </w:r>
            <w:r w:rsidRPr="00FF7754">
              <w:t xml:space="preserve"> №</w:t>
            </w:r>
            <w:r w:rsidR="006B0802" w:rsidRPr="00D74902">
              <w:t xml:space="preserve"> </w:t>
            </w:r>
            <w:r w:rsidR="00605ED4">
              <w:t>48/120</w:t>
            </w:r>
            <w:bookmarkStart w:id="0" w:name="_GoBack"/>
            <w:bookmarkEnd w:id="0"/>
          </w:p>
          <w:p w14:paraId="1079402B" w14:textId="77777777" w:rsidR="003D77FE" w:rsidRDefault="003D77FE" w:rsidP="0056238E">
            <w:pPr>
              <w:ind w:left="3552"/>
              <w:jc w:val="center"/>
            </w:pPr>
          </w:p>
          <w:p w14:paraId="169F6E64" w14:textId="77777777" w:rsidR="00682F2A" w:rsidRPr="00682F2A" w:rsidRDefault="0056238E" w:rsidP="00682F2A">
            <w:pPr>
              <w:ind w:left="3552"/>
              <w:jc w:val="center"/>
            </w:pPr>
            <w:r>
              <w:t>«</w:t>
            </w:r>
            <w:r w:rsidR="00682F2A" w:rsidRPr="00682F2A">
              <w:t xml:space="preserve">ПРИЛОЖЕНИЕ </w:t>
            </w:r>
          </w:p>
          <w:p w14:paraId="7D5AB1B7" w14:textId="77777777" w:rsidR="00682F2A" w:rsidRPr="00682F2A" w:rsidRDefault="00682F2A" w:rsidP="00682F2A">
            <w:pPr>
              <w:ind w:left="3552"/>
              <w:jc w:val="center"/>
            </w:pPr>
            <w:r w:rsidRPr="00682F2A">
              <w:t xml:space="preserve">к решению региональной службы </w:t>
            </w:r>
            <w:r w:rsidRPr="00682F2A">
              <w:br/>
              <w:t xml:space="preserve">по тарифам Нижегородской области </w:t>
            </w:r>
          </w:p>
          <w:p w14:paraId="1B60ACF3" w14:textId="77777777" w:rsidR="0056238E" w:rsidRPr="001D06AF" w:rsidRDefault="00682F2A" w:rsidP="00682F2A">
            <w:pPr>
              <w:ind w:left="3552"/>
              <w:jc w:val="center"/>
            </w:pPr>
            <w:r w:rsidRPr="00682F2A">
              <w:t>от 26 ноября 2020 г. № 47/49</w:t>
            </w:r>
          </w:p>
        </w:tc>
      </w:tr>
      <w:tr w:rsidR="00AB760E" w:rsidRPr="006161EA" w14:paraId="64EDEEF3" w14:textId="77777777" w:rsidTr="00003C40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77AE18BB" w14:textId="77777777" w:rsidR="00FF7754" w:rsidRDefault="00FF7754" w:rsidP="00FF7754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6CF7BB70" w14:textId="77777777" w:rsidR="00682F2A" w:rsidRPr="00682F2A" w:rsidRDefault="00682F2A" w:rsidP="00682F2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82F2A">
              <w:rPr>
                <w:b/>
                <w:sz w:val="24"/>
                <w:szCs w:val="24"/>
              </w:rPr>
              <w:t>ПРОИЗВОДСТВЕННАЯ ПРОГРАММА</w:t>
            </w:r>
          </w:p>
          <w:p w14:paraId="76DE9B1D" w14:textId="77777777" w:rsidR="00682F2A" w:rsidRPr="00682F2A" w:rsidRDefault="00682F2A" w:rsidP="00682F2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682F2A">
              <w:rPr>
                <w:b/>
                <w:sz w:val="24"/>
                <w:szCs w:val="24"/>
              </w:rPr>
              <w:t>ПО ОКАЗАНИЮ УСЛУГ ХОЛОДНОГО ВОДОСНАБЖЕНИЯ</w:t>
            </w:r>
            <w:r w:rsidRPr="00682F2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4F1A93C" w14:textId="3A3789E2" w:rsidR="00682F2A" w:rsidRPr="00682F2A" w:rsidRDefault="00682F2A" w:rsidP="00682F2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682F2A">
              <w:rPr>
                <w:b/>
                <w:sz w:val="24"/>
                <w:szCs w:val="24"/>
              </w:rPr>
              <w:t xml:space="preserve">потребителям на территории  </w:t>
            </w:r>
            <w:r w:rsidRPr="00682F2A">
              <w:rPr>
                <w:b/>
                <w:bCs/>
                <w:sz w:val="24"/>
                <w:szCs w:val="24"/>
              </w:rPr>
              <w:t xml:space="preserve">с. Селитьба Сосновского муниципального </w:t>
            </w:r>
            <w:r w:rsidR="00E12E32">
              <w:rPr>
                <w:b/>
                <w:bCs/>
                <w:sz w:val="24"/>
                <w:szCs w:val="24"/>
              </w:rPr>
              <w:t>округа</w:t>
            </w:r>
            <w:r w:rsidRPr="00682F2A">
              <w:rPr>
                <w:b/>
                <w:bCs/>
                <w:sz w:val="24"/>
                <w:szCs w:val="24"/>
              </w:rPr>
              <w:t xml:space="preserve"> Нижегородской области</w:t>
            </w:r>
          </w:p>
          <w:p w14:paraId="55F64CD2" w14:textId="77777777" w:rsidR="00B447C0" w:rsidRPr="00B447C0" w:rsidRDefault="00B447C0" w:rsidP="00B44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16F4D83E" w14:textId="77777777" w:rsidR="00245B06" w:rsidRDefault="00B17710" w:rsidP="00B8706F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</w:t>
      </w:r>
      <w:r w:rsidR="0021466F">
        <w:rPr>
          <w:sz w:val="24"/>
          <w:szCs w:val="24"/>
          <w:lang w:eastAsia="en-US"/>
        </w:rPr>
        <w:t xml:space="preserve">дственной программы с </w:t>
      </w:r>
      <w:r w:rsidR="0056238E">
        <w:rPr>
          <w:sz w:val="24"/>
          <w:szCs w:val="24"/>
          <w:lang w:eastAsia="en-US"/>
        </w:rPr>
        <w:t>01.01</w:t>
      </w:r>
      <w:r w:rsidR="00682F2A">
        <w:rPr>
          <w:sz w:val="24"/>
          <w:szCs w:val="24"/>
          <w:lang w:eastAsia="en-US"/>
        </w:rPr>
        <w:t>.2021</w:t>
      </w:r>
      <w:r>
        <w:rPr>
          <w:sz w:val="24"/>
          <w:szCs w:val="24"/>
          <w:lang w:eastAsia="en-US"/>
        </w:rPr>
        <w:t xml:space="preserve"> г. по 31.12.20</w:t>
      </w:r>
      <w:r w:rsidR="00682F2A">
        <w:rPr>
          <w:sz w:val="24"/>
          <w:szCs w:val="24"/>
          <w:lang w:eastAsia="en-US"/>
        </w:rPr>
        <w:t>25</w:t>
      </w:r>
      <w:r>
        <w:rPr>
          <w:sz w:val="24"/>
          <w:szCs w:val="24"/>
          <w:lang w:eastAsia="en-US"/>
        </w:rPr>
        <w:t xml:space="preserve"> г.</w:t>
      </w:r>
    </w:p>
    <w:tbl>
      <w:tblPr>
        <w:tblW w:w="10005" w:type="dxa"/>
        <w:tblLayout w:type="fixed"/>
        <w:tblLook w:val="04A0" w:firstRow="1" w:lastRow="0" w:firstColumn="1" w:lastColumn="0" w:noHBand="0" w:noVBand="1"/>
      </w:tblPr>
      <w:tblGrid>
        <w:gridCol w:w="2532"/>
        <w:gridCol w:w="836"/>
        <w:gridCol w:w="282"/>
        <w:gridCol w:w="54"/>
        <w:gridCol w:w="337"/>
        <w:gridCol w:w="102"/>
        <w:gridCol w:w="356"/>
        <w:gridCol w:w="465"/>
        <w:gridCol w:w="322"/>
        <w:gridCol w:w="48"/>
        <w:gridCol w:w="890"/>
        <w:gridCol w:w="205"/>
        <w:gridCol w:w="145"/>
        <w:gridCol w:w="43"/>
        <w:gridCol w:w="867"/>
        <w:gridCol w:w="77"/>
        <w:gridCol w:w="1156"/>
        <w:gridCol w:w="27"/>
        <w:gridCol w:w="1261"/>
      </w:tblGrid>
      <w:tr w:rsidR="00FD4348" w:rsidRPr="00FD4348" w14:paraId="1A7288C3" w14:textId="77777777" w:rsidTr="00FD4348">
        <w:trPr>
          <w:trHeight w:val="33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C22783" w14:textId="77777777" w:rsidR="00FD4348" w:rsidRPr="00FD4348" w:rsidRDefault="00FD4348" w:rsidP="00FD4348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FD4348">
              <w:rPr>
                <w:b/>
                <w:bCs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FD4348" w:rsidRPr="00FD4348" w14:paraId="270E5B74" w14:textId="77777777" w:rsidTr="00FD4348">
        <w:trPr>
          <w:trHeight w:val="77"/>
        </w:trPr>
        <w:tc>
          <w:tcPr>
            <w:tcW w:w="3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54ED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Наименование регулируемой организации (ИНН)</w:t>
            </w:r>
          </w:p>
        </w:tc>
        <w:tc>
          <w:tcPr>
            <w:tcW w:w="63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EA289" w14:textId="0B92B760" w:rsidR="00FD4348" w:rsidRPr="00FD4348" w:rsidRDefault="00FD4348" w:rsidP="00FD434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FD4348" w:rsidRPr="00FD4348" w14:paraId="1F7A08A0" w14:textId="77777777" w:rsidTr="00FD4348">
        <w:trPr>
          <w:trHeight w:val="600"/>
        </w:trPr>
        <w:tc>
          <w:tcPr>
            <w:tcW w:w="36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74A6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Местонахождение регулируемой организации           </w:t>
            </w:r>
          </w:p>
        </w:tc>
        <w:tc>
          <w:tcPr>
            <w:tcW w:w="63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B6BFA" w14:textId="44976D04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606170, Нижегородская область, р.п. Сосновское, ул. Кооперативная, д. 7</w:t>
            </w:r>
          </w:p>
        </w:tc>
      </w:tr>
      <w:tr w:rsidR="00FD4348" w:rsidRPr="00FD4348" w14:paraId="66C7F842" w14:textId="77777777" w:rsidTr="00FD4348">
        <w:trPr>
          <w:trHeight w:val="615"/>
        </w:trPr>
        <w:tc>
          <w:tcPr>
            <w:tcW w:w="36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99B7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Наименование уполномоченного органа               </w:t>
            </w:r>
          </w:p>
        </w:tc>
        <w:tc>
          <w:tcPr>
            <w:tcW w:w="63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D3C8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FD4348" w:rsidRPr="00FD4348" w14:paraId="770CEF46" w14:textId="77777777" w:rsidTr="00FD4348">
        <w:trPr>
          <w:trHeight w:val="615"/>
        </w:trPr>
        <w:tc>
          <w:tcPr>
            <w:tcW w:w="36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BE76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Местонахождение уполномоченного органа                </w:t>
            </w:r>
          </w:p>
        </w:tc>
        <w:tc>
          <w:tcPr>
            <w:tcW w:w="63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A0635" w14:textId="20B83AC0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FD4348" w:rsidRPr="00FD4348" w14:paraId="45CAA91E" w14:textId="77777777" w:rsidTr="00FD4348">
        <w:trPr>
          <w:trHeight w:val="39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445055" w14:textId="77777777" w:rsidR="00FD4348" w:rsidRPr="00FD4348" w:rsidRDefault="00FD4348" w:rsidP="00FD4348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FD4348">
              <w:rPr>
                <w:b/>
                <w:bCs/>
                <w:sz w:val="20"/>
                <w:lang w:eastAsia="en-US"/>
              </w:rPr>
              <w:t>2. Объем отпущенной воды</w:t>
            </w:r>
          </w:p>
        </w:tc>
      </w:tr>
      <w:tr w:rsidR="00FD4348" w:rsidRPr="00FD4348" w14:paraId="116C1C59" w14:textId="77777777" w:rsidTr="00FD4348">
        <w:trPr>
          <w:trHeight w:val="1005"/>
        </w:trPr>
        <w:tc>
          <w:tcPr>
            <w:tcW w:w="3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6AE6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C87D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9443A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 период с 01.01.2022 по 31.12.2022 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55EB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FE15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54D8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01.01.2025 по 31.12.2025</w:t>
            </w:r>
          </w:p>
        </w:tc>
      </w:tr>
      <w:tr w:rsidR="00FD4348" w:rsidRPr="00FD4348" w14:paraId="67291BD7" w14:textId="77777777" w:rsidTr="00FD4348">
        <w:trPr>
          <w:trHeight w:val="340"/>
        </w:trPr>
        <w:tc>
          <w:tcPr>
            <w:tcW w:w="3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82FC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Подано воды всего, тыс.м</w:t>
            </w:r>
            <w:r w:rsidRPr="00FD4348">
              <w:rPr>
                <w:sz w:val="20"/>
                <w:vertAlign w:val="superscript"/>
                <w:lang w:eastAsia="en-US"/>
              </w:rPr>
              <w:t>3</w:t>
            </w:r>
            <w:r w:rsidRPr="00FD4348">
              <w:rPr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F223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0,837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0884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0,776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9B02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0,776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D80BF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0,776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F818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0,776</w:t>
            </w:r>
          </w:p>
        </w:tc>
      </w:tr>
      <w:tr w:rsidR="00FD4348" w:rsidRPr="00FD4348" w14:paraId="4BAD802E" w14:textId="77777777" w:rsidTr="00FD4348">
        <w:trPr>
          <w:trHeight w:val="300"/>
        </w:trPr>
        <w:tc>
          <w:tcPr>
            <w:tcW w:w="3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DF45A" w14:textId="77777777" w:rsidR="00FD4348" w:rsidRPr="00FD4348" w:rsidRDefault="00FD4348" w:rsidP="00FD4348">
            <w:pPr>
              <w:spacing w:line="256" w:lineRule="auto"/>
              <w:rPr>
                <w:i/>
                <w:iCs/>
                <w:sz w:val="20"/>
                <w:lang w:eastAsia="en-US"/>
              </w:rPr>
            </w:pPr>
            <w:r w:rsidRPr="00FD4348">
              <w:rPr>
                <w:i/>
                <w:iCs/>
                <w:sz w:val="20"/>
                <w:lang w:eastAsia="en-US"/>
              </w:rPr>
              <w:t>население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3F41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0,193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7F69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0,259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2AD4D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0,259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436D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0,259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8B4D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0,259</w:t>
            </w:r>
          </w:p>
        </w:tc>
      </w:tr>
      <w:tr w:rsidR="00FD4348" w:rsidRPr="00FD4348" w14:paraId="16FD04B1" w14:textId="77777777" w:rsidTr="00FD4348">
        <w:trPr>
          <w:trHeight w:val="300"/>
        </w:trPr>
        <w:tc>
          <w:tcPr>
            <w:tcW w:w="3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B3EC7" w14:textId="77777777" w:rsidR="00FD4348" w:rsidRPr="00FD4348" w:rsidRDefault="00FD4348" w:rsidP="00FD4348">
            <w:pPr>
              <w:spacing w:line="256" w:lineRule="auto"/>
              <w:rPr>
                <w:i/>
                <w:iCs/>
                <w:sz w:val="20"/>
                <w:lang w:eastAsia="en-US"/>
              </w:rPr>
            </w:pPr>
            <w:r w:rsidRPr="00FD4348">
              <w:rPr>
                <w:i/>
                <w:iCs/>
                <w:sz w:val="20"/>
                <w:lang w:eastAsia="en-US"/>
              </w:rPr>
              <w:t>прочие потребители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42F8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F788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0896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3CF5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5384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</w:tr>
      <w:tr w:rsidR="00FD4348" w:rsidRPr="00FD4348" w14:paraId="280EE568" w14:textId="77777777" w:rsidTr="00FD4348">
        <w:trPr>
          <w:trHeight w:val="300"/>
        </w:trPr>
        <w:tc>
          <w:tcPr>
            <w:tcW w:w="3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9A850" w14:textId="77777777" w:rsidR="00FD4348" w:rsidRPr="00FD4348" w:rsidRDefault="00FD4348" w:rsidP="00FD4348">
            <w:pPr>
              <w:spacing w:line="256" w:lineRule="auto"/>
              <w:rPr>
                <w:i/>
                <w:iCs/>
                <w:sz w:val="20"/>
                <w:lang w:eastAsia="en-US"/>
              </w:rPr>
            </w:pPr>
            <w:r w:rsidRPr="00FD4348">
              <w:rPr>
                <w:i/>
                <w:iCs/>
                <w:sz w:val="20"/>
                <w:lang w:eastAsia="en-US"/>
              </w:rPr>
              <w:t>бюджетные потребители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AA66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0,644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EB71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0,517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339B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0,517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48D53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0,517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8E61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0,517</w:t>
            </w:r>
          </w:p>
        </w:tc>
      </w:tr>
      <w:tr w:rsidR="00FD4348" w:rsidRPr="00FD4348" w14:paraId="3CD305EF" w14:textId="77777777" w:rsidTr="00FD4348">
        <w:trPr>
          <w:trHeight w:val="300"/>
        </w:trPr>
        <w:tc>
          <w:tcPr>
            <w:tcW w:w="3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38858" w14:textId="77777777" w:rsidR="00FD4348" w:rsidRPr="00FD4348" w:rsidRDefault="00FD4348" w:rsidP="00FD4348">
            <w:pPr>
              <w:spacing w:line="256" w:lineRule="auto"/>
              <w:rPr>
                <w:i/>
                <w:iCs/>
                <w:sz w:val="20"/>
                <w:lang w:eastAsia="en-US"/>
              </w:rPr>
            </w:pPr>
            <w:r w:rsidRPr="00FD4348">
              <w:rPr>
                <w:i/>
                <w:iCs/>
                <w:sz w:val="20"/>
                <w:lang w:eastAsia="en-US"/>
              </w:rPr>
              <w:t>собственное потребление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26F5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6082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3151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CB5D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8286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0,000</w:t>
            </w:r>
          </w:p>
        </w:tc>
      </w:tr>
      <w:tr w:rsidR="00FD4348" w:rsidRPr="00FD4348" w14:paraId="79735CD4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767BC" w14:textId="77777777" w:rsidR="00FD4348" w:rsidRPr="00FD4348" w:rsidRDefault="00FD4348" w:rsidP="00FD4348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FD4348">
              <w:rPr>
                <w:b/>
                <w:bCs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FD4348" w:rsidRPr="00FD4348" w14:paraId="3C26E2F7" w14:textId="77777777" w:rsidTr="00FD4348">
        <w:trPr>
          <w:trHeight w:val="315"/>
        </w:trPr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D206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5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2200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График реализации мероприятия</w:t>
            </w:r>
          </w:p>
        </w:tc>
        <w:tc>
          <w:tcPr>
            <w:tcW w:w="25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E4C23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Источники финансирования,  тыс. руб.        </w:t>
            </w:r>
          </w:p>
        </w:tc>
        <w:tc>
          <w:tcPr>
            <w:tcW w:w="33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B2E2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FD4348" w:rsidRPr="00FD4348" w14:paraId="476BD7AB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F22D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7705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2F06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Себестоимость</w:t>
            </w:r>
          </w:p>
        </w:tc>
        <w:tc>
          <w:tcPr>
            <w:tcW w:w="1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C92E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Другие  источники    </w:t>
            </w: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784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30160555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847B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0F7E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F2013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67CC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D05B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7A7CB480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7524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 период с 01.01.2021 по 31.12.2021 </w:t>
            </w:r>
          </w:p>
        </w:tc>
      </w:tr>
      <w:tr w:rsidR="00FD4348" w:rsidRPr="00FD4348" w14:paraId="06BB1EDD" w14:textId="77777777" w:rsidTr="00FD4348">
        <w:trPr>
          <w:trHeight w:val="39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5879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D0684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с 01.01.2021 по 31.12.2021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D484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30,11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9C50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74D3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30,11</w:t>
            </w:r>
          </w:p>
        </w:tc>
      </w:tr>
      <w:tr w:rsidR="00FD4348" w:rsidRPr="00FD4348" w14:paraId="56E7595C" w14:textId="77777777" w:rsidTr="00FD4348">
        <w:trPr>
          <w:trHeight w:val="42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BC7D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F89B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с 01.01.2021 по 31.12.2021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2BA7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8860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9AA4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3F323D4" w14:textId="77777777" w:rsidTr="00FD4348">
        <w:trPr>
          <w:trHeight w:val="69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C154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Сбытовые расходы гарантирующих организаций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861F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с 01.01.2021 по 31.12.2021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3042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3AB6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52863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4C3FF99" w14:textId="77777777" w:rsidTr="00FD4348">
        <w:trPr>
          <w:trHeight w:val="49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2329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>Расходы на амортизацию основных средств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AA12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с 01.01.2021 по 31.12.2021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4D25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9,67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5718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1047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9,67</w:t>
            </w:r>
          </w:p>
        </w:tc>
      </w:tr>
      <w:tr w:rsidR="00FD4348" w:rsidRPr="00FD4348" w14:paraId="517E8272" w14:textId="77777777" w:rsidTr="00FD4348">
        <w:trPr>
          <w:trHeight w:val="61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1724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A6C5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с 01.01.2021 по 31.12.2021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ABE7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A916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A28D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616AD03B" w14:textId="77777777" w:rsidTr="00FD4348">
        <w:trPr>
          <w:trHeight w:val="61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F394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5989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с 01.01.2021 по 31.12.2021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C728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1,01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1DD4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22CB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1,01</w:t>
            </w:r>
          </w:p>
        </w:tc>
      </w:tr>
      <w:tr w:rsidR="00FD4348" w:rsidRPr="00FD4348" w14:paraId="1FBE93B8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3608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01.01.2021 по 31.12.2021: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A962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40,79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FF73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CD68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40,79</w:t>
            </w:r>
          </w:p>
        </w:tc>
      </w:tr>
      <w:tr w:rsidR="00FD4348" w:rsidRPr="00FD4348" w14:paraId="4318487E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5C6C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 период с 01.01.2022 по 31.12.2022 </w:t>
            </w:r>
          </w:p>
        </w:tc>
      </w:tr>
      <w:tr w:rsidR="00FD4348" w:rsidRPr="00FD4348" w14:paraId="5AB84CB1" w14:textId="77777777" w:rsidTr="00FD4348">
        <w:trPr>
          <w:trHeight w:val="58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1CF3C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7F2E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DA9E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29,27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B1E9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51586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29,27</w:t>
            </w:r>
          </w:p>
        </w:tc>
      </w:tr>
      <w:tr w:rsidR="00FD4348" w:rsidRPr="00FD4348" w14:paraId="46F45FBF" w14:textId="77777777" w:rsidTr="00FD4348">
        <w:trPr>
          <w:trHeight w:val="36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2F8C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E689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E7C2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D0F0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7325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7AEF1C1" w14:textId="77777777" w:rsidTr="00FD4348">
        <w:trPr>
          <w:trHeight w:val="55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9F82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Сбытовые расходы гарантирующих организаций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2D5B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E125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18DC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9222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2A6E516" w14:textId="77777777" w:rsidTr="00FD4348">
        <w:trPr>
          <w:trHeight w:val="33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D419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9615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7543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9,67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5A7A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C9E7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9,67</w:t>
            </w:r>
          </w:p>
        </w:tc>
      </w:tr>
      <w:tr w:rsidR="00FD4348" w:rsidRPr="00FD4348" w14:paraId="7DDC8471" w14:textId="77777777" w:rsidTr="00FD4348">
        <w:trPr>
          <w:trHeight w:val="6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F51E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5439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EAE5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52A86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25F3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558A0A6" w14:textId="77777777" w:rsidTr="00FD4348">
        <w:trPr>
          <w:trHeight w:val="58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1E8BA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9DCD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A29E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1,04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2752A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9B7EB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1,04</w:t>
            </w:r>
          </w:p>
        </w:tc>
      </w:tr>
      <w:tr w:rsidR="00FD4348" w:rsidRPr="00FD4348" w14:paraId="28715D47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7D14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Итого за период с 01.01.2022 по 31.12.2022: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569D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39,98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A221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B978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39,98</w:t>
            </w:r>
          </w:p>
        </w:tc>
      </w:tr>
      <w:tr w:rsidR="00FD4348" w:rsidRPr="00FD4348" w14:paraId="44CCA7B0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445F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</w:tr>
      <w:tr w:rsidR="00FD4348" w:rsidRPr="00FD4348" w14:paraId="4E6B9C7B" w14:textId="77777777" w:rsidTr="00FD4348">
        <w:trPr>
          <w:trHeight w:val="46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9E30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5AF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594B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33,64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6D6C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A1670" w14:textId="77777777" w:rsidR="00FD4348" w:rsidRPr="00FD4348" w:rsidRDefault="00FD4348" w:rsidP="00FD4348">
            <w:pPr>
              <w:spacing w:line="256" w:lineRule="auto"/>
              <w:jc w:val="center"/>
              <w:rPr>
                <w:color w:val="000000"/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33,64</w:t>
            </w:r>
          </w:p>
        </w:tc>
      </w:tr>
      <w:tr w:rsidR="00FD4348" w:rsidRPr="00FD4348" w14:paraId="4DF85563" w14:textId="77777777" w:rsidTr="00FD4348">
        <w:trPr>
          <w:trHeight w:val="49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EF3B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7EBC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CEB4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B3FF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2B00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0E84DDA0" w14:textId="77777777" w:rsidTr="00FD4348">
        <w:trPr>
          <w:trHeight w:val="58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0841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Сбытовые расходы гарантирующих организаций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7567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E033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DBD2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E642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30EDF179" w14:textId="77777777" w:rsidTr="00FD4348">
        <w:trPr>
          <w:trHeight w:val="31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6F21C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2E26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384A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48CE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D4C8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C99A71C" w14:textId="77777777" w:rsidTr="00FD4348">
        <w:trPr>
          <w:trHeight w:val="66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5704C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1D61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E4EC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1D56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5B76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E0ED69C" w14:textId="77777777" w:rsidTr="00FD4348">
        <w:trPr>
          <w:trHeight w:val="55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CBBF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3773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1C20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1,43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CD40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F738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1,43</w:t>
            </w:r>
          </w:p>
        </w:tc>
      </w:tr>
      <w:tr w:rsidR="00FD4348" w:rsidRPr="00FD4348" w14:paraId="54372679" w14:textId="77777777" w:rsidTr="00FD4348">
        <w:trPr>
          <w:trHeight w:val="45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BE1BC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Итого за период с 01.01.2023 по 31.12.2023: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FB29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35,06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2A3F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29308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35,06</w:t>
            </w:r>
          </w:p>
        </w:tc>
      </w:tr>
      <w:tr w:rsidR="00FD4348" w:rsidRPr="00FD4348" w14:paraId="3E966DF4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BC6C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</w:tr>
      <w:tr w:rsidR="00FD4348" w:rsidRPr="00FD4348" w14:paraId="2F8069F5" w14:textId="77777777" w:rsidTr="00FD4348">
        <w:trPr>
          <w:trHeight w:val="37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50E6C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7047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37B7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34,70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E5229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D772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34,70</w:t>
            </w:r>
          </w:p>
        </w:tc>
      </w:tr>
      <w:tr w:rsidR="00FD4348" w:rsidRPr="00FD4348" w14:paraId="6540FF4B" w14:textId="77777777" w:rsidTr="00FD4348">
        <w:trPr>
          <w:trHeight w:val="33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DB99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5AAA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17A0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232F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9BC7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17EE0570" w14:textId="77777777" w:rsidTr="00FD4348">
        <w:trPr>
          <w:trHeight w:val="58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ED21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Сбытовые расходы гарантирующих организаций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D864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5432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E4EE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64AB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2FCC34F" w14:textId="77777777" w:rsidTr="00FD4348">
        <w:trPr>
          <w:trHeight w:val="31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345D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A6E1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ED7B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657C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1D8F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E042634" w14:textId="77777777" w:rsidTr="00FD4348">
        <w:trPr>
          <w:trHeight w:val="66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DD902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01BE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C6BB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D987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FA5B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366E1C42" w14:textId="77777777" w:rsidTr="00FD4348">
        <w:trPr>
          <w:trHeight w:val="55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A8DDA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0D2C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36D1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1,57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DFAA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5C1F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1,57</w:t>
            </w:r>
          </w:p>
        </w:tc>
      </w:tr>
      <w:tr w:rsidR="00FD4348" w:rsidRPr="00FD4348" w14:paraId="0A27B6C3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3EE46C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Итого за период с 01.01.2024 по 31.12.2024: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DD1E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36,27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AA6D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F861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36,27</w:t>
            </w:r>
          </w:p>
        </w:tc>
      </w:tr>
      <w:tr w:rsidR="00FD4348" w:rsidRPr="00FD4348" w14:paraId="48B0A289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B163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 период с 01.01.2025 по 31.12.2025 </w:t>
            </w:r>
          </w:p>
        </w:tc>
      </w:tr>
      <w:tr w:rsidR="00FD4348" w:rsidRPr="00FD4348" w14:paraId="6F136BD2" w14:textId="77777777" w:rsidTr="00FD4348">
        <w:trPr>
          <w:trHeight w:val="37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58381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C876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4157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36,39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98C1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132B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36,39</w:t>
            </w:r>
          </w:p>
        </w:tc>
      </w:tr>
      <w:tr w:rsidR="00FD4348" w:rsidRPr="00FD4348" w14:paraId="13871982" w14:textId="77777777" w:rsidTr="00FD4348">
        <w:trPr>
          <w:trHeight w:val="33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C533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175F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770C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E596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9DAA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38DE8DE" w14:textId="77777777" w:rsidTr="00FD4348">
        <w:trPr>
          <w:trHeight w:val="58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A50F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Сбытовые расходы гарантирующих организаций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0EB2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BACFD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4A22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DA8B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134FD1E" w14:textId="77777777" w:rsidTr="00FD4348">
        <w:trPr>
          <w:trHeight w:val="31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B609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4854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AA0A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2240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CCF9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1CA928F" w14:textId="77777777" w:rsidTr="00FD4348">
        <w:trPr>
          <w:trHeight w:val="66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F4E3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9CBB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9C71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75E0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EED8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159E2DE" w14:textId="77777777" w:rsidTr="00FD4348">
        <w:trPr>
          <w:trHeight w:val="55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534D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9F5F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E3CA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1,75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AB64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F9E5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1,75</w:t>
            </w:r>
          </w:p>
        </w:tc>
      </w:tr>
      <w:tr w:rsidR="00FD4348" w:rsidRPr="00FD4348" w14:paraId="30A9C7CC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13D2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Итого за период с 01.01.2025 по 31.12.2025: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31D1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38,13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ED53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7790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38,13</w:t>
            </w:r>
          </w:p>
        </w:tc>
      </w:tr>
      <w:tr w:rsidR="00FD4348" w:rsidRPr="00FD4348" w14:paraId="24550E9B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2ABE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ACCF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val="en-US" w:eastAsia="en-US"/>
              </w:rPr>
            </w:pPr>
            <w:r w:rsidRPr="00FD4348">
              <w:rPr>
                <w:sz w:val="20"/>
                <w:lang w:val="en-US" w:eastAsia="en-US"/>
              </w:rPr>
              <w:t>190</w:t>
            </w:r>
            <w:r w:rsidRPr="00FD4348">
              <w:rPr>
                <w:sz w:val="20"/>
                <w:lang w:eastAsia="en-US"/>
              </w:rPr>
              <w:t>,</w:t>
            </w:r>
            <w:r w:rsidRPr="00FD4348">
              <w:rPr>
                <w:sz w:val="20"/>
                <w:lang w:val="en-US" w:eastAsia="en-US"/>
              </w:rPr>
              <w:t>23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5CAD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2787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190,23</w:t>
            </w:r>
          </w:p>
        </w:tc>
      </w:tr>
      <w:tr w:rsidR="00FD4348" w:rsidRPr="00FD4348" w14:paraId="135E26D8" w14:textId="77777777" w:rsidTr="00FD4348">
        <w:trPr>
          <w:trHeight w:val="69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E16D0" w14:textId="77777777" w:rsidR="00FD4348" w:rsidRPr="00FD4348" w:rsidRDefault="00FD4348" w:rsidP="00FD4348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FD4348">
              <w:rPr>
                <w:b/>
                <w:bCs/>
                <w:sz w:val="20"/>
                <w:lang w:eastAsia="en-US"/>
              </w:rPr>
              <w:t>4. Мероприятия, направленные на поддержание объектов централизованных систем холодного водоснабжения в состоянии, соответствующем установленным требованиям технических регламентов</w:t>
            </w:r>
          </w:p>
        </w:tc>
      </w:tr>
      <w:tr w:rsidR="00FD4348" w:rsidRPr="00FD4348" w14:paraId="401AEA07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4FAE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</w:t>
            </w:r>
            <w:r w:rsidRPr="00FD4348">
              <w:rPr>
                <w:i/>
                <w:iCs/>
                <w:sz w:val="20"/>
                <w:lang w:eastAsia="en-US"/>
              </w:rPr>
              <w:t>4.1. Перечень мероприятий по ремонту объектов централизованных систем холодного водоснабжения</w:t>
            </w:r>
          </w:p>
        </w:tc>
      </w:tr>
      <w:tr w:rsidR="00FD4348" w:rsidRPr="00FD4348" w14:paraId="5629BE7B" w14:textId="77777777" w:rsidTr="00FD4348">
        <w:trPr>
          <w:trHeight w:val="315"/>
        </w:trPr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0F48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5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1745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График реализации мероприятия</w:t>
            </w:r>
          </w:p>
        </w:tc>
        <w:tc>
          <w:tcPr>
            <w:tcW w:w="25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85E1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Источники финансирования,  тыс. руб.        </w:t>
            </w:r>
          </w:p>
        </w:tc>
        <w:tc>
          <w:tcPr>
            <w:tcW w:w="33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F165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FD4348" w:rsidRPr="00FD4348" w14:paraId="1655F408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6694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F2D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74E8F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Себестоимость</w:t>
            </w:r>
          </w:p>
        </w:tc>
        <w:tc>
          <w:tcPr>
            <w:tcW w:w="1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B054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Другие  источники    </w:t>
            </w: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618C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3DCE45C4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4E9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CCB8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5BE0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D809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B6A9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0608B8F8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737E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</w:tr>
      <w:tr w:rsidR="00FD4348" w:rsidRPr="00FD4348" w14:paraId="55A12DEB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CB4F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текущий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774B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01.01.2021 по 31.12.2021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6976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A55D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B8DF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76293CE9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B624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капитальный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5B8F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01.01.2021 по 31.12.2021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6F6D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9492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891A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0AE7AE5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2B72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оплату труда и отчисления на социальные нужды ремонтного персонала, в том числе налоги и сборы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8F41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01.01.2021 по 31.12.2021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7D9B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7008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C928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17617558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D76F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01.01.2021 по  31.12.2021: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9980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B1F0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18C5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65F1F184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F69F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01.01.2022 по 31.12.2022</w:t>
            </w:r>
          </w:p>
        </w:tc>
      </w:tr>
      <w:tr w:rsidR="00FD4348" w:rsidRPr="00FD4348" w14:paraId="59CA9511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B304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>Расходы на текущий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870D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D6F1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FB019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7A02C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0AED41BE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58D4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капитальный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AEB4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041D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DA4FC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3AFD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D77D73F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FD4D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оплату труда и отчисления на социальные нужды ремонтного персонала, в том числе налоги и сборы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411A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01.01.2022 по 31.12.2022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5B7D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B79B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958F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A32904A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976F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01.01.2022 по 31.12.2022: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5847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8E0C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396F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66780B23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6409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</w:tr>
      <w:tr w:rsidR="00FD4348" w:rsidRPr="00FD4348" w14:paraId="0F23A3A1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01F5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текущий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F66C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7E5F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2F368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C09D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070D3AB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9156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капитальный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6056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B029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FF69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1493A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0C308EE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51FD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оплату труда и отчисления на социальные нужды ремонтного персонала, в том числе налоги и сборы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330FA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01.01.2023 по 31.12.2023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AD7A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05D8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052B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6C24747D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A7E5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01.01.2023 по 31.12.2023: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0E587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51DF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C01F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05101111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5C0B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</w:tr>
      <w:tr w:rsidR="00FD4348" w:rsidRPr="00FD4348" w14:paraId="18976C20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B7D0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текущий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9980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39BD0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66F4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771D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3F3EC6A1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BB66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капитальный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099C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7D35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2F48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B2BD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08BDAC4D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6E64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оплату труда и отчисления на социальные нужды ремонтного персонала, в том числе налоги и сборы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E13A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01.01.2024 по 31.12.2024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5CFC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0EFC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4B105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1E8C5804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7B44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01.01.2024 по 31.12.2024: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BEB5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2184C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FF4B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D89A130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19602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01.01.2025 по 31.12.2025</w:t>
            </w:r>
          </w:p>
        </w:tc>
      </w:tr>
      <w:tr w:rsidR="00FD4348" w:rsidRPr="00FD4348" w14:paraId="69827A03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9880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>Расходы на текущий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53DDA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82B9F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46C6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E9B8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43E9A6A9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8FC6B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капитальный ремонт централизованных систем водоснабжения  либо объектов, входящих в состав таких систем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73D7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8DAFA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9A1E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589F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C7C1129" w14:textId="77777777" w:rsidTr="00FD4348">
        <w:trPr>
          <w:trHeight w:val="1335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B7F8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Расходы на оплату труда и отчисления на социальные нужды ремонтного персонала, в том числе налоги и сборы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7571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 01.01.2025 по 31.12.2025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52ED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423F3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F6CC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3E8801E7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B451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01.01.2025 по 31.12.2025: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5314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F7E8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65DAC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2F64C076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DD86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Всего на период реализации программы: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4C1D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C17D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B645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1816502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82F75" w14:textId="77777777" w:rsidR="00FD4348" w:rsidRPr="00FD4348" w:rsidRDefault="00FD4348" w:rsidP="00FD4348">
            <w:pPr>
              <w:spacing w:line="256" w:lineRule="auto"/>
              <w:jc w:val="center"/>
              <w:rPr>
                <w:i/>
                <w:iCs/>
                <w:sz w:val="20"/>
                <w:lang w:eastAsia="en-US"/>
              </w:rPr>
            </w:pPr>
            <w:r w:rsidRPr="00FD4348">
              <w:rPr>
                <w:i/>
                <w:iCs/>
                <w:sz w:val="20"/>
                <w:lang w:eastAsia="en-US"/>
              </w:rPr>
              <w:t xml:space="preserve">   4.2. Перечень мероприятий, направленных на улучшение качества питьевой воды</w:t>
            </w:r>
            <w:r w:rsidRPr="00FD4348">
              <w:rPr>
                <w:sz w:val="20"/>
                <w:lang w:eastAsia="en-US"/>
              </w:rPr>
              <w:t xml:space="preserve">            </w:t>
            </w:r>
          </w:p>
        </w:tc>
      </w:tr>
      <w:tr w:rsidR="00FD4348" w:rsidRPr="00FD4348" w14:paraId="4563A7C3" w14:textId="77777777" w:rsidTr="00FD4348">
        <w:trPr>
          <w:trHeight w:val="315"/>
        </w:trPr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CDED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5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D7AC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График реализации мероприятия</w:t>
            </w:r>
          </w:p>
        </w:tc>
        <w:tc>
          <w:tcPr>
            <w:tcW w:w="25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ECFA3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Источники финансирования,  тыс. руб.        </w:t>
            </w:r>
          </w:p>
        </w:tc>
        <w:tc>
          <w:tcPr>
            <w:tcW w:w="33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6FCF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FD4348" w:rsidRPr="00FD4348" w14:paraId="766FF7B3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AC5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C8BC1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5A63B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Себестоимость</w:t>
            </w:r>
          </w:p>
        </w:tc>
        <w:tc>
          <w:tcPr>
            <w:tcW w:w="1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1812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Другие  источники    </w:t>
            </w: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D584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5BC1D5F2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8A8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6597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434D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9499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F9130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5ADF7452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99A4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</w:tr>
      <w:tr w:rsidR="00FD4348" w:rsidRPr="00FD4348" w14:paraId="6FBE0904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E5D4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CD77C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7931A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3F45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1B1C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45949A0D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CC39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01.01.2021 по  31.12.2021: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98F38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3D3F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88F7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612ED4B4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6CC0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01.01.2022 по 31.12.2022</w:t>
            </w:r>
          </w:p>
        </w:tc>
      </w:tr>
      <w:tr w:rsidR="00FD4348" w:rsidRPr="00FD4348" w14:paraId="6FC4C514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2F067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D98A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6147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BCBF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C4EB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19161C52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9811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01.01.2022 по 31.12.2022: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6AD7E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A875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6480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150B217C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93F3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</w:tr>
      <w:tr w:rsidR="00FD4348" w:rsidRPr="00FD4348" w14:paraId="28B04567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0593A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C03B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7098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6352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0CA5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78A7BFF1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633E5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01.01.2023 по 31.12.2023: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A37E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EDB7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6B34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5AEA7F27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B800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</w:tr>
      <w:tr w:rsidR="00FD4348" w:rsidRPr="00FD4348" w14:paraId="56580541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CDE5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BCF3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9F9D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2FDE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4763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0E569726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E705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01.01.2024 по 31.12.2024: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7CE3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FA27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8CB2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05A04BCC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1499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01.01.2025 по 31.12.2025</w:t>
            </w:r>
          </w:p>
        </w:tc>
      </w:tr>
      <w:tr w:rsidR="00FD4348" w:rsidRPr="00FD4348" w14:paraId="5A286DC7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877D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A962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F133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1C00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1E26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6E72F350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840A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01.01.2025 по 31.12.2025: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482C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A1D2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7C591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0A3EFA29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3F1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A5F7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C8F8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BE6B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4FFEAE0A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FBE2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</w:t>
            </w:r>
            <w:r w:rsidRPr="00FD4348">
              <w:rPr>
                <w:i/>
                <w:iCs/>
                <w:sz w:val="20"/>
                <w:lang w:eastAsia="en-US"/>
              </w:rPr>
              <w:t xml:space="preserve">4.3. Перечень мероприятий по энергосбережению и повышению энергетической эффективности, в том числе по снижению потерь воды при транспортировке     </w:t>
            </w:r>
          </w:p>
        </w:tc>
      </w:tr>
      <w:tr w:rsidR="00FD4348" w:rsidRPr="00FD4348" w14:paraId="71890472" w14:textId="77777777" w:rsidTr="00FD4348">
        <w:trPr>
          <w:trHeight w:val="315"/>
        </w:trPr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7A79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5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57CF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График реализации мероприятия</w:t>
            </w:r>
          </w:p>
        </w:tc>
        <w:tc>
          <w:tcPr>
            <w:tcW w:w="25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8B8A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Источники финансирования,  тыс. руб.        </w:t>
            </w:r>
          </w:p>
        </w:tc>
        <w:tc>
          <w:tcPr>
            <w:tcW w:w="33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1724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FD4348" w:rsidRPr="00FD4348" w14:paraId="0D26217E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8BA4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E0BB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B2AB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Себестоимость</w:t>
            </w:r>
          </w:p>
        </w:tc>
        <w:tc>
          <w:tcPr>
            <w:tcW w:w="1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A4F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Другие  источники    </w:t>
            </w: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920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34B896C4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A2A9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F69A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4372E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B342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B2C3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52D1DAD1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CB25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</w:tr>
      <w:tr w:rsidR="00FD4348" w:rsidRPr="00FD4348" w14:paraId="784C0826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4546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6AA0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62B6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D071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58E9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657C5675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19D1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01.01.2021 по  31.12.2021: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3EB1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6EE7F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5A5F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1F5978C7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DB80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>на период с 01.01.2022 по 31.12.2022</w:t>
            </w:r>
          </w:p>
        </w:tc>
      </w:tr>
      <w:tr w:rsidR="00FD4348" w:rsidRPr="00FD4348" w14:paraId="7FF8BFF9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B1F9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6DD2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E4AE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D3D6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8F05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5DB787D8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E99E2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01.01.2022 по 31.12.2022: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5313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CAAF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6DBB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7D6EE14F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3422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</w:tr>
      <w:tr w:rsidR="00FD4348" w:rsidRPr="00FD4348" w14:paraId="3830A0C7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6848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7914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C2C6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0315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1290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0B3B8C47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4CFF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01.01.2023 по 31.12.2023: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A9F6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305F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9C29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2702DF72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13CB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</w:tr>
      <w:tr w:rsidR="00FD4348" w:rsidRPr="00FD4348" w14:paraId="6292C960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42DD4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F9D8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9ED8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A061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8AD7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52BCAF84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44557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01.01.2024 по 31.12.2024: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0B90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1673B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6131B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215B4BE5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62EB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01.01.2025 по 31.12.2025</w:t>
            </w:r>
          </w:p>
        </w:tc>
      </w:tr>
      <w:tr w:rsidR="00FD4348" w:rsidRPr="00FD4348" w14:paraId="61677049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B5E1E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67B2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EF08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EBD8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9538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3EC31824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B8A7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01.01.2025 по 31.12.2025: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BF14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4799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9DAF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496E1C8C" w14:textId="77777777" w:rsidTr="00FD4348">
        <w:trPr>
          <w:trHeight w:val="315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1FD3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BDC2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AA93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9F73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5509222B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4A14B5" w14:textId="77777777" w:rsidR="00FD4348" w:rsidRPr="00FD4348" w:rsidRDefault="00FD4348" w:rsidP="00FD4348">
            <w:pPr>
              <w:spacing w:line="256" w:lineRule="auto"/>
              <w:jc w:val="center"/>
              <w:rPr>
                <w:i/>
                <w:iCs/>
                <w:sz w:val="20"/>
                <w:lang w:eastAsia="en-US"/>
              </w:rPr>
            </w:pPr>
            <w:r w:rsidRPr="00FD4348">
              <w:rPr>
                <w:i/>
                <w:iCs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FD4348" w:rsidRPr="00FD4348" w14:paraId="5341F2F7" w14:textId="77777777" w:rsidTr="00FD4348">
        <w:trPr>
          <w:trHeight w:val="315"/>
        </w:trPr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70B139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5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BBD3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График реализации мероприятия</w:t>
            </w:r>
          </w:p>
        </w:tc>
        <w:tc>
          <w:tcPr>
            <w:tcW w:w="25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7855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Источники финансирования,  тыс. руб.        </w:t>
            </w:r>
          </w:p>
        </w:tc>
        <w:tc>
          <w:tcPr>
            <w:tcW w:w="33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3D6B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FD4348" w:rsidRPr="00FD4348" w14:paraId="062CFC5A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D38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E90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A370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Себестоимость</w:t>
            </w:r>
          </w:p>
        </w:tc>
        <w:tc>
          <w:tcPr>
            <w:tcW w:w="1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D51E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Другие  источники    </w:t>
            </w: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BA16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619098DB" w14:textId="77777777" w:rsidTr="00FD4348">
        <w:trPr>
          <w:trHeight w:val="507"/>
        </w:trPr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BC70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5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C534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03A0A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613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0459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06E579EF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4F13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</w:tr>
      <w:tr w:rsidR="00FD4348" w:rsidRPr="00FD4348" w14:paraId="76A282F4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381D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918E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CE73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047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D1B0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084444E7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6B94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01.01.2021 по  31.12.2021: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FF07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95DE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50C4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2273019B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40E3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01.01.2022 по 31.12.2022</w:t>
            </w:r>
          </w:p>
        </w:tc>
      </w:tr>
      <w:tr w:rsidR="00FD4348" w:rsidRPr="00FD4348" w14:paraId="40B69506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1656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B44C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3A80E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EF18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3E3C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70B18CA3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FDC86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01.01.2022 по 31.12.2022: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BD64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7195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4BC8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08E0089F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D443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</w:tr>
      <w:tr w:rsidR="00FD4348" w:rsidRPr="00FD4348" w14:paraId="0DFF1CCD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7662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7787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5DFF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F274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1DED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0369C01E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0A28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01.01.2023 по 31.12.2023: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764B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8F944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737F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7E0424C0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BEEC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</w:tr>
      <w:tr w:rsidR="00FD4348" w:rsidRPr="00FD4348" w14:paraId="0B9EDC6D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2DF8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4EDD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44D3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3C41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6B08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631050D4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7AE99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01.01.2024 по 31.12.2024: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0DF5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5B68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7EDF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1CB2F95D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F9AEC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01.01.2025 по 31.12.2025</w:t>
            </w:r>
          </w:p>
        </w:tc>
      </w:tr>
      <w:tr w:rsidR="00FD4348" w:rsidRPr="00FD4348" w14:paraId="6FD16D72" w14:textId="77777777" w:rsidTr="00FD4348">
        <w:trPr>
          <w:trHeight w:val="300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51BE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Мероприятие отсутствует</w:t>
            </w:r>
          </w:p>
        </w:tc>
        <w:tc>
          <w:tcPr>
            <w:tcW w:w="1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D6DA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5552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F66D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94B7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00868107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09E5B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Итого за период с 01.01.2025 по 31.12.2025:                              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7F14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04A6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92EC7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</w:t>
            </w:r>
          </w:p>
        </w:tc>
      </w:tr>
      <w:tr w:rsidR="00FD4348" w:rsidRPr="00FD4348" w14:paraId="2DCFE945" w14:textId="77777777" w:rsidTr="00FD4348">
        <w:trPr>
          <w:trHeight w:val="300"/>
        </w:trPr>
        <w:tc>
          <w:tcPr>
            <w:tcW w:w="4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09D5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019F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139D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441D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</w:t>
            </w:r>
          </w:p>
        </w:tc>
      </w:tr>
      <w:tr w:rsidR="00FD4348" w:rsidRPr="00FD4348" w14:paraId="30ABC637" w14:textId="77777777" w:rsidTr="00FD4348">
        <w:trPr>
          <w:trHeight w:val="507"/>
        </w:trPr>
        <w:tc>
          <w:tcPr>
            <w:tcW w:w="10005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4CD1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   </w:t>
            </w:r>
            <w:r w:rsidRPr="00FD4348">
              <w:rPr>
                <w:b/>
                <w:bCs/>
                <w:sz w:val="20"/>
                <w:lang w:eastAsia="en-US"/>
              </w:rPr>
              <w:t>5. Показатели надежности, качества, энергетической эффективности объектов централизованных систем холодного водоснабжения</w:t>
            </w:r>
          </w:p>
        </w:tc>
      </w:tr>
      <w:tr w:rsidR="00FD4348" w:rsidRPr="00FD4348" w14:paraId="535DB134" w14:textId="77777777" w:rsidTr="00FD4348">
        <w:trPr>
          <w:trHeight w:val="507"/>
        </w:trPr>
        <w:tc>
          <w:tcPr>
            <w:tcW w:w="10005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F8EE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7D17C434" w14:textId="77777777" w:rsidTr="00FD4348">
        <w:trPr>
          <w:trHeight w:val="507"/>
        </w:trPr>
        <w:tc>
          <w:tcPr>
            <w:tcW w:w="3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4039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7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985D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Ед.изм.</w:t>
            </w:r>
          </w:p>
        </w:tc>
        <w:tc>
          <w:tcPr>
            <w:tcW w:w="11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FD9A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1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E9C8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на период с 01.01.2022 по 31.12.2022 </w:t>
            </w:r>
          </w:p>
        </w:tc>
        <w:tc>
          <w:tcPr>
            <w:tcW w:w="11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71F2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01.01.2023 по 31.12.2023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446F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01.01.2024 по 31.12.2024</w:t>
            </w:r>
          </w:p>
        </w:tc>
        <w:tc>
          <w:tcPr>
            <w:tcW w:w="1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2183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01.01.2025 по 31.12.2025</w:t>
            </w:r>
          </w:p>
        </w:tc>
      </w:tr>
      <w:tr w:rsidR="00FD4348" w:rsidRPr="00FD4348" w14:paraId="1A3544FD" w14:textId="77777777" w:rsidTr="00FD4348">
        <w:trPr>
          <w:trHeight w:val="540"/>
        </w:trPr>
        <w:tc>
          <w:tcPr>
            <w:tcW w:w="33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F102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7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A5C8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4AB2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7AD7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601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732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9775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24A1DFD1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45D7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Показатели качества воды</w:t>
            </w:r>
          </w:p>
        </w:tc>
      </w:tr>
      <w:tr w:rsidR="00FD4348" w:rsidRPr="00FD4348" w14:paraId="60CFB576" w14:textId="77777777" w:rsidTr="00FD4348">
        <w:trPr>
          <w:trHeight w:val="1395"/>
        </w:trPr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42300" w14:textId="77777777" w:rsidR="00FD4348" w:rsidRPr="00FD4348" w:rsidRDefault="00FD4348" w:rsidP="00FD4348">
            <w:pPr>
              <w:spacing w:line="256" w:lineRule="auto"/>
              <w:jc w:val="both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 xml:space="preserve"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</w:t>
            </w:r>
          </w:p>
        </w:tc>
        <w:tc>
          <w:tcPr>
            <w:tcW w:w="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F9B2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%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1080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CF57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1ADA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0785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5D88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</w:tr>
      <w:tr w:rsidR="00FD4348" w:rsidRPr="00FD4348" w14:paraId="055B51CE" w14:textId="77777777" w:rsidTr="00FD4348">
        <w:trPr>
          <w:trHeight w:val="1035"/>
        </w:trPr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15F96" w14:textId="77777777" w:rsidR="00FD4348" w:rsidRPr="00FD4348" w:rsidRDefault="00FD4348" w:rsidP="00FD4348">
            <w:pPr>
              <w:spacing w:line="256" w:lineRule="auto"/>
              <w:jc w:val="both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CD0A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%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DD50F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38F5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F63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86E4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7A780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</w:tr>
      <w:tr w:rsidR="00FD4348" w:rsidRPr="00FD4348" w14:paraId="7E6F04DF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DF43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Показатели надежности и бесперебойности водоснабжения</w:t>
            </w:r>
          </w:p>
        </w:tc>
      </w:tr>
      <w:tr w:rsidR="00FD4348" w:rsidRPr="00FD4348" w14:paraId="5F10E867" w14:textId="77777777" w:rsidTr="00FD4348">
        <w:trPr>
          <w:trHeight w:val="915"/>
        </w:trPr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ADADF" w14:textId="77777777" w:rsidR="00FD4348" w:rsidRPr="00FD4348" w:rsidRDefault="00FD4348" w:rsidP="00FD4348">
            <w:pPr>
              <w:spacing w:line="256" w:lineRule="auto"/>
              <w:jc w:val="both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 принадлежащих организации, осуществляющей холодное водоснабжение, в расчете на протяженность водопроводной сети в год</w:t>
            </w:r>
          </w:p>
        </w:tc>
        <w:tc>
          <w:tcPr>
            <w:tcW w:w="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B5A3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ед./км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14C4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7CDC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F306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0ADB8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53EA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</w:t>
            </w:r>
          </w:p>
        </w:tc>
      </w:tr>
      <w:tr w:rsidR="00FD4348" w:rsidRPr="00FD4348" w14:paraId="5F3FDCF5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0948E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FD4348" w:rsidRPr="00FD4348" w14:paraId="7A526E30" w14:textId="77777777" w:rsidTr="00FD4348">
        <w:trPr>
          <w:trHeight w:val="765"/>
        </w:trPr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C86E2" w14:textId="77777777" w:rsidR="00FD4348" w:rsidRPr="00FD4348" w:rsidRDefault="00FD4348" w:rsidP="00FD4348">
            <w:pPr>
              <w:spacing w:line="256" w:lineRule="auto"/>
              <w:jc w:val="both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Доля потерь воды в централизованных системах водоснабжения при транспортировке в общем объеме воды, поданной в водопроводную сеть </w:t>
            </w:r>
          </w:p>
        </w:tc>
        <w:tc>
          <w:tcPr>
            <w:tcW w:w="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F6AC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кВт*ч/куб. м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177D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E671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4BE5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7985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B9E3D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0,00</w:t>
            </w:r>
          </w:p>
        </w:tc>
      </w:tr>
      <w:tr w:rsidR="00FD4348" w:rsidRPr="00FD4348" w14:paraId="5BBA2A01" w14:textId="77777777" w:rsidTr="00FD4348">
        <w:trPr>
          <w:trHeight w:val="765"/>
        </w:trPr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A1429" w14:textId="77777777" w:rsidR="00FD4348" w:rsidRPr="00FD4348" w:rsidRDefault="00FD4348" w:rsidP="00FD4348">
            <w:pPr>
              <w:spacing w:line="256" w:lineRule="auto"/>
              <w:jc w:val="both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Удельный расход электрической энергии, потребляемой в технологическом процессе подготовки питьевой воды, на единицу объема воды, отпускаемой в сеть </w:t>
            </w:r>
          </w:p>
        </w:tc>
        <w:tc>
          <w:tcPr>
            <w:tcW w:w="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431F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кВт*ч/куб. м</w:t>
            </w:r>
          </w:p>
        </w:tc>
        <w:tc>
          <w:tcPr>
            <w:tcW w:w="11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BD14F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2,98</w:t>
            </w:r>
          </w:p>
        </w:tc>
        <w:tc>
          <w:tcPr>
            <w:tcW w:w="11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D916F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2,98</w:t>
            </w:r>
          </w:p>
        </w:tc>
        <w:tc>
          <w:tcPr>
            <w:tcW w:w="11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533BD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2,98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2BFB8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2,98</w:t>
            </w:r>
          </w:p>
        </w:tc>
        <w:tc>
          <w:tcPr>
            <w:tcW w:w="1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5D4202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2,98</w:t>
            </w:r>
          </w:p>
        </w:tc>
      </w:tr>
      <w:tr w:rsidR="00FD4348" w:rsidRPr="00FD4348" w14:paraId="53C55F10" w14:textId="77777777" w:rsidTr="00FD4348">
        <w:trPr>
          <w:trHeight w:val="765"/>
        </w:trPr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A5C21" w14:textId="77777777" w:rsidR="00FD4348" w:rsidRPr="00FD4348" w:rsidRDefault="00FD4348" w:rsidP="00FD4348">
            <w:pPr>
              <w:spacing w:line="256" w:lineRule="auto"/>
              <w:jc w:val="both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 </w:t>
            </w:r>
          </w:p>
        </w:tc>
        <w:tc>
          <w:tcPr>
            <w:tcW w:w="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D29D1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  кВт*ч/куб. м</w:t>
            </w: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A09DF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798CC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A5CD4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7DCC6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12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D74C4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151DE490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CDD2D" w14:textId="77777777" w:rsidR="00FD4348" w:rsidRPr="00FD4348" w:rsidRDefault="00FD4348" w:rsidP="00FD4348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FD4348">
              <w:rPr>
                <w:b/>
                <w:bCs/>
                <w:sz w:val="20"/>
                <w:lang w:eastAsia="en-US"/>
              </w:rPr>
              <w:t>6. Расчет эффективности производственной программы</w:t>
            </w:r>
          </w:p>
        </w:tc>
      </w:tr>
      <w:tr w:rsidR="00FD4348" w:rsidRPr="00FD4348" w14:paraId="06AA3AAA" w14:textId="77777777" w:rsidTr="00FD4348">
        <w:trPr>
          <w:trHeight w:val="300"/>
        </w:trPr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61A4A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За период с 01.01.2019 по 31.12.2019 </w:t>
            </w:r>
          </w:p>
        </w:tc>
        <w:tc>
          <w:tcPr>
            <w:tcW w:w="55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B68A4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634ACCE2" w14:textId="77777777" w:rsidTr="00FD4348">
        <w:trPr>
          <w:trHeight w:val="300"/>
        </w:trPr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9527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За период с 01.01.2020 по 31.12. 2020 </w:t>
            </w:r>
          </w:p>
        </w:tc>
        <w:tc>
          <w:tcPr>
            <w:tcW w:w="55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E713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4A1CBA82" w14:textId="77777777" w:rsidTr="00FD4348">
        <w:trPr>
          <w:trHeight w:val="300"/>
        </w:trPr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A2DBE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lastRenderedPageBreak/>
              <w:t xml:space="preserve">   За период с 01.01.2021 по 31.12.2021 </w:t>
            </w:r>
          </w:p>
        </w:tc>
        <w:tc>
          <w:tcPr>
            <w:tcW w:w="55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A488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7BE4DB33" w14:textId="77777777" w:rsidTr="00FD4348">
        <w:trPr>
          <w:trHeight w:val="300"/>
        </w:trPr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BDCC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55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27A90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52886D6E" w14:textId="77777777" w:rsidTr="00FD4348">
        <w:trPr>
          <w:trHeight w:val="300"/>
        </w:trPr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A1B2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  За период с 01.01.2023 по 31.12.2023 </w:t>
            </w:r>
          </w:p>
        </w:tc>
        <w:tc>
          <w:tcPr>
            <w:tcW w:w="55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0891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- </w:t>
            </w:r>
          </w:p>
        </w:tc>
      </w:tr>
      <w:tr w:rsidR="00FD4348" w:rsidRPr="00FD4348" w14:paraId="20704B2F" w14:textId="77777777" w:rsidTr="00FD4348">
        <w:trPr>
          <w:trHeight w:val="390"/>
        </w:trPr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FDA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55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1268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- </w:t>
            </w:r>
          </w:p>
        </w:tc>
      </w:tr>
      <w:tr w:rsidR="00FD4348" w:rsidRPr="00FD4348" w14:paraId="37AC5220" w14:textId="77777777" w:rsidTr="00FD4348">
        <w:trPr>
          <w:trHeight w:val="300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115C1" w14:textId="77777777" w:rsidR="00FD4348" w:rsidRPr="00FD4348" w:rsidRDefault="00FD4348" w:rsidP="00FD4348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FD4348">
              <w:rPr>
                <w:b/>
                <w:bCs/>
                <w:sz w:val="20"/>
                <w:lang w:eastAsia="en-US"/>
              </w:rPr>
              <w:t>7. Общий объем финансовых потребностей, направленных на реализацию   производственной программы</w:t>
            </w:r>
          </w:p>
        </w:tc>
      </w:tr>
      <w:tr w:rsidR="00FD4348" w:rsidRPr="00FD4348" w14:paraId="5336C5FF" w14:textId="77777777" w:rsidTr="00FD4348">
        <w:trPr>
          <w:cantSplit/>
          <w:trHeight w:val="507"/>
        </w:trPr>
        <w:tc>
          <w:tcPr>
            <w:tcW w:w="6617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7544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</w:t>
            </w:r>
          </w:p>
        </w:tc>
        <w:tc>
          <w:tcPr>
            <w:tcW w:w="33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888D9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Всего сумма, тыс.руб.</w:t>
            </w:r>
          </w:p>
        </w:tc>
      </w:tr>
      <w:tr w:rsidR="00FD4348" w:rsidRPr="00FD4348" w14:paraId="738AAB22" w14:textId="77777777" w:rsidTr="00FD4348">
        <w:trPr>
          <w:trHeight w:val="507"/>
        </w:trPr>
        <w:tc>
          <w:tcPr>
            <w:tcW w:w="6617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A751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  <w:tc>
          <w:tcPr>
            <w:tcW w:w="33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CCE7" w14:textId="77777777" w:rsidR="00FD4348" w:rsidRPr="00FD4348" w:rsidRDefault="00FD4348" w:rsidP="00FD4348">
            <w:pPr>
              <w:rPr>
                <w:sz w:val="20"/>
                <w:lang w:eastAsia="en-US"/>
              </w:rPr>
            </w:pPr>
          </w:p>
        </w:tc>
      </w:tr>
      <w:tr w:rsidR="00FD4348" w:rsidRPr="00FD4348" w14:paraId="413F2D65" w14:textId="77777777" w:rsidTr="00FD4348">
        <w:trPr>
          <w:trHeight w:val="300"/>
        </w:trPr>
        <w:tc>
          <w:tcPr>
            <w:tcW w:w="66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422C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47D83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41,45</w:t>
            </w:r>
          </w:p>
        </w:tc>
      </w:tr>
      <w:tr w:rsidR="00FD4348" w:rsidRPr="00FD4348" w14:paraId="76BEF51E" w14:textId="77777777" w:rsidTr="00FD4348">
        <w:trPr>
          <w:trHeight w:val="300"/>
        </w:trPr>
        <w:tc>
          <w:tcPr>
            <w:tcW w:w="66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D4CFD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31.12.2022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3F62D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39,98</w:t>
            </w:r>
          </w:p>
        </w:tc>
      </w:tr>
      <w:tr w:rsidR="00FD4348" w:rsidRPr="00FD4348" w14:paraId="075FF852" w14:textId="77777777" w:rsidTr="00FD4348">
        <w:trPr>
          <w:trHeight w:val="300"/>
        </w:trPr>
        <w:tc>
          <w:tcPr>
            <w:tcW w:w="66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E702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31.12.2023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B0F2D1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35,06</w:t>
            </w:r>
          </w:p>
        </w:tc>
      </w:tr>
      <w:tr w:rsidR="00FD4348" w:rsidRPr="00FD4348" w14:paraId="1C73A8BE" w14:textId="77777777" w:rsidTr="00FD4348">
        <w:trPr>
          <w:trHeight w:val="300"/>
        </w:trPr>
        <w:tc>
          <w:tcPr>
            <w:tcW w:w="66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C624B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31.12.2024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7AC8B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36,27</w:t>
            </w:r>
          </w:p>
        </w:tc>
      </w:tr>
      <w:tr w:rsidR="00FD4348" w:rsidRPr="00FD4348" w14:paraId="01DD6BB0" w14:textId="77777777" w:rsidTr="00FD4348">
        <w:trPr>
          <w:trHeight w:val="300"/>
        </w:trPr>
        <w:tc>
          <w:tcPr>
            <w:tcW w:w="66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D4FB3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На период с 01.01.2021 по 31.12.2025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7553A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38,13</w:t>
            </w:r>
          </w:p>
        </w:tc>
      </w:tr>
      <w:tr w:rsidR="00FD4348" w:rsidRPr="00FD4348" w14:paraId="2EF4858C" w14:textId="77777777" w:rsidTr="00FD4348">
        <w:trPr>
          <w:trHeight w:val="300"/>
        </w:trPr>
        <w:tc>
          <w:tcPr>
            <w:tcW w:w="66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8FBB5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3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5D0E2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190,89</w:t>
            </w:r>
          </w:p>
        </w:tc>
      </w:tr>
      <w:tr w:rsidR="00FD4348" w:rsidRPr="00FD4348" w14:paraId="19342B6E" w14:textId="77777777" w:rsidTr="00FD4348">
        <w:trPr>
          <w:trHeight w:val="315"/>
        </w:trPr>
        <w:tc>
          <w:tcPr>
            <w:tcW w:w="10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4191C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 xml:space="preserve"> </w:t>
            </w:r>
            <w:r w:rsidRPr="00FD4348">
              <w:rPr>
                <w:b/>
                <w:bCs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</w:p>
        </w:tc>
      </w:tr>
      <w:tr w:rsidR="00FD4348" w:rsidRPr="00FD4348" w14:paraId="0E7198A1" w14:textId="77777777" w:rsidTr="00FD4348">
        <w:trPr>
          <w:trHeight w:val="315"/>
        </w:trPr>
        <w:tc>
          <w:tcPr>
            <w:tcW w:w="6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2CFF0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 </w:t>
            </w:r>
          </w:p>
        </w:tc>
        <w:tc>
          <w:tcPr>
            <w:tcW w:w="34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FEDC6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2021 год</w:t>
            </w:r>
          </w:p>
        </w:tc>
      </w:tr>
      <w:tr w:rsidR="00FD4348" w:rsidRPr="00FD4348" w14:paraId="0B950B14" w14:textId="77777777" w:rsidTr="00FD4348">
        <w:trPr>
          <w:trHeight w:val="300"/>
        </w:trPr>
        <w:tc>
          <w:tcPr>
            <w:tcW w:w="6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91358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Объем подачи воды, тыс.куб.м</w:t>
            </w:r>
          </w:p>
        </w:tc>
        <w:tc>
          <w:tcPr>
            <w:tcW w:w="34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67F7AB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0,62</w:t>
            </w:r>
          </w:p>
        </w:tc>
      </w:tr>
      <w:tr w:rsidR="00FD4348" w:rsidRPr="00FD4348" w14:paraId="1C965336" w14:textId="77777777" w:rsidTr="00FD4348">
        <w:trPr>
          <w:trHeight w:val="300"/>
        </w:trPr>
        <w:tc>
          <w:tcPr>
            <w:tcW w:w="6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D6BB54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Мероприятия, направленные на осуществление текущей (операционной) деятельности, тыс.руб.</w:t>
            </w:r>
          </w:p>
        </w:tc>
        <w:tc>
          <w:tcPr>
            <w:tcW w:w="34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DD8725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293,53</w:t>
            </w:r>
          </w:p>
        </w:tc>
      </w:tr>
      <w:tr w:rsidR="00FD4348" w:rsidRPr="00FD4348" w14:paraId="58841E55" w14:textId="77777777" w:rsidTr="00FD4348">
        <w:trPr>
          <w:trHeight w:val="600"/>
        </w:trPr>
        <w:tc>
          <w:tcPr>
            <w:tcW w:w="6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2FE02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тыс.руб.</w:t>
            </w:r>
          </w:p>
        </w:tc>
        <w:tc>
          <w:tcPr>
            <w:tcW w:w="34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75FD3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144,68</w:t>
            </w:r>
          </w:p>
        </w:tc>
      </w:tr>
      <w:tr w:rsidR="00FD4348" w:rsidRPr="00FD4348" w14:paraId="5BB34359" w14:textId="77777777" w:rsidTr="00FD4348">
        <w:trPr>
          <w:trHeight w:val="300"/>
        </w:trPr>
        <w:tc>
          <w:tcPr>
            <w:tcW w:w="6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C864F" w14:textId="77777777" w:rsidR="00FD4348" w:rsidRPr="00FD4348" w:rsidRDefault="00FD4348" w:rsidP="00FD4348">
            <w:pPr>
              <w:spacing w:line="256" w:lineRule="auto"/>
              <w:rPr>
                <w:sz w:val="20"/>
                <w:lang w:eastAsia="en-US"/>
              </w:rPr>
            </w:pPr>
            <w:r w:rsidRPr="00FD4348">
              <w:rPr>
                <w:sz w:val="20"/>
                <w:lang w:eastAsia="en-US"/>
              </w:rPr>
              <w:t>Общий объем финансовых потребностей, тыс.руб.</w:t>
            </w:r>
          </w:p>
        </w:tc>
        <w:tc>
          <w:tcPr>
            <w:tcW w:w="3431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095FF7" w14:textId="77777777" w:rsidR="00FD4348" w:rsidRPr="00FD4348" w:rsidRDefault="00FD4348" w:rsidP="00FD4348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 w:rsidRPr="00FD4348">
              <w:rPr>
                <w:color w:val="000000"/>
                <w:sz w:val="20"/>
                <w:lang w:eastAsia="en-US"/>
              </w:rPr>
              <w:t>438,21</w:t>
            </w:r>
          </w:p>
        </w:tc>
      </w:tr>
    </w:tbl>
    <w:p w14:paraId="4B370767" w14:textId="77777777" w:rsidR="0056238E" w:rsidRPr="00FF7754" w:rsidRDefault="0056238E" w:rsidP="0056238E">
      <w:pPr>
        <w:jc w:val="right"/>
        <w:rPr>
          <w:szCs w:val="28"/>
          <w:lang w:eastAsia="en-US"/>
        </w:rPr>
      </w:pPr>
      <w:r w:rsidRPr="00FF7754">
        <w:rPr>
          <w:szCs w:val="28"/>
          <w:lang w:eastAsia="en-US"/>
        </w:rPr>
        <w:t>».</w:t>
      </w:r>
    </w:p>
    <w:p w14:paraId="1923C965" w14:textId="77777777" w:rsidR="00FF7754" w:rsidRPr="0056238E" w:rsidRDefault="00FF7754" w:rsidP="0056238E">
      <w:pPr>
        <w:rPr>
          <w:sz w:val="24"/>
          <w:szCs w:val="24"/>
          <w:lang w:eastAsia="en-US"/>
        </w:rPr>
      </w:pPr>
    </w:p>
    <w:sectPr w:rsidR="00FF7754" w:rsidRPr="0056238E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71595" w14:textId="77777777" w:rsidR="00BF4DCD" w:rsidRDefault="00BF4DCD">
      <w:r>
        <w:separator/>
      </w:r>
    </w:p>
  </w:endnote>
  <w:endnote w:type="continuationSeparator" w:id="0">
    <w:p w14:paraId="045C6D3E" w14:textId="77777777" w:rsidR="00BF4DCD" w:rsidRDefault="00BF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F60DC" w14:textId="77777777" w:rsidR="00BF4DCD" w:rsidRDefault="00BF4DCD">
      <w:r>
        <w:separator/>
      </w:r>
    </w:p>
  </w:footnote>
  <w:footnote w:type="continuationSeparator" w:id="0">
    <w:p w14:paraId="7944865E" w14:textId="77777777" w:rsidR="00BF4DCD" w:rsidRDefault="00BF4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9DA7C" w14:textId="77777777" w:rsidR="00471197" w:rsidRDefault="00471197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74FBC4F" w14:textId="77777777" w:rsidR="00471197" w:rsidRDefault="0047119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9DA16" w14:textId="51D15B50" w:rsidR="00471197" w:rsidRDefault="00471197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05ED4">
      <w:rPr>
        <w:rStyle w:val="a9"/>
        <w:noProof/>
      </w:rPr>
      <w:t>2</w:t>
    </w:r>
    <w:r>
      <w:rPr>
        <w:rStyle w:val="a9"/>
      </w:rPr>
      <w:fldChar w:fldCharType="end"/>
    </w:r>
  </w:p>
  <w:p w14:paraId="66A0623F" w14:textId="77777777" w:rsidR="00471197" w:rsidRDefault="0047119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842EA" w14:textId="77777777" w:rsidR="00471197" w:rsidRDefault="00471197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79A0531" wp14:editId="2AC60184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2B8D68" id="Group 1" o:spid="_x0000_s1026" style="position:absolute;margin-left:86.15pt;margin-top:185.95pt;width:311.8pt;height:4.15pt;z-index:-251658240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WnVRr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J8EA&#10;AADaAAAADwAAAGRycy9kb3ducmV2LnhtbESPQWvCQBSE7wX/w/IEb7qxgt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6aSf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OsucMA&#10;AADaAAAADwAAAGRycy9kb3ducmV2LnhtbESPQWsCMRSE7wX/Q3iCF9GspRR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Osuc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9350132" wp14:editId="517B7F47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EB5C4" w14:textId="77777777" w:rsidR="00471197" w:rsidRPr="00E52B15" w:rsidRDefault="00471197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 w:rsidRPr="00A51156"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 wp14:anchorId="6976BD1C" wp14:editId="0B41C234">
                                <wp:extent cx="628650" cy="609600"/>
                                <wp:effectExtent l="0" t="0" r="0" b="0"/>
                                <wp:docPr id="5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865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A1FD40D" w14:textId="77777777" w:rsidR="00471197" w:rsidRPr="00561114" w:rsidRDefault="00471197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14:paraId="1216EB3D" w14:textId="77777777" w:rsidR="00471197" w:rsidRPr="00561114" w:rsidRDefault="00471197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14:paraId="144B47F3" w14:textId="77777777" w:rsidR="00471197" w:rsidRPr="000F7B5C" w:rsidRDefault="00471197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14:paraId="2713DF04" w14:textId="77777777" w:rsidR="00471197" w:rsidRPr="000F7B5C" w:rsidRDefault="00471197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14:paraId="405F5699" w14:textId="77777777" w:rsidR="00471197" w:rsidRDefault="00471197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14:paraId="248A03A0" w14:textId="77777777" w:rsidR="00471197" w:rsidRDefault="00471197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14:paraId="5DB9D502" w14:textId="77777777" w:rsidR="00471197" w:rsidRPr="002B6128" w:rsidRDefault="00471197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14:paraId="3D2D9D4C" w14:textId="77777777" w:rsidR="00471197" w:rsidRDefault="00471197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14:paraId="19F831D9" w14:textId="77777777" w:rsidR="00471197" w:rsidRPr="001772E6" w:rsidRDefault="00471197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619CFF03" w14:textId="77777777" w:rsidR="00471197" w:rsidRDefault="00471197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35013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14:paraId="09CEB5C4" w14:textId="77777777" w:rsidR="00471197" w:rsidRPr="00E52B15" w:rsidRDefault="00471197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 w:rsidRPr="00A51156">
                      <w:rPr>
                        <w:noProof/>
                        <w:szCs w:val="28"/>
                      </w:rPr>
                      <w:drawing>
                        <wp:inline distT="0" distB="0" distL="0" distR="0" wp14:anchorId="6976BD1C" wp14:editId="0B41C234">
                          <wp:extent cx="628650" cy="609600"/>
                          <wp:effectExtent l="0" t="0" r="0" b="0"/>
                          <wp:docPr id="5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2865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A1FD40D" w14:textId="77777777" w:rsidR="00471197" w:rsidRPr="00561114" w:rsidRDefault="00471197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14:paraId="1216EB3D" w14:textId="77777777" w:rsidR="00471197" w:rsidRPr="00561114" w:rsidRDefault="00471197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14:paraId="144B47F3" w14:textId="77777777" w:rsidR="00471197" w:rsidRPr="000F7B5C" w:rsidRDefault="00471197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14:paraId="2713DF04" w14:textId="77777777" w:rsidR="00471197" w:rsidRPr="000F7B5C" w:rsidRDefault="00471197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14:paraId="405F5699" w14:textId="77777777" w:rsidR="00471197" w:rsidRDefault="00471197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14:paraId="248A03A0" w14:textId="77777777" w:rsidR="00471197" w:rsidRDefault="00471197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14:paraId="5DB9D502" w14:textId="77777777" w:rsidR="00471197" w:rsidRPr="002B6128" w:rsidRDefault="00471197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14:paraId="3D2D9D4C" w14:textId="77777777" w:rsidR="00471197" w:rsidRDefault="00471197" w:rsidP="00276416">
                    <w:pPr>
                      <w:ind w:right="-70"/>
                      <w:rPr>
                        <w:sz w:val="20"/>
                      </w:rPr>
                    </w:pPr>
                  </w:p>
                  <w:p w14:paraId="19F831D9" w14:textId="77777777" w:rsidR="00471197" w:rsidRPr="001772E6" w:rsidRDefault="00471197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14:paraId="619CFF03" w14:textId="77777777" w:rsidR="00471197" w:rsidRDefault="00471197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5EE2"/>
    <w:multiLevelType w:val="hybridMultilevel"/>
    <w:tmpl w:val="F402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0F4094"/>
    <w:multiLevelType w:val="hybridMultilevel"/>
    <w:tmpl w:val="0D20E3F8"/>
    <w:lvl w:ilvl="0" w:tplc="79564414">
      <w:start w:val="3"/>
      <w:numFmt w:val="decimal"/>
      <w:lvlText w:val="%1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2" w15:restartNumberingAfterBreak="0">
    <w:nsid w:val="12601B5B"/>
    <w:multiLevelType w:val="hybridMultilevel"/>
    <w:tmpl w:val="655AADA8"/>
    <w:lvl w:ilvl="0" w:tplc="E98E8F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A5356"/>
    <w:multiLevelType w:val="hybridMultilevel"/>
    <w:tmpl w:val="06C2A9DA"/>
    <w:lvl w:ilvl="0" w:tplc="1522FCF6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490F29"/>
    <w:multiLevelType w:val="hybridMultilevel"/>
    <w:tmpl w:val="CA968AF0"/>
    <w:lvl w:ilvl="0" w:tplc="D27C767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320E00A6"/>
    <w:multiLevelType w:val="hybridMultilevel"/>
    <w:tmpl w:val="5B7ACBC4"/>
    <w:lvl w:ilvl="0" w:tplc="07B875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F5405D"/>
    <w:multiLevelType w:val="hybridMultilevel"/>
    <w:tmpl w:val="86FAC484"/>
    <w:lvl w:ilvl="0" w:tplc="CDA4B4AA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5AC86CA6"/>
    <w:multiLevelType w:val="hybridMultilevel"/>
    <w:tmpl w:val="0D20E3F8"/>
    <w:lvl w:ilvl="0" w:tplc="79564414">
      <w:start w:val="3"/>
      <w:numFmt w:val="decimal"/>
      <w:lvlText w:val="%1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9" w15:restartNumberingAfterBreak="0">
    <w:nsid w:val="5D8A417D"/>
    <w:multiLevelType w:val="multilevel"/>
    <w:tmpl w:val="0E84642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13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3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648" w:hanging="1440"/>
      </w:pPr>
      <w:rPr>
        <w:rFonts w:cs="Times New Roman" w:hint="default"/>
      </w:rPr>
    </w:lvl>
  </w:abstractNum>
  <w:abstractNum w:abstractNumId="10" w15:restartNumberingAfterBreak="0">
    <w:nsid w:val="692F733C"/>
    <w:multiLevelType w:val="hybridMultilevel"/>
    <w:tmpl w:val="39D87500"/>
    <w:lvl w:ilvl="0" w:tplc="F558D634">
      <w:start w:val="3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721D1179"/>
    <w:multiLevelType w:val="hybridMultilevel"/>
    <w:tmpl w:val="D5D4E876"/>
    <w:lvl w:ilvl="0" w:tplc="CBA2B832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3"/>
  </w:num>
  <w:num w:numId="6">
    <w:abstractNumId w:val="0"/>
  </w:num>
  <w:num w:numId="7">
    <w:abstractNumId w:val="6"/>
  </w:num>
  <w:num w:numId="8">
    <w:abstractNumId w:val="11"/>
  </w:num>
  <w:num w:numId="9">
    <w:abstractNumId w:val="10"/>
  </w:num>
  <w:num w:numId="10">
    <w:abstractNumId w:val="2"/>
  </w:num>
  <w:num w:numId="11">
    <w:abstractNumId w:val="1"/>
  </w:num>
  <w:num w:numId="12">
    <w:abstractNumId w:val="8"/>
  </w:num>
  <w:num w:numId="13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67"/>
    <w:rsid w:val="00000EE4"/>
    <w:rsid w:val="00002B26"/>
    <w:rsid w:val="00002C38"/>
    <w:rsid w:val="00003C40"/>
    <w:rsid w:val="00004362"/>
    <w:rsid w:val="000043DE"/>
    <w:rsid w:val="00004422"/>
    <w:rsid w:val="0000465C"/>
    <w:rsid w:val="00005CF1"/>
    <w:rsid w:val="000061D8"/>
    <w:rsid w:val="0000703E"/>
    <w:rsid w:val="000074BC"/>
    <w:rsid w:val="00010144"/>
    <w:rsid w:val="000107E6"/>
    <w:rsid w:val="000113AA"/>
    <w:rsid w:val="000115ED"/>
    <w:rsid w:val="00011AE5"/>
    <w:rsid w:val="00012429"/>
    <w:rsid w:val="000150C8"/>
    <w:rsid w:val="000153AB"/>
    <w:rsid w:val="000162FE"/>
    <w:rsid w:val="00016631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C10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C84"/>
    <w:rsid w:val="000450F5"/>
    <w:rsid w:val="000456BC"/>
    <w:rsid w:val="0004612F"/>
    <w:rsid w:val="00050261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152"/>
    <w:rsid w:val="00054BEC"/>
    <w:rsid w:val="00056E1C"/>
    <w:rsid w:val="0006180D"/>
    <w:rsid w:val="00062072"/>
    <w:rsid w:val="000631CC"/>
    <w:rsid w:val="00063CA3"/>
    <w:rsid w:val="000641E6"/>
    <w:rsid w:val="00065440"/>
    <w:rsid w:val="00065525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EC9"/>
    <w:rsid w:val="000778E0"/>
    <w:rsid w:val="00077FE3"/>
    <w:rsid w:val="00080513"/>
    <w:rsid w:val="000810D0"/>
    <w:rsid w:val="0008132B"/>
    <w:rsid w:val="00083BB5"/>
    <w:rsid w:val="00084124"/>
    <w:rsid w:val="000848D5"/>
    <w:rsid w:val="0008508F"/>
    <w:rsid w:val="0008547A"/>
    <w:rsid w:val="000857DE"/>
    <w:rsid w:val="00086047"/>
    <w:rsid w:val="00086472"/>
    <w:rsid w:val="00086839"/>
    <w:rsid w:val="00086F1B"/>
    <w:rsid w:val="00087708"/>
    <w:rsid w:val="00091356"/>
    <w:rsid w:val="00091751"/>
    <w:rsid w:val="00091997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EA3"/>
    <w:rsid w:val="000C4F69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E0AA0"/>
    <w:rsid w:val="000E1B09"/>
    <w:rsid w:val="000E2107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65F8"/>
    <w:rsid w:val="000F7B5C"/>
    <w:rsid w:val="0010141B"/>
    <w:rsid w:val="00101880"/>
    <w:rsid w:val="00101F58"/>
    <w:rsid w:val="00102031"/>
    <w:rsid w:val="0010244A"/>
    <w:rsid w:val="001029E4"/>
    <w:rsid w:val="0010360C"/>
    <w:rsid w:val="0010362E"/>
    <w:rsid w:val="00104EBD"/>
    <w:rsid w:val="00105359"/>
    <w:rsid w:val="001065CA"/>
    <w:rsid w:val="001109D8"/>
    <w:rsid w:val="00112630"/>
    <w:rsid w:val="00112719"/>
    <w:rsid w:val="00113436"/>
    <w:rsid w:val="00114A0B"/>
    <w:rsid w:val="00116BCE"/>
    <w:rsid w:val="00117346"/>
    <w:rsid w:val="00120470"/>
    <w:rsid w:val="00120665"/>
    <w:rsid w:val="00123596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DF9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0D5F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8CF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5C1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01"/>
    <w:rsid w:val="00187A71"/>
    <w:rsid w:val="00187AD6"/>
    <w:rsid w:val="00187E73"/>
    <w:rsid w:val="001906BB"/>
    <w:rsid w:val="00191ACC"/>
    <w:rsid w:val="00193770"/>
    <w:rsid w:val="00193F0C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3C0F"/>
    <w:rsid w:val="001A4950"/>
    <w:rsid w:val="001A5FB8"/>
    <w:rsid w:val="001A6556"/>
    <w:rsid w:val="001A77C9"/>
    <w:rsid w:val="001B0311"/>
    <w:rsid w:val="001B03B6"/>
    <w:rsid w:val="001B1E76"/>
    <w:rsid w:val="001B27E4"/>
    <w:rsid w:val="001B4BEC"/>
    <w:rsid w:val="001B4F19"/>
    <w:rsid w:val="001B69D3"/>
    <w:rsid w:val="001B6C9D"/>
    <w:rsid w:val="001C01EC"/>
    <w:rsid w:val="001C1604"/>
    <w:rsid w:val="001C184C"/>
    <w:rsid w:val="001C338C"/>
    <w:rsid w:val="001C35F6"/>
    <w:rsid w:val="001C3CF0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6AF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5D4E"/>
    <w:rsid w:val="001D6066"/>
    <w:rsid w:val="001D6111"/>
    <w:rsid w:val="001D670D"/>
    <w:rsid w:val="001D692E"/>
    <w:rsid w:val="001D721D"/>
    <w:rsid w:val="001D7376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0AAC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396D"/>
    <w:rsid w:val="0021466F"/>
    <w:rsid w:val="002165E3"/>
    <w:rsid w:val="0021757A"/>
    <w:rsid w:val="002175D4"/>
    <w:rsid w:val="00217C14"/>
    <w:rsid w:val="0022015C"/>
    <w:rsid w:val="00220928"/>
    <w:rsid w:val="0022190C"/>
    <w:rsid w:val="00221FC9"/>
    <w:rsid w:val="002234AA"/>
    <w:rsid w:val="00223530"/>
    <w:rsid w:val="00225652"/>
    <w:rsid w:val="00225B9D"/>
    <w:rsid w:val="00227E1B"/>
    <w:rsid w:val="00230285"/>
    <w:rsid w:val="002309EB"/>
    <w:rsid w:val="0023116A"/>
    <w:rsid w:val="002329B2"/>
    <w:rsid w:val="00233EE6"/>
    <w:rsid w:val="00235229"/>
    <w:rsid w:val="0023570C"/>
    <w:rsid w:val="00235C41"/>
    <w:rsid w:val="00235D0B"/>
    <w:rsid w:val="00236863"/>
    <w:rsid w:val="00237155"/>
    <w:rsid w:val="00237404"/>
    <w:rsid w:val="00240C0E"/>
    <w:rsid w:val="00241D87"/>
    <w:rsid w:val="002426D1"/>
    <w:rsid w:val="00245B06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4A63"/>
    <w:rsid w:val="002550AC"/>
    <w:rsid w:val="0025534D"/>
    <w:rsid w:val="002575D5"/>
    <w:rsid w:val="0026018C"/>
    <w:rsid w:val="00260BCA"/>
    <w:rsid w:val="00260E76"/>
    <w:rsid w:val="00261BEB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3221"/>
    <w:rsid w:val="002732ED"/>
    <w:rsid w:val="002736C4"/>
    <w:rsid w:val="0027397D"/>
    <w:rsid w:val="0027399D"/>
    <w:rsid w:val="00273FCA"/>
    <w:rsid w:val="002742F4"/>
    <w:rsid w:val="002755CB"/>
    <w:rsid w:val="00276416"/>
    <w:rsid w:val="002769AE"/>
    <w:rsid w:val="00276A77"/>
    <w:rsid w:val="00276D12"/>
    <w:rsid w:val="00276D28"/>
    <w:rsid w:val="002770C4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5B78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3AB1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8C2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2B8D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72FE"/>
    <w:rsid w:val="002F013F"/>
    <w:rsid w:val="002F116F"/>
    <w:rsid w:val="002F1F2E"/>
    <w:rsid w:val="002F24DD"/>
    <w:rsid w:val="002F2716"/>
    <w:rsid w:val="002F45B6"/>
    <w:rsid w:val="002F52BD"/>
    <w:rsid w:val="002F696E"/>
    <w:rsid w:val="002F7A27"/>
    <w:rsid w:val="00300875"/>
    <w:rsid w:val="003012EC"/>
    <w:rsid w:val="003014F7"/>
    <w:rsid w:val="00301D68"/>
    <w:rsid w:val="003022DC"/>
    <w:rsid w:val="00302E53"/>
    <w:rsid w:val="00303006"/>
    <w:rsid w:val="00303385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17DE9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24D8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56620"/>
    <w:rsid w:val="0035710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10D7"/>
    <w:rsid w:val="003713E3"/>
    <w:rsid w:val="00372B51"/>
    <w:rsid w:val="00372BFD"/>
    <w:rsid w:val="00372E2D"/>
    <w:rsid w:val="00373182"/>
    <w:rsid w:val="00373CB2"/>
    <w:rsid w:val="00375072"/>
    <w:rsid w:val="00375674"/>
    <w:rsid w:val="00376D53"/>
    <w:rsid w:val="003804EB"/>
    <w:rsid w:val="00380790"/>
    <w:rsid w:val="00380B65"/>
    <w:rsid w:val="00381350"/>
    <w:rsid w:val="00381446"/>
    <w:rsid w:val="00381526"/>
    <w:rsid w:val="003823EF"/>
    <w:rsid w:val="00383DD2"/>
    <w:rsid w:val="00384B94"/>
    <w:rsid w:val="003852AA"/>
    <w:rsid w:val="0038546C"/>
    <w:rsid w:val="003864F7"/>
    <w:rsid w:val="00387C87"/>
    <w:rsid w:val="00387F06"/>
    <w:rsid w:val="0039046B"/>
    <w:rsid w:val="00390D72"/>
    <w:rsid w:val="0039114C"/>
    <w:rsid w:val="00391946"/>
    <w:rsid w:val="003926A1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82E"/>
    <w:rsid w:val="003A114C"/>
    <w:rsid w:val="003A1773"/>
    <w:rsid w:val="003A1AC8"/>
    <w:rsid w:val="003A29C2"/>
    <w:rsid w:val="003A3690"/>
    <w:rsid w:val="003A3C57"/>
    <w:rsid w:val="003A41BD"/>
    <w:rsid w:val="003A564A"/>
    <w:rsid w:val="003A5C64"/>
    <w:rsid w:val="003A6272"/>
    <w:rsid w:val="003A6CDB"/>
    <w:rsid w:val="003A716C"/>
    <w:rsid w:val="003A7C61"/>
    <w:rsid w:val="003A7FA1"/>
    <w:rsid w:val="003B0096"/>
    <w:rsid w:val="003B0C2F"/>
    <w:rsid w:val="003B137E"/>
    <w:rsid w:val="003B1E85"/>
    <w:rsid w:val="003B1EBF"/>
    <w:rsid w:val="003B241B"/>
    <w:rsid w:val="003B24AE"/>
    <w:rsid w:val="003B34DC"/>
    <w:rsid w:val="003B37F1"/>
    <w:rsid w:val="003B38F7"/>
    <w:rsid w:val="003B39C7"/>
    <w:rsid w:val="003B55AF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1614"/>
    <w:rsid w:val="003D2EB6"/>
    <w:rsid w:val="003D31A3"/>
    <w:rsid w:val="003D3C21"/>
    <w:rsid w:val="003D42B7"/>
    <w:rsid w:val="003D5226"/>
    <w:rsid w:val="003D6483"/>
    <w:rsid w:val="003D6B37"/>
    <w:rsid w:val="003D77FE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28D"/>
    <w:rsid w:val="003F033D"/>
    <w:rsid w:val="003F081E"/>
    <w:rsid w:val="003F13DE"/>
    <w:rsid w:val="003F1B0B"/>
    <w:rsid w:val="003F26B6"/>
    <w:rsid w:val="003F2F38"/>
    <w:rsid w:val="003F3486"/>
    <w:rsid w:val="003F3A06"/>
    <w:rsid w:val="003F4275"/>
    <w:rsid w:val="003F44C3"/>
    <w:rsid w:val="003F58D7"/>
    <w:rsid w:val="003F6BAF"/>
    <w:rsid w:val="003F6BD8"/>
    <w:rsid w:val="003F7CA5"/>
    <w:rsid w:val="00400C24"/>
    <w:rsid w:val="00401081"/>
    <w:rsid w:val="0040150E"/>
    <w:rsid w:val="00401777"/>
    <w:rsid w:val="004017C1"/>
    <w:rsid w:val="00401BEE"/>
    <w:rsid w:val="00401D61"/>
    <w:rsid w:val="00403663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B65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23C7"/>
    <w:rsid w:val="00423260"/>
    <w:rsid w:val="00423307"/>
    <w:rsid w:val="00423D9A"/>
    <w:rsid w:val="00424166"/>
    <w:rsid w:val="00424F33"/>
    <w:rsid w:val="004314AE"/>
    <w:rsid w:val="004314B2"/>
    <w:rsid w:val="00432F4A"/>
    <w:rsid w:val="00433294"/>
    <w:rsid w:val="004336A4"/>
    <w:rsid w:val="00433788"/>
    <w:rsid w:val="00433863"/>
    <w:rsid w:val="004347D4"/>
    <w:rsid w:val="0043564A"/>
    <w:rsid w:val="0043574E"/>
    <w:rsid w:val="00435CBF"/>
    <w:rsid w:val="0043634C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3A4D"/>
    <w:rsid w:val="00455185"/>
    <w:rsid w:val="0045608B"/>
    <w:rsid w:val="004607E2"/>
    <w:rsid w:val="00461C7E"/>
    <w:rsid w:val="00463426"/>
    <w:rsid w:val="00463E72"/>
    <w:rsid w:val="00463F0C"/>
    <w:rsid w:val="004650A8"/>
    <w:rsid w:val="004650F6"/>
    <w:rsid w:val="00465E9A"/>
    <w:rsid w:val="00466AA1"/>
    <w:rsid w:val="00466DBD"/>
    <w:rsid w:val="004670FB"/>
    <w:rsid w:val="00467975"/>
    <w:rsid w:val="00470095"/>
    <w:rsid w:val="00471197"/>
    <w:rsid w:val="00471272"/>
    <w:rsid w:val="00472BEC"/>
    <w:rsid w:val="00473807"/>
    <w:rsid w:val="00473C27"/>
    <w:rsid w:val="004744DD"/>
    <w:rsid w:val="00474C14"/>
    <w:rsid w:val="0047504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5061"/>
    <w:rsid w:val="004B616C"/>
    <w:rsid w:val="004B6AF8"/>
    <w:rsid w:val="004B763C"/>
    <w:rsid w:val="004C05E4"/>
    <w:rsid w:val="004C33BA"/>
    <w:rsid w:val="004C34C3"/>
    <w:rsid w:val="004C3595"/>
    <w:rsid w:val="004C49C9"/>
    <w:rsid w:val="004C4B67"/>
    <w:rsid w:val="004C5876"/>
    <w:rsid w:val="004C5D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0460"/>
    <w:rsid w:val="004F2231"/>
    <w:rsid w:val="004F3351"/>
    <w:rsid w:val="004F35E3"/>
    <w:rsid w:val="004F5FA5"/>
    <w:rsid w:val="004F6760"/>
    <w:rsid w:val="004F695B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1285"/>
    <w:rsid w:val="005220E5"/>
    <w:rsid w:val="005223E8"/>
    <w:rsid w:val="0052249A"/>
    <w:rsid w:val="00522A12"/>
    <w:rsid w:val="00522D02"/>
    <w:rsid w:val="00523847"/>
    <w:rsid w:val="005240AB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0F11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356F"/>
    <w:rsid w:val="00554154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38E"/>
    <w:rsid w:val="005626D7"/>
    <w:rsid w:val="005629D0"/>
    <w:rsid w:val="0056410C"/>
    <w:rsid w:val="005641F5"/>
    <w:rsid w:val="00564222"/>
    <w:rsid w:val="00564432"/>
    <w:rsid w:val="005654F0"/>
    <w:rsid w:val="00566A1B"/>
    <w:rsid w:val="00566C77"/>
    <w:rsid w:val="00570A3E"/>
    <w:rsid w:val="0057117B"/>
    <w:rsid w:val="00573C40"/>
    <w:rsid w:val="00573E7D"/>
    <w:rsid w:val="005748C3"/>
    <w:rsid w:val="005754F6"/>
    <w:rsid w:val="00575F74"/>
    <w:rsid w:val="005762CB"/>
    <w:rsid w:val="005764A0"/>
    <w:rsid w:val="00577C2E"/>
    <w:rsid w:val="00581A27"/>
    <w:rsid w:val="005833BF"/>
    <w:rsid w:val="005846BD"/>
    <w:rsid w:val="00585B67"/>
    <w:rsid w:val="00586D0E"/>
    <w:rsid w:val="0058754F"/>
    <w:rsid w:val="00587B46"/>
    <w:rsid w:val="00590048"/>
    <w:rsid w:val="005900CE"/>
    <w:rsid w:val="00590EAD"/>
    <w:rsid w:val="0059118B"/>
    <w:rsid w:val="005914F0"/>
    <w:rsid w:val="0059189A"/>
    <w:rsid w:val="00596713"/>
    <w:rsid w:val="00596B75"/>
    <w:rsid w:val="00596E10"/>
    <w:rsid w:val="00597E77"/>
    <w:rsid w:val="005A01D9"/>
    <w:rsid w:val="005A042A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6DC"/>
    <w:rsid w:val="005C09D0"/>
    <w:rsid w:val="005C0BAA"/>
    <w:rsid w:val="005C1C7D"/>
    <w:rsid w:val="005C2313"/>
    <w:rsid w:val="005C2C32"/>
    <w:rsid w:val="005C3387"/>
    <w:rsid w:val="005C37DC"/>
    <w:rsid w:val="005C3C6E"/>
    <w:rsid w:val="005C4506"/>
    <w:rsid w:val="005C4806"/>
    <w:rsid w:val="005C5CC1"/>
    <w:rsid w:val="005C65B1"/>
    <w:rsid w:val="005C673F"/>
    <w:rsid w:val="005C6EF6"/>
    <w:rsid w:val="005D0D13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2E22"/>
    <w:rsid w:val="005E2F33"/>
    <w:rsid w:val="005E36DB"/>
    <w:rsid w:val="005E3B1D"/>
    <w:rsid w:val="005E4F26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4509"/>
    <w:rsid w:val="005F4556"/>
    <w:rsid w:val="005F45B7"/>
    <w:rsid w:val="005F4EEE"/>
    <w:rsid w:val="005F5669"/>
    <w:rsid w:val="005F5D60"/>
    <w:rsid w:val="005F6255"/>
    <w:rsid w:val="005F6321"/>
    <w:rsid w:val="005F67F3"/>
    <w:rsid w:val="005F7E74"/>
    <w:rsid w:val="006004D1"/>
    <w:rsid w:val="006013D7"/>
    <w:rsid w:val="00602255"/>
    <w:rsid w:val="00603700"/>
    <w:rsid w:val="006038B2"/>
    <w:rsid w:val="00603922"/>
    <w:rsid w:val="00604154"/>
    <w:rsid w:val="00604555"/>
    <w:rsid w:val="00605ED4"/>
    <w:rsid w:val="00605EDA"/>
    <w:rsid w:val="006108A2"/>
    <w:rsid w:val="0061122D"/>
    <w:rsid w:val="0061201A"/>
    <w:rsid w:val="0061210B"/>
    <w:rsid w:val="0061448C"/>
    <w:rsid w:val="00615C72"/>
    <w:rsid w:val="006161EA"/>
    <w:rsid w:val="00616C0E"/>
    <w:rsid w:val="00617844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24C6"/>
    <w:rsid w:val="006534CA"/>
    <w:rsid w:val="00653786"/>
    <w:rsid w:val="006556AF"/>
    <w:rsid w:val="00655715"/>
    <w:rsid w:val="00655E07"/>
    <w:rsid w:val="006570E8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48EA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2F2A"/>
    <w:rsid w:val="00683501"/>
    <w:rsid w:val="00684E0A"/>
    <w:rsid w:val="00685B99"/>
    <w:rsid w:val="00686523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4B6F"/>
    <w:rsid w:val="006958CF"/>
    <w:rsid w:val="00696CEA"/>
    <w:rsid w:val="00697276"/>
    <w:rsid w:val="00697356"/>
    <w:rsid w:val="00697BA8"/>
    <w:rsid w:val="006A085A"/>
    <w:rsid w:val="006A0DD2"/>
    <w:rsid w:val="006A1032"/>
    <w:rsid w:val="006A106A"/>
    <w:rsid w:val="006A337F"/>
    <w:rsid w:val="006A4882"/>
    <w:rsid w:val="006A4C2E"/>
    <w:rsid w:val="006A543C"/>
    <w:rsid w:val="006A74C9"/>
    <w:rsid w:val="006A7CF2"/>
    <w:rsid w:val="006B0536"/>
    <w:rsid w:val="006B0802"/>
    <w:rsid w:val="006B119D"/>
    <w:rsid w:val="006B13FA"/>
    <w:rsid w:val="006B201C"/>
    <w:rsid w:val="006B237B"/>
    <w:rsid w:val="006B3779"/>
    <w:rsid w:val="006B389C"/>
    <w:rsid w:val="006B3E33"/>
    <w:rsid w:val="006B4F24"/>
    <w:rsid w:val="006B600A"/>
    <w:rsid w:val="006B62EF"/>
    <w:rsid w:val="006B6DF4"/>
    <w:rsid w:val="006B717F"/>
    <w:rsid w:val="006B7229"/>
    <w:rsid w:val="006B7393"/>
    <w:rsid w:val="006B7479"/>
    <w:rsid w:val="006B7764"/>
    <w:rsid w:val="006C0C03"/>
    <w:rsid w:val="006C0DC6"/>
    <w:rsid w:val="006C1993"/>
    <w:rsid w:val="006C274E"/>
    <w:rsid w:val="006C3DEF"/>
    <w:rsid w:val="006C4B3D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0B8"/>
    <w:rsid w:val="006D4E2D"/>
    <w:rsid w:val="006D66C9"/>
    <w:rsid w:val="006D7163"/>
    <w:rsid w:val="006D72CD"/>
    <w:rsid w:val="006D769E"/>
    <w:rsid w:val="006D7822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0E38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10C1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A0B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17E36"/>
    <w:rsid w:val="0072030E"/>
    <w:rsid w:val="007208E4"/>
    <w:rsid w:val="007212E3"/>
    <w:rsid w:val="00721BC0"/>
    <w:rsid w:val="00722B42"/>
    <w:rsid w:val="00722BC7"/>
    <w:rsid w:val="00722FE3"/>
    <w:rsid w:val="00723570"/>
    <w:rsid w:val="00724349"/>
    <w:rsid w:val="00724E84"/>
    <w:rsid w:val="00725888"/>
    <w:rsid w:val="00725AF4"/>
    <w:rsid w:val="00726EF0"/>
    <w:rsid w:val="007278C3"/>
    <w:rsid w:val="00730B14"/>
    <w:rsid w:val="007318BA"/>
    <w:rsid w:val="00733B5A"/>
    <w:rsid w:val="00733E75"/>
    <w:rsid w:val="00734A44"/>
    <w:rsid w:val="00735A36"/>
    <w:rsid w:val="00736318"/>
    <w:rsid w:val="007367FA"/>
    <w:rsid w:val="00740367"/>
    <w:rsid w:val="007407D8"/>
    <w:rsid w:val="0074177E"/>
    <w:rsid w:val="00741975"/>
    <w:rsid w:val="007426FD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0BBB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6FC7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6C8B"/>
    <w:rsid w:val="007871E4"/>
    <w:rsid w:val="00791E4A"/>
    <w:rsid w:val="00792886"/>
    <w:rsid w:val="00792AE4"/>
    <w:rsid w:val="00792B03"/>
    <w:rsid w:val="0079340F"/>
    <w:rsid w:val="007948B9"/>
    <w:rsid w:val="0079541F"/>
    <w:rsid w:val="00796091"/>
    <w:rsid w:val="00796317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5FE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0E7D"/>
    <w:rsid w:val="007B1CB8"/>
    <w:rsid w:val="007B37ED"/>
    <w:rsid w:val="007B3A53"/>
    <w:rsid w:val="007B42B6"/>
    <w:rsid w:val="007B4DB8"/>
    <w:rsid w:val="007B564B"/>
    <w:rsid w:val="007B5BDE"/>
    <w:rsid w:val="007B5E45"/>
    <w:rsid w:val="007B6567"/>
    <w:rsid w:val="007B6B87"/>
    <w:rsid w:val="007B785A"/>
    <w:rsid w:val="007B7AE0"/>
    <w:rsid w:val="007B7B29"/>
    <w:rsid w:val="007B7C3B"/>
    <w:rsid w:val="007B7FEB"/>
    <w:rsid w:val="007C0412"/>
    <w:rsid w:val="007C2581"/>
    <w:rsid w:val="007C3AFD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5C7"/>
    <w:rsid w:val="007D2ADF"/>
    <w:rsid w:val="007D34C1"/>
    <w:rsid w:val="007D47AE"/>
    <w:rsid w:val="007D53D7"/>
    <w:rsid w:val="007D5527"/>
    <w:rsid w:val="007D58A9"/>
    <w:rsid w:val="007D5B33"/>
    <w:rsid w:val="007D747C"/>
    <w:rsid w:val="007E0AAD"/>
    <w:rsid w:val="007E1D6A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BF0"/>
    <w:rsid w:val="007F2657"/>
    <w:rsid w:val="007F2D12"/>
    <w:rsid w:val="007F2E70"/>
    <w:rsid w:val="007F304D"/>
    <w:rsid w:val="007F4F7C"/>
    <w:rsid w:val="007F56FF"/>
    <w:rsid w:val="007F5F66"/>
    <w:rsid w:val="007F6D6B"/>
    <w:rsid w:val="007F7DBB"/>
    <w:rsid w:val="00800433"/>
    <w:rsid w:val="0080046A"/>
    <w:rsid w:val="00801EAA"/>
    <w:rsid w:val="00803851"/>
    <w:rsid w:val="0080485A"/>
    <w:rsid w:val="00804E6F"/>
    <w:rsid w:val="00805698"/>
    <w:rsid w:val="00805D48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00C"/>
    <w:rsid w:val="00824716"/>
    <w:rsid w:val="00824A4C"/>
    <w:rsid w:val="00824EF2"/>
    <w:rsid w:val="00825182"/>
    <w:rsid w:val="00825767"/>
    <w:rsid w:val="00825DA7"/>
    <w:rsid w:val="008261D0"/>
    <w:rsid w:val="00826B20"/>
    <w:rsid w:val="00826FF9"/>
    <w:rsid w:val="00827634"/>
    <w:rsid w:val="00827DCC"/>
    <w:rsid w:val="008305DC"/>
    <w:rsid w:val="008308CA"/>
    <w:rsid w:val="00834051"/>
    <w:rsid w:val="008343C4"/>
    <w:rsid w:val="00835731"/>
    <w:rsid w:val="008357CB"/>
    <w:rsid w:val="008369D9"/>
    <w:rsid w:val="00837902"/>
    <w:rsid w:val="00837ADC"/>
    <w:rsid w:val="00841E77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2B24"/>
    <w:rsid w:val="00853663"/>
    <w:rsid w:val="00853AB4"/>
    <w:rsid w:val="00855B59"/>
    <w:rsid w:val="0085764D"/>
    <w:rsid w:val="00861383"/>
    <w:rsid w:val="008619B2"/>
    <w:rsid w:val="0086213B"/>
    <w:rsid w:val="0086325B"/>
    <w:rsid w:val="008640D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2539"/>
    <w:rsid w:val="008836F5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2DCB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30A8"/>
    <w:rsid w:val="008A4464"/>
    <w:rsid w:val="008A5212"/>
    <w:rsid w:val="008A6B1B"/>
    <w:rsid w:val="008B0C02"/>
    <w:rsid w:val="008B17DF"/>
    <w:rsid w:val="008B1E72"/>
    <w:rsid w:val="008B2063"/>
    <w:rsid w:val="008B2C93"/>
    <w:rsid w:val="008B4E14"/>
    <w:rsid w:val="008B5465"/>
    <w:rsid w:val="008B567D"/>
    <w:rsid w:val="008B573B"/>
    <w:rsid w:val="008B767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D01C4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5EEA"/>
    <w:rsid w:val="008D64A9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211E"/>
    <w:rsid w:val="008F28BA"/>
    <w:rsid w:val="008F2E24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4CAD"/>
    <w:rsid w:val="0090525B"/>
    <w:rsid w:val="00905798"/>
    <w:rsid w:val="009059D7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615"/>
    <w:rsid w:val="009157BA"/>
    <w:rsid w:val="0091584B"/>
    <w:rsid w:val="00915A1D"/>
    <w:rsid w:val="00916F2F"/>
    <w:rsid w:val="009175A3"/>
    <w:rsid w:val="0092009B"/>
    <w:rsid w:val="009208A8"/>
    <w:rsid w:val="00920E9C"/>
    <w:rsid w:val="009212C6"/>
    <w:rsid w:val="009216E4"/>
    <w:rsid w:val="00921724"/>
    <w:rsid w:val="00921F76"/>
    <w:rsid w:val="00921FEC"/>
    <w:rsid w:val="0092208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996"/>
    <w:rsid w:val="00950D19"/>
    <w:rsid w:val="00952C17"/>
    <w:rsid w:val="00954E2D"/>
    <w:rsid w:val="00955693"/>
    <w:rsid w:val="00955921"/>
    <w:rsid w:val="00956EA6"/>
    <w:rsid w:val="009576D2"/>
    <w:rsid w:val="00957A15"/>
    <w:rsid w:val="00961596"/>
    <w:rsid w:val="00962574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565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7C1"/>
    <w:rsid w:val="009759F6"/>
    <w:rsid w:val="00975AD8"/>
    <w:rsid w:val="00977083"/>
    <w:rsid w:val="00977A81"/>
    <w:rsid w:val="00977F53"/>
    <w:rsid w:val="00980984"/>
    <w:rsid w:val="009810C8"/>
    <w:rsid w:val="0098156E"/>
    <w:rsid w:val="00982B4D"/>
    <w:rsid w:val="00983DF4"/>
    <w:rsid w:val="00984A90"/>
    <w:rsid w:val="00985572"/>
    <w:rsid w:val="00986384"/>
    <w:rsid w:val="009865BD"/>
    <w:rsid w:val="0098737B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1D84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5FB2"/>
    <w:rsid w:val="009C6A54"/>
    <w:rsid w:val="009C7509"/>
    <w:rsid w:val="009C799E"/>
    <w:rsid w:val="009D0360"/>
    <w:rsid w:val="009D0483"/>
    <w:rsid w:val="009D080C"/>
    <w:rsid w:val="009D0B51"/>
    <w:rsid w:val="009D1DC4"/>
    <w:rsid w:val="009D1DCD"/>
    <w:rsid w:val="009D2DB8"/>
    <w:rsid w:val="009D3BD6"/>
    <w:rsid w:val="009D3F80"/>
    <w:rsid w:val="009D4854"/>
    <w:rsid w:val="009D4EF4"/>
    <w:rsid w:val="009D5076"/>
    <w:rsid w:val="009D5772"/>
    <w:rsid w:val="009D5AB4"/>
    <w:rsid w:val="009D60AC"/>
    <w:rsid w:val="009D6C72"/>
    <w:rsid w:val="009D762D"/>
    <w:rsid w:val="009D7995"/>
    <w:rsid w:val="009D7FB0"/>
    <w:rsid w:val="009E47E1"/>
    <w:rsid w:val="009E4AEB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3DA6"/>
    <w:rsid w:val="009F4B64"/>
    <w:rsid w:val="009F4C41"/>
    <w:rsid w:val="009F502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39E"/>
    <w:rsid w:val="00A10DBA"/>
    <w:rsid w:val="00A10FD2"/>
    <w:rsid w:val="00A11C2A"/>
    <w:rsid w:val="00A12790"/>
    <w:rsid w:val="00A131A8"/>
    <w:rsid w:val="00A131C1"/>
    <w:rsid w:val="00A13360"/>
    <w:rsid w:val="00A13EA9"/>
    <w:rsid w:val="00A142FB"/>
    <w:rsid w:val="00A148D7"/>
    <w:rsid w:val="00A14ECD"/>
    <w:rsid w:val="00A15826"/>
    <w:rsid w:val="00A167BC"/>
    <w:rsid w:val="00A17AFA"/>
    <w:rsid w:val="00A20B7E"/>
    <w:rsid w:val="00A211C8"/>
    <w:rsid w:val="00A217CA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33D4"/>
    <w:rsid w:val="00A33DCC"/>
    <w:rsid w:val="00A342F9"/>
    <w:rsid w:val="00A343F1"/>
    <w:rsid w:val="00A36450"/>
    <w:rsid w:val="00A40F15"/>
    <w:rsid w:val="00A413BD"/>
    <w:rsid w:val="00A414DB"/>
    <w:rsid w:val="00A41F54"/>
    <w:rsid w:val="00A42949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287F"/>
    <w:rsid w:val="00A52C9F"/>
    <w:rsid w:val="00A54132"/>
    <w:rsid w:val="00A54200"/>
    <w:rsid w:val="00A55DF1"/>
    <w:rsid w:val="00A55EB3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6F83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0441"/>
    <w:rsid w:val="00A9215B"/>
    <w:rsid w:val="00A933AA"/>
    <w:rsid w:val="00A93E34"/>
    <w:rsid w:val="00A94877"/>
    <w:rsid w:val="00A94ECA"/>
    <w:rsid w:val="00A96A2D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64E"/>
    <w:rsid w:val="00AB2F2A"/>
    <w:rsid w:val="00AB32F4"/>
    <w:rsid w:val="00AB3409"/>
    <w:rsid w:val="00AB3460"/>
    <w:rsid w:val="00AB36DF"/>
    <w:rsid w:val="00AB3D5B"/>
    <w:rsid w:val="00AB494E"/>
    <w:rsid w:val="00AB5442"/>
    <w:rsid w:val="00AB60F3"/>
    <w:rsid w:val="00AB643E"/>
    <w:rsid w:val="00AB747E"/>
    <w:rsid w:val="00AB760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34A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1AE"/>
    <w:rsid w:val="00AE475F"/>
    <w:rsid w:val="00AE4ACC"/>
    <w:rsid w:val="00AE54EC"/>
    <w:rsid w:val="00AE6B16"/>
    <w:rsid w:val="00AE7EFA"/>
    <w:rsid w:val="00AF0664"/>
    <w:rsid w:val="00AF0A13"/>
    <w:rsid w:val="00AF1543"/>
    <w:rsid w:val="00AF1E94"/>
    <w:rsid w:val="00AF226F"/>
    <w:rsid w:val="00AF26B3"/>
    <w:rsid w:val="00AF26FD"/>
    <w:rsid w:val="00AF6C5E"/>
    <w:rsid w:val="00AF6DA5"/>
    <w:rsid w:val="00B002E0"/>
    <w:rsid w:val="00B01625"/>
    <w:rsid w:val="00B0169E"/>
    <w:rsid w:val="00B02F81"/>
    <w:rsid w:val="00B03262"/>
    <w:rsid w:val="00B037BB"/>
    <w:rsid w:val="00B04156"/>
    <w:rsid w:val="00B043DB"/>
    <w:rsid w:val="00B04C75"/>
    <w:rsid w:val="00B05561"/>
    <w:rsid w:val="00B0596B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710"/>
    <w:rsid w:val="00B179E2"/>
    <w:rsid w:val="00B17DFB"/>
    <w:rsid w:val="00B20077"/>
    <w:rsid w:val="00B2050D"/>
    <w:rsid w:val="00B206F4"/>
    <w:rsid w:val="00B2136E"/>
    <w:rsid w:val="00B213AA"/>
    <w:rsid w:val="00B216B8"/>
    <w:rsid w:val="00B240CD"/>
    <w:rsid w:val="00B24606"/>
    <w:rsid w:val="00B25B9D"/>
    <w:rsid w:val="00B26C37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3226"/>
    <w:rsid w:val="00B447C0"/>
    <w:rsid w:val="00B44B46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42CC"/>
    <w:rsid w:val="00B54C90"/>
    <w:rsid w:val="00B54CE3"/>
    <w:rsid w:val="00B55DCE"/>
    <w:rsid w:val="00B573B4"/>
    <w:rsid w:val="00B60986"/>
    <w:rsid w:val="00B60CFB"/>
    <w:rsid w:val="00B6104E"/>
    <w:rsid w:val="00B61CFA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CAD"/>
    <w:rsid w:val="00B81F8E"/>
    <w:rsid w:val="00B839F7"/>
    <w:rsid w:val="00B83D4E"/>
    <w:rsid w:val="00B84442"/>
    <w:rsid w:val="00B857F0"/>
    <w:rsid w:val="00B86588"/>
    <w:rsid w:val="00B8706F"/>
    <w:rsid w:val="00B911DD"/>
    <w:rsid w:val="00B919A9"/>
    <w:rsid w:val="00B919B6"/>
    <w:rsid w:val="00B920B0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709A"/>
    <w:rsid w:val="00BA7340"/>
    <w:rsid w:val="00BB0327"/>
    <w:rsid w:val="00BB0652"/>
    <w:rsid w:val="00BB1498"/>
    <w:rsid w:val="00BB1918"/>
    <w:rsid w:val="00BB2F1A"/>
    <w:rsid w:val="00BB3AE8"/>
    <w:rsid w:val="00BB559D"/>
    <w:rsid w:val="00BB67FC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E63EA"/>
    <w:rsid w:val="00BF010D"/>
    <w:rsid w:val="00BF1883"/>
    <w:rsid w:val="00BF18BA"/>
    <w:rsid w:val="00BF3352"/>
    <w:rsid w:val="00BF3AA0"/>
    <w:rsid w:val="00BF47F0"/>
    <w:rsid w:val="00BF4DCD"/>
    <w:rsid w:val="00BF531D"/>
    <w:rsid w:val="00BF54C1"/>
    <w:rsid w:val="00BF6A5B"/>
    <w:rsid w:val="00BF74CE"/>
    <w:rsid w:val="00BF74F1"/>
    <w:rsid w:val="00BF76E7"/>
    <w:rsid w:val="00BF7CB8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07C"/>
    <w:rsid w:val="00C11788"/>
    <w:rsid w:val="00C11B53"/>
    <w:rsid w:val="00C1210D"/>
    <w:rsid w:val="00C1223F"/>
    <w:rsid w:val="00C12261"/>
    <w:rsid w:val="00C12438"/>
    <w:rsid w:val="00C142C2"/>
    <w:rsid w:val="00C156A2"/>
    <w:rsid w:val="00C15C1E"/>
    <w:rsid w:val="00C1661C"/>
    <w:rsid w:val="00C16EEF"/>
    <w:rsid w:val="00C16FEC"/>
    <w:rsid w:val="00C20AA0"/>
    <w:rsid w:val="00C23B5B"/>
    <w:rsid w:val="00C23E62"/>
    <w:rsid w:val="00C2414D"/>
    <w:rsid w:val="00C2444E"/>
    <w:rsid w:val="00C24D5C"/>
    <w:rsid w:val="00C253A8"/>
    <w:rsid w:val="00C25CEB"/>
    <w:rsid w:val="00C25FF9"/>
    <w:rsid w:val="00C26C19"/>
    <w:rsid w:val="00C26F7A"/>
    <w:rsid w:val="00C278DB"/>
    <w:rsid w:val="00C331D7"/>
    <w:rsid w:val="00C333BB"/>
    <w:rsid w:val="00C33A2D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022B"/>
    <w:rsid w:val="00C41472"/>
    <w:rsid w:val="00C415C7"/>
    <w:rsid w:val="00C425B7"/>
    <w:rsid w:val="00C425E3"/>
    <w:rsid w:val="00C42EA9"/>
    <w:rsid w:val="00C43D52"/>
    <w:rsid w:val="00C43E44"/>
    <w:rsid w:val="00C446DE"/>
    <w:rsid w:val="00C44FE0"/>
    <w:rsid w:val="00C46A6B"/>
    <w:rsid w:val="00C4716D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5497"/>
    <w:rsid w:val="00C565CD"/>
    <w:rsid w:val="00C57255"/>
    <w:rsid w:val="00C578AA"/>
    <w:rsid w:val="00C57A7A"/>
    <w:rsid w:val="00C60DEB"/>
    <w:rsid w:val="00C6132F"/>
    <w:rsid w:val="00C62CC8"/>
    <w:rsid w:val="00C6374E"/>
    <w:rsid w:val="00C63EB0"/>
    <w:rsid w:val="00C63F25"/>
    <w:rsid w:val="00C640F9"/>
    <w:rsid w:val="00C665FC"/>
    <w:rsid w:val="00C67FAE"/>
    <w:rsid w:val="00C71506"/>
    <w:rsid w:val="00C73400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790"/>
    <w:rsid w:val="00C904C3"/>
    <w:rsid w:val="00C90D78"/>
    <w:rsid w:val="00C936E0"/>
    <w:rsid w:val="00C938E8"/>
    <w:rsid w:val="00C954D0"/>
    <w:rsid w:val="00C9571D"/>
    <w:rsid w:val="00C95E23"/>
    <w:rsid w:val="00C96735"/>
    <w:rsid w:val="00C97437"/>
    <w:rsid w:val="00C97B96"/>
    <w:rsid w:val="00C97C3E"/>
    <w:rsid w:val="00CA0D77"/>
    <w:rsid w:val="00CA2DE9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76E"/>
    <w:rsid w:val="00CB18F2"/>
    <w:rsid w:val="00CB1B90"/>
    <w:rsid w:val="00CB1DB1"/>
    <w:rsid w:val="00CB1E0C"/>
    <w:rsid w:val="00CB2957"/>
    <w:rsid w:val="00CB2AFC"/>
    <w:rsid w:val="00CB2D82"/>
    <w:rsid w:val="00CB313C"/>
    <w:rsid w:val="00CB36F8"/>
    <w:rsid w:val="00CB397E"/>
    <w:rsid w:val="00CB3C3C"/>
    <w:rsid w:val="00CB6365"/>
    <w:rsid w:val="00CB647E"/>
    <w:rsid w:val="00CB6C04"/>
    <w:rsid w:val="00CC03DF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E"/>
    <w:rsid w:val="00D016CF"/>
    <w:rsid w:val="00D01A6A"/>
    <w:rsid w:val="00D01C98"/>
    <w:rsid w:val="00D0266C"/>
    <w:rsid w:val="00D02F51"/>
    <w:rsid w:val="00D03310"/>
    <w:rsid w:val="00D03708"/>
    <w:rsid w:val="00D055BF"/>
    <w:rsid w:val="00D060F2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B89"/>
    <w:rsid w:val="00D26C5B"/>
    <w:rsid w:val="00D27025"/>
    <w:rsid w:val="00D3028B"/>
    <w:rsid w:val="00D3046B"/>
    <w:rsid w:val="00D304AD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3799F"/>
    <w:rsid w:val="00D407E2"/>
    <w:rsid w:val="00D43CD2"/>
    <w:rsid w:val="00D461FB"/>
    <w:rsid w:val="00D46609"/>
    <w:rsid w:val="00D51EF6"/>
    <w:rsid w:val="00D533E1"/>
    <w:rsid w:val="00D534DD"/>
    <w:rsid w:val="00D5390E"/>
    <w:rsid w:val="00D54264"/>
    <w:rsid w:val="00D554E3"/>
    <w:rsid w:val="00D55D1B"/>
    <w:rsid w:val="00D56183"/>
    <w:rsid w:val="00D56D61"/>
    <w:rsid w:val="00D56EF5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0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6B9"/>
    <w:rsid w:val="00D91BCF"/>
    <w:rsid w:val="00D93545"/>
    <w:rsid w:val="00D9372D"/>
    <w:rsid w:val="00D937EA"/>
    <w:rsid w:val="00D94042"/>
    <w:rsid w:val="00D9469A"/>
    <w:rsid w:val="00D9724C"/>
    <w:rsid w:val="00D9738A"/>
    <w:rsid w:val="00DA0301"/>
    <w:rsid w:val="00DA127C"/>
    <w:rsid w:val="00DA2369"/>
    <w:rsid w:val="00DA255A"/>
    <w:rsid w:val="00DA4369"/>
    <w:rsid w:val="00DA6320"/>
    <w:rsid w:val="00DA735A"/>
    <w:rsid w:val="00DA7421"/>
    <w:rsid w:val="00DA7CA9"/>
    <w:rsid w:val="00DB1EBE"/>
    <w:rsid w:val="00DB239B"/>
    <w:rsid w:val="00DB23A9"/>
    <w:rsid w:val="00DB35F0"/>
    <w:rsid w:val="00DB51AF"/>
    <w:rsid w:val="00DB54C5"/>
    <w:rsid w:val="00DB5EFA"/>
    <w:rsid w:val="00DB63C9"/>
    <w:rsid w:val="00DB65D2"/>
    <w:rsid w:val="00DB65E2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870"/>
    <w:rsid w:val="00DC7D30"/>
    <w:rsid w:val="00DD010A"/>
    <w:rsid w:val="00DD0283"/>
    <w:rsid w:val="00DD069D"/>
    <w:rsid w:val="00DD1A77"/>
    <w:rsid w:val="00DD247D"/>
    <w:rsid w:val="00DD28F7"/>
    <w:rsid w:val="00DD2C9A"/>
    <w:rsid w:val="00DD483F"/>
    <w:rsid w:val="00DD4B19"/>
    <w:rsid w:val="00DD51DD"/>
    <w:rsid w:val="00DD59AF"/>
    <w:rsid w:val="00DD5B53"/>
    <w:rsid w:val="00DD5C8C"/>
    <w:rsid w:val="00DD60D7"/>
    <w:rsid w:val="00DD6934"/>
    <w:rsid w:val="00DD7133"/>
    <w:rsid w:val="00DD78F6"/>
    <w:rsid w:val="00DD7C29"/>
    <w:rsid w:val="00DE1347"/>
    <w:rsid w:val="00DE1EDB"/>
    <w:rsid w:val="00DE382D"/>
    <w:rsid w:val="00DE3F6C"/>
    <w:rsid w:val="00DE440F"/>
    <w:rsid w:val="00DE54B1"/>
    <w:rsid w:val="00DE6801"/>
    <w:rsid w:val="00DF0B70"/>
    <w:rsid w:val="00DF1628"/>
    <w:rsid w:val="00DF25CC"/>
    <w:rsid w:val="00DF414E"/>
    <w:rsid w:val="00DF6270"/>
    <w:rsid w:val="00DF6851"/>
    <w:rsid w:val="00DF6898"/>
    <w:rsid w:val="00DF6DF9"/>
    <w:rsid w:val="00DF7FCE"/>
    <w:rsid w:val="00E0006E"/>
    <w:rsid w:val="00E006B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67F"/>
    <w:rsid w:val="00E06797"/>
    <w:rsid w:val="00E0696D"/>
    <w:rsid w:val="00E06AC5"/>
    <w:rsid w:val="00E07161"/>
    <w:rsid w:val="00E07895"/>
    <w:rsid w:val="00E10040"/>
    <w:rsid w:val="00E1090B"/>
    <w:rsid w:val="00E113F1"/>
    <w:rsid w:val="00E12E32"/>
    <w:rsid w:val="00E14718"/>
    <w:rsid w:val="00E14C5A"/>
    <w:rsid w:val="00E15154"/>
    <w:rsid w:val="00E16B31"/>
    <w:rsid w:val="00E17B46"/>
    <w:rsid w:val="00E20938"/>
    <w:rsid w:val="00E20A3C"/>
    <w:rsid w:val="00E21155"/>
    <w:rsid w:val="00E246D1"/>
    <w:rsid w:val="00E24AE5"/>
    <w:rsid w:val="00E26BE7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683E"/>
    <w:rsid w:val="00E37E5A"/>
    <w:rsid w:val="00E40966"/>
    <w:rsid w:val="00E40E73"/>
    <w:rsid w:val="00E4174A"/>
    <w:rsid w:val="00E41AEE"/>
    <w:rsid w:val="00E42741"/>
    <w:rsid w:val="00E42FA4"/>
    <w:rsid w:val="00E4320C"/>
    <w:rsid w:val="00E43C21"/>
    <w:rsid w:val="00E443FD"/>
    <w:rsid w:val="00E454AE"/>
    <w:rsid w:val="00E46209"/>
    <w:rsid w:val="00E463D7"/>
    <w:rsid w:val="00E46759"/>
    <w:rsid w:val="00E4786C"/>
    <w:rsid w:val="00E50AA0"/>
    <w:rsid w:val="00E52B15"/>
    <w:rsid w:val="00E52C02"/>
    <w:rsid w:val="00E53C5C"/>
    <w:rsid w:val="00E53CC3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3DD1"/>
    <w:rsid w:val="00E649D6"/>
    <w:rsid w:val="00E64A07"/>
    <w:rsid w:val="00E65070"/>
    <w:rsid w:val="00E66093"/>
    <w:rsid w:val="00E66B60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283"/>
    <w:rsid w:val="00E81325"/>
    <w:rsid w:val="00E826FD"/>
    <w:rsid w:val="00E8300F"/>
    <w:rsid w:val="00E85825"/>
    <w:rsid w:val="00E85D27"/>
    <w:rsid w:val="00E8628D"/>
    <w:rsid w:val="00E864B9"/>
    <w:rsid w:val="00E87644"/>
    <w:rsid w:val="00E90D08"/>
    <w:rsid w:val="00E91D28"/>
    <w:rsid w:val="00E92B16"/>
    <w:rsid w:val="00E93F47"/>
    <w:rsid w:val="00E955F5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1B68"/>
    <w:rsid w:val="00EA218F"/>
    <w:rsid w:val="00EA2760"/>
    <w:rsid w:val="00EA3D05"/>
    <w:rsid w:val="00EA4814"/>
    <w:rsid w:val="00EA5304"/>
    <w:rsid w:val="00EA68E2"/>
    <w:rsid w:val="00EB0C7B"/>
    <w:rsid w:val="00EB11E0"/>
    <w:rsid w:val="00EB193E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47F"/>
    <w:rsid w:val="00EC6AB2"/>
    <w:rsid w:val="00EC720D"/>
    <w:rsid w:val="00ED1397"/>
    <w:rsid w:val="00ED1476"/>
    <w:rsid w:val="00ED1AEB"/>
    <w:rsid w:val="00ED4EBB"/>
    <w:rsid w:val="00EE0634"/>
    <w:rsid w:val="00EE082A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5F2"/>
    <w:rsid w:val="00EF795E"/>
    <w:rsid w:val="00EF7A0E"/>
    <w:rsid w:val="00EF7F16"/>
    <w:rsid w:val="00F00008"/>
    <w:rsid w:val="00F005D4"/>
    <w:rsid w:val="00F01AFA"/>
    <w:rsid w:val="00F02476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2EF7"/>
    <w:rsid w:val="00F13BC9"/>
    <w:rsid w:val="00F13D21"/>
    <w:rsid w:val="00F1607E"/>
    <w:rsid w:val="00F2031A"/>
    <w:rsid w:val="00F20EAC"/>
    <w:rsid w:val="00F21D96"/>
    <w:rsid w:val="00F229EA"/>
    <w:rsid w:val="00F233A8"/>
    <w:rsid w:val="00F2369C"/>
    <w:rsid w:val="00F24167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2AA9"/>
    <w:rsid w:val="00F33AB7"/>
    <w:rsid w:val="00F34C68"/>
    <w:rsid w:val="00F37204"/>
    <w:rsid w:val="00F37D6D"/>
    <w:rsid w:val="00F40898"/>
    <w:rsid w:val="00F419CC"/>
    <w:rsid w:val="00F422B9"/>
    <w:rsid w:val="00F4277B"/>
    <w:rsid w:val="00F439A0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57D40"/>
    <w:rsid w:val="00F6147B"/>
    <w:rsid w:val="00F6166D"/>
    <w:rsid w:val="00F633AF"/>
    <w:rsid w:val="00F63F91"/>
    <w:rsid w:val="00F64FB9"/>
    <w:rsid w:val="00F65CAA"/>
    <w:rsid w:val="00F676A3"/>
    <w:rsid w:val="00F7006B"/>
    <w:rsid w:val="00F70099"/>
    <w:rsid w:val="00F704DA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BA8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6CC"/>
    <w:rsid w:val="00F968E1"/>
    <w:rsid w:val="00F97490"/>
    <w:rsid w:val="00F97BE5"/>
    <w:rsid w:val="00F97F3A"/>
    <w:rsid w:val="00FA078A"/>
    <w:rsid w:val="00FA07D6"/>
    <w:rsid w:val="00FA188F"/>
    <w:rsid w:val="00FA33C7"/>
    <w:rsid w:val="00FA43E7"/>
    <w:rsid w:val="00FA4E77"/>
    <w:rsid w:val="00FA6682"/>
    <w:rsid w:val="00FA7332"/>
    <w:rsid w:val="00FA76CD"/>
    <w:rsid w:val="00FB082A"/>
    <w:rsid w:val="00FB1101"/>
    <w:rsid w:val="00FB2D60"/>
    <w:rsid w:val="00FB49B1"/>
    <w:rsid w:val="00FB51B4"/>
    <w:rsid w:val="00FB6227"/>
    <w:rsid w:val="00FB6BC6"/>
    <w:rsid w:val="00FB6C11"/>
    <w:rsid w:val="00FB6FD2"/>
    <w:rsid w:val="00FB761F"/>
    <w:rsid w:val="00FB76B5"/>
    <w:rsid w:val="00FC03BD"/>
    <w:rsid w:val="00FC0F85"/>
    <w:rsid w:val="00FC132D"/>
    <w:rsid w:val="00FC34C3"/>
    <w:rsid w:val="00FC36BD"/>
    <w:rsid w:val="00FC3975"/>
    <w:rsid w:val="00FC3CD7"/>
    <w:rsid w:val="00FC40D3"/>
    <w:rsid w:val="00FC524D"/>
    <w:rsid w:val="00FC5317"/>
    <w:rsid w:val="00FC5799"/>
    <w:rsid w:val="00FC59C5"/>
    <w:rsid w:val="00FC6743"/>
    <w:rsid w:val="00FC755F"/>
    <w:rsid w:val="00FC7C3E"/>
    <w:rsid w:val="00FD05C9"/>
    <w:rsid w:val="00FD317A"/>
    <w:rsid w:val="00FD37FB"/>
    <w:rsid w:val="00FD3ED4"/>
    <w:rsid w:val="00FD4348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1BB4AFFD"/>
  <w14:defaultImageDpi w14:val="0"/>
  <w15:docId w15:val="{0443EA6D-59A6-4C2C-9209-452BC4A6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1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  <w:style w:type="paragraph" w:styleId="af1">
    <w:name w:val="No Spacing"/>
    <w:uiPriority w:val="1"/>
    <w:qFormat/>
    <w:rsid w:val="003A1773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FF7754"/>
  </w:style>
  <w:style w:type="numbering" w:customStyle="1" w:styleId="2">
    <w:name w:val="Нет списка2"/>
    <w:next w:val="a2"/>
    <w:uiPriority w:val="99"/>
    <w:semiHidden/>
    <w:unhideWhenUsed/>
    <w:rsid w:val="00FF7754"/>
  </w:style>
  <w:style w:type="numbering" w:customStyle="1" w:styleId="3">
    <w:name w:val="Нет списка3"/>
    <w:next w:val="a2"/>
    <w:uiPriority w:val="99"/>
    <w:semiHidden/>
    <w:unhideWhenUsed/>
    <w:rsid w:val="00FF7754"/>
  </w:style>
  <w:style w:type="numbering" w:customStyle="1" w:styleId="4">
    <w:name w:val="Нет списка4"/>
    <w:next w:val="a2"/>
    <w:uiPriority w:val="99"/>
    <w:semiHidden/>
    <w:unhideWhenUsed/>
    <w:rsid w:val="00577C2E"/>
  </w:style>
  <w:style w:type="numbering" w:customStyle="1" w:styleId="5">
    <w:name w:val="Нет списка5"/>
    <w:next w:val="a2"/>
    <w:uiPriority w:val="99"/>
    <w:semiHidden/>
    <w:unhideWhenUsed/>
    <w:rsid w:val="00577C2E"/>
  </w:style>
  <w:style w:type="numbering" w:customStyle="1" w:styleId="6">
    <w:name w:val="Нет списка6"/>
    <w:next w:val="a2"/>
    <w:uiPriority w:val="99"/>
    <w:semiHidden/>
    <w:unhideWhenUsed/>
    <w:rsid w:val="00577C2E"/>
  </w:style>
  <w:style w:type="paragraph" w:customStyle="1" w:styleId="ConsPlusCell">
    <w:name w:val="ConsPlusCell"/>
    <w:uiPriority w:val="99"/>
    <w:rsid w:val="00B8706F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C7B48-30FE-4F51-A451-5687EE02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73</TotalTime>
  <Pages>10</Pages>
  <Words>2577</Words>
  <Characters>14691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17234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Новичкова Анастасия Львовна</cp:lastModifiedBy>
  <cp:revision>34</cp:revision>
  <cp:lastPrinted>2022-11-23T14:56:00Z</cp:lastPrinted>
  <dcterms:created xsi:type="dcterms:W3CDTF">2019-06-04T14:18:00Z</dcterms:created>
  <dcterms:modified xsi:type="dcterms:W3CDTF">2022-11-23T14:56:00Z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