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27" w:tblpY="197"/>
        <w:tblW w:w="9899" w:type="dxa"/>
        <w:tblLayout w:type="fixed"/>
        <w:tblLook w:val="01E0" w:firstRow="1" w:lastRow="1" w:firstColumn="1" w:lastColumn="1" w:noHBand="0" w:noVBand="0"/>
      </w:tblPr>
      <w:tblGrid>
        <w:gridCol w:w="1968"/>
        <w:gridCol w:w="1000"/>
        <w:gridCol w:w="4644"/>
        <w:gridCol w:w="503"/>
        <w:gridCol w:w="1784"/>
      </w:tblGrid>
      <w:tr w:rsidR="0085764D" w14:paraId="4668CAC5" w14:textId="77777777" w:rsidTr="00567DCE">
        <w:trPr>
          <w:trHeight w:val="1018"/>
        </w:trPr>
        <w:tc>
          <w:tcPr>
            <w:tcW w:w="9899" w:type="dxa"/>
            <w:gridSpan w:val="5"/>
          </w:tcPr>
          <w:p w14:paraId="47B62474" w14:textId="77777777" w:rsidR="0085764D" w:rsidRPr="00F84A4D" w:rsidRDefault="0085764D" w:rsidP="00F84A4D">
            <w:pPr>
              <w:rPr>
                <w:sz w:val="12"/>
                <w:szCs w:val="12"/>
              </w:rPr>
            </w:pPr>
          </w:p>
          <w:p w14:paraId="31A14305" w14:textId="77777777" w:rsidR="0085764D" w:rsidRPr="00F84A4D" w:rsidRDefault="0085764D" w:rsidP="00F84A4D">
            <w:pPr>
              <w:rPr>
                <w:sz w:val="12"/>
                <w:szCs w:val="12"/>
              </w:rPr>
            </w:pPr>
          </w:p>
          <w:p w14:paraId="1294D83B" w14:textId="77777777" w:rsidR="0085764D" w:rsidRPr="00F84A4D" w:rsidRDefault="0085764D" w:rsidP="00F84A4D">
            <w:pPr>
              <w:rPr>
                <w:sz w:val="12"/>
                <w:szCs w:val="12"/>
              </w:rPr>
            </w:pPr>
          </w:p>
          <w:p w14:paraId="733818DC" w14:textId="77777777"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12"/>
                <w:szCs w:val="12"/>
              </w:rPr>
            </w:pPr>
          </w:p>
          <w:p w14:paraId="4A1EB06C" w14:textId="77777777"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14:paraId="16630CDB" w14:textId="77777777"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14:paraId="70F0FD6E" w14:textId="77777777"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14:paraId="683756ED" w14:textId="77777777"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2E0EA694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03194580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7B8BE8C8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416E4415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3E36BB1C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54B50713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3FDD3EF1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25C471A1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7C47EB4D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6E1AE38E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18989EB9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320DD47B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579D5224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496518A7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466F95E2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14:paraId="41D5E96D" w14:textId="77777777"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</w:tc>
      </w:tr>
      <w:tr w:rsidR="0085764D" w14:paraId="210EACEB" w14:textId="77777777" w:rsidTr="00567DCE">
        <w:trPr>
          <w:trHeight w:val="299"/>
        </w:trPr>
        <w:tc>
          <w:tcPr>
            <w:tcW w:w="9899" w:type="dxa"/>
            <w:gridSpan w:val="5"/>
            <w:vAlign w:val="center"/>
          </w:tcPr>
          <w:p w14:paraId="3D37CF0B" w14:textId="77777777" w:rsidR="0085764D" w:rsidRPr="00F84A4D" w:rsidRDefault="0085764D" w:rsidP="00F84A4D">
            <w:pPr>
              <w:tabs>
                <w:tab w:val="center" w:pos="2160"/>
              </w:tabs>
              <w:ind w:left="34"/>
              <w:jc w:val="center"/>
              <w:rPr>
                <w:spacing w:val="120"/>
                <w:sz w:val="40"/>
                <w:szCs w:val="40"/>
              </w:rPr>
            </w:pPr>
          </w:p>
        </w:tc>
      </w:tr>
      <w:tr w:rsidR="0085764D" w14:paraId="5165F342" w14:textId="77777777" w:rsidTr="00567DCE">
        <w:trPr>
          <w:trHeight w:hRule="exact" w:val="697"/>
        </w:trPr>
        <w:tc>
          <w:tcPr>
            <w:tcW w:w="2968" w:type="dxa"/>
            <w:gridSpan w:val="2"/>
            <w:vAlign w:val="bottom"/>
          </w:tcPr>
          <w:p w14:paraId="4B0C77A1" w14:textId="004463E9" w:rsidR="0085764D" w:rsidRDefault="008A6E98" w:rsidP="00E006BE">
            <w:pPr>
              <w:jc w:val="center"/>
            </w:pPr>
            <w:r>
              <w:t>25.11.2022 г.</w:t>
            </w:r>
          </w:p>
        </w:tc>
        <w:tc>
          <w:tcPr>
            <w:tcW w:w="4644" w:type="dxa"/>
            <w:vAlign w:val="bottom"/>
          </w:tcPr>
          <w:p w14:paraId="38564789" w14:textId="77777777" w:rsidR="0085764D" w:rsidRDefault="0085764D" w:rsidP="00F84A4D"/>
        </w:tc>
        <w:tc>
          <w:tcPr>
            <w:tcW w:w="2287" w:type="dxa"/>
            <w:gridSpan w:val="2"/>
            <w:vAlign w:val="bottom"/>
          </w:tcPr>
          <w:p w14:paraId="610329C2" w14:textId="2A7BF614" w:rsidR="0085764D" w:rsidRDefault="001F5FEE" w:rsidP="00E20A3C">
            <w:pPr>
              <w:tabs>
                <w:tab w:val="center" w:pos="2160"/>
              </w:tabs>
              <w:ind w:left="-108"/>
              <w:jc w:val="center"/>
            </w:pPr>
            <w:r>
              <w:t>48/119</w:t>
            </w:r>
          </w:p>
        </w:tc>
      </w:tr>
      <w:tr w:rsidR="0085764D" w14:paraId="4D5712F1" w14:textId="77777777" w:rsidTr="00567DCE">
        <w:trPr>
          <w:trHeight w:hRule="exact" w:val="523"/>
        </w:trPr>
        <w:tc>
          <w:tcPr>
            <w:tcW w:w="9899" w:type="dxa"/>
            <w:gridSpan w:val="5"/>
          </w:tcPr>
          <w:p w14:paraId="4F320783" w14:textId="77777777" w:rsidR="0085764D" w:rsidRDefault="0085764D" w:rsidP="00F84A4D"/>
        </w:tc>
      </w:tr>
      <w:tr w:rsidR="0085764D" w14:paraId="6FA34F1F" w14:textId="77777777" w:rsidTr="00567DCE">
        <w:trPr>
          <w:trHeight w:val="250"/>
        </w:trPr>
        <w:tc>
          <w:tcPr>
            <w:tcW w:w="1968" w:type="dxa"/>
          </w:tcPr>
          <w:p w14:paraId="207E860A" w14:textId="77777777" w:rsidR="0085764D" w:rsidRDefault="0085764D" w:rsidP="00F84A4D"/>
        </w:tc>
        <w:tc>
          <w:tcPr>
            <w:tcW w:w="6147" w:type="dxa"/>
            <w:gridSpan w:val="3"/>
          </w:tcPr>
          <w:p w14:paraId="30E8E2FC" w14:textId="00312F27" w:rsidR="0085764D" w:rsidRPr="0056238E" w:rsidRDefault="0056238E" w:rsidP="00567DCE">
            <w:pPr>
              <w:jc w:val="center"/>
              <w:rPr>
                <w:bCs/>
                <w:szCs w:val="28"/>
              </w:rPr>
            </w:pPr>
            <w:r w:rsidRPr="0056238E">
              <w:rPr>
                <w:szCs w:val="28"/>
              </w:rPr>
              <w:t xml:space="preserve">О внесении изменений в решение региональной службы по тарифам Нижегородской области </w:t>
            </w:r>
            <w:r>
              <w:rPr>
                <w:szCs w:val="28"/>
              </w:rPr>
              <w:br/>
            </w:r>
            <w:r w:rsidR="00B447C0" w:rsidRPr="00B447C0">
              <w:rPr>
                <w:szCs w:val="28"/>
              </w:rPr>
              <w:t>от 11 декабря 2018 г. № 51/63 «</w:t>
            </w:r>
            <w:r w:rsidR="00B447C0" w:rsidRPr="00B447C0">
              <w:rPr>
                <w:bCs/>
                <w:szCs w:val="28"/>
              </w:rPr>
              <w:t xml:space="preserve">Об установлении МУНИЦИПАЛЬНОМУ УНИТАРНОМУ ПРЕДПРИЯТИЮ «ТЕПЛОЭНЕРГИЯ – 1» </w:t>
            </w:r>
            <w:r w:rsidR="00B44B46">
              <w:rPr>
                <w:bCs/>
                <w:szCs w:val="28"/>
              </w:rPr>
              <w:br/>
            </w:r>
            <w:r w:rsidR="00B447C0" w:rsidRPr="00B447C0">
              <w:rPr>
                <w:bCs/>
                <w:szCs w:val="28"/>
              </w:rPr>
              <w:t xml:space="preserve">(ИНН 5231004851), р.п. Сосновское Нижегородской области, тарифов в сфере холодного водоснабжения и водоотведения </w:t>
            </w:r>
            <w:r w:rsidR="00B44B46">
              <w:rPr>
                <w:bCs/>
                <w:szCs w:val="28"/>
              </w:rPr>
              <w:br/>
            </w:r>
            <w:r w:rsidR="00B447C0" w:rsidRPr="00B447C0">
              <w:rPr>
                <w:bCs/>
                <w:szCs w:val="28"/>
              </w:rPr>
              <w:t xml:space="preserve">для потребителей Сосновского муниципального </w:t>
            </w:r>
            <w:r w:rsidR="00567DCE">
              <w:rPr>
                <w:bCs/>
                <w:szCs w:val="28"/>
              </w:rPr>
              <w:t xml:space="preserve">округа </w:t>
            </w:r>
            <w:r w:rsidR="00B447C0" w:rsidRPr="00B447C0">
              <w:rPr>
                <w:bCs/>
                <w:szCs w:val="28"/>
              </w:rPr>
              <w:t>Нижегородской области</w:t>
            </w:r>
            <w:r w:rsidR="00B447C0" w:rsidRPr="00B447C0">
              <w:rPr>
                <w:szCs w:val="28"/>
              </w:rPr>
              <w:t>»</w:t>
            </w:r>
          </w:p>
        </w:tc>
        <w:tc>
          <w:tcPr>
            <w:tcW w:w="1784" w:type="dxa"/>
          </w:tcPr>
          <w:p w14:paraId="71589D9C" w14:textId="77777777" w:rsidR="0085764D" w:rsidRDefault="0085764D" w:rsidP="00F84A4D"/>
        </w:tc>
      </w:tr>
    </w:tbl>
    <w:p w14:paraId="671F565D" w14:textId="77777777" w:rsidR="0085764D" w:rsidRDefault="0085764D" w:rsidP="0085764D">
      <w:pPr>
        <w:sectPr w:rsidR="0085764D" w:rsidSect="00277B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134" w:right="851" w:bottom="1134" w:left="1418" w:header="425" w:footer="720" w:gutter="0"/>
          <w:cols w:space="720"/>
          <w:titlePg/>
        </w:sectPr>
      </w:pPr>
    </w:p>
    <w:p w14:paraId="38412299" w14:textId="77777777" w:rsidR="00261BEB" w:rsidRPr="00B44B46" w:rsidRDefault="00261BEB" w:rsidP="00B44B46">
      <w:pPr>
        <w:pStyle w:val="ac"/>
        <w:jc w:val="center"/>
      </w:pPr>
    </w:p>
    <w:p w14:paraId="505AE0DC" w14:textId="77777777" w:rsidR="00985ECF" w:rsidRPr="00B44B46" w:rsidRDefault="00985ECF" w:rsidP="00B44B46">
      <w:pPr>
        <w:pStyle w:val="ac"/>
        <w:jc w:val="center"/>
      </w:pPr>
    </w:p>
    <w:p w14:paraId="7FF26E38" w14:textId="6CB5537E" w:rsidR="000E555E" w:rsidRPr="000E555E" w:rsidRDefault="000E555E" w:rsidP="000E555E">
      <w:pPr>
        <w:spacing w:line="276" w:lineRule="auto"/>
        <w:ind w:firstLine="709"/>
        <w:jc w:val="both"/>
        <w:rPr>
          <w:szCs w:val="24"/>
        </w:rPr>
      </w:pPr>
      <w:r w:rsidRPr="000E555E">
        <w:rPr>
          <w:szCs w:val="24"/>
        </w:rPr>
        <w:t xml:space="preserve">В соответствии с Федеральным законом от 7 декабря 2011 г. № 416-ФЗ «О водоснабжении и водоотведении», постановлением Правительства Российской Федерации от 13 мая 2013 г. № 406 «О государственном регулировании тарифов в сфере водоснабжения и водоотведения», </w:t>
      </w:r>
      <w:r w:rsidR="008A6E98" w:rsidRPr="008A6E98">
        <w:rPr>
          <w:bCs/>
          <w:szCs w:val="24"/>
        </w:rPr>
        <w:t xml:space="preserve">постановлением Правительства Российской Федерации от 14 ноября 2022 г. </w:t>
      </w:r>
      <w:r w:rsidR="00800B5C">
        <w:rPr>
          <w:bCs/>
          <w:szCs w:val="24"/>
        </w:rPr>
        <w:br/>
      </w:r>
      <w:r w:rsidR="008A6E98" w:rsidRPr="008A6E98">
        <w:rPr>
          <w:bCs/>
          <w:szCs w:val="24"/>
        </w:rPr>
        <w:t xml:space="preserve">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 </w:t>
      </w:r>
      <w:r w:rsidRPr="000E555E">
        <w:rPr>
          <w:szCs w:val="24"/>
        </w:rPr>
        <w:t xml:space="preserve">и на основании рассмотрения необходимых обосновывающих материалов, представленных </w:t>
      </w:r>
      <w:r w:rsidRPr="000E555E">
        <w:rPr>
          <w:bCs/>
          <w:szCs w:val="24"/>
        </w:rPr>
        <w:t xml:space="preserve">МУНИЦИПАЛЬНЫМ УНИТАРНЫМ ПРЕДПРИЯТИЕМ «ТЕПЛОЭНЕРГИЯ – 1» (ИНН </w:t>
      </w:r>
      <w:r w:rsidRPr="000E555E">
        <w:rPr>
          <w:szCs w:val="24"/>
        </w:rPr>
        <w:t>5231004851)</w:t>
      </w:r>
      <w:r w:rsidRPr="000E555E">
        <w:rPr>
          <w:bCs/>
          <w:szCs w:val="24"/>
        </w:rPr>
        <w:t>, р.п. Сосновское Нижегородской области</w:t>
      </w:r>
      <w:r w:rsidRPr="000E555E">
        <w:rPr>
          <w:szCs w:val="24"/>
        </w:rPr>
        <w:t>, экспертного заключения рег. № в-</w:t>
      </w:r>
      <w:r w:rsidR="00C732BF">
        <w:rPr>
          <w:szCs w:val="24"/>
        </w:rPr>
        <w:t>887</w:t>
      </w:r>
      <w:r w:rsidRPr="000E555E">
        <w:rPr>
          <w:szCs w:val="24"/>
        </w:rPr>
        <w:t xml:space="preserve"> </w:t>
      </w:r>
      <w:r w:rsidR="00C732BF" w:rsidRPr="00C732BF">
        <w:rPr>
          <w:szCs w:val="24"/>
        </w:rPr>
        <w:t>от 22 ноября 2022 г.:</w:t>
      </w:r>
    </w:p>
    <w:p w14:paraId="127B6916" w14:textId="2D8FB107" w:rsidR="000E555E" w:rsidRPr="000E555E" w:rsidRDefault="000E555E" w:rsidP="000E555E">
      <w:pPr>
        <w:spacing w:line="276" w:lineRule="auto"/>
        <w:ind w:firstLine="709"/>
        <w:jc w:val="both"/>
        <w:rPr>
          <w:noProof/>
          <w:szCs w:val="24"/>
        </w:rPr>
      </w:pPr>
      <w:r w:rsidRPr="000E555E">
        <w:rPr>
          <w:b/>
          <w:szCs w:val="24"/>
        </w:rPr>
        <w:t xml:space="preserve">1. </w:t>
      </w:r>
      <w:r w:rsidRPr="000E555E">
        <w:rPr>
          <w:bCs/>
          <w:szCs w:val="24"/>
        </w:rPr>
        <w:t xml:space="preserve">Внести в решение региональной службы по тарифам Нижегородской области </w:t>
      </w:r>
      <w:r w:rsidRPr="000E555E">
        <w:rPr>
          <w:szCs w:val="24"/>
        </w:rPr>
        <w:t>от 11 декабря 2018 г. № 51/63 «</w:t>
      </w:r>
      <w:r w:rsidRPr="000E555E">
        <w:rPr>
          <w:bCs/>
          <w:szCs w:val="24"/>
        </w:rPr>
        <w:t>Об установлении МУНИЦИПАЛЬНОМУ УНИТАРНОМУ ПРЕДПРИЯТИЮ «ТЕПЛОЭНЕРГИЯ – 1» (ИНН 5231004851), р.п. Сосновское Нижегородской области, тарифов в сфере холодного водоснабжения и водоотведения для потребителей Сосновского муниципального округа Нижегородской области</w:t>
      </w:r>
      <w:r w:rsidRPr="000E555E">
        <w:rPr>
          <w:szCs w:val="24"/>
        </w:rPr>
        <w:t>»</w:t>
      </w:r>
      <w:r w:rsidRPr="000E555E">
        <w:rPr>
          <w:noProof/>
          <w:szCs w:val="24"/>
        </w:rPr>
        <w:t xml:space="preserve"> следующие изменения:</w:t>
      </w:r>
    </w:p>
    <w:p w14:paraId="0844DCEA" w14:textId="24B1F3A8" w:rsidR="003C1C4C" w:rsidRPr="000E555E" w:rsidRDefault="000E555E" w:rsidP="003C1C4C">
      <w:pPr>
        <w:spacing w:line="276" w:lineRule="auto"/>
        <w:jc w:val="both"/>
        <w:rPr>
          <w:szCs w:val="24"/>
        </w:rPr>
      </w:pPr>
      <w:r w:rsidRPr="000E555E">
        <w:rPr>
          <w:b/>
          <w:i/>
          <w:szCs w:val="24"/>
        </w:rPr>
        <w:t>1.1.</w:t>
      </w:r>
      <w:r w:rsidRPr="000E555E">
        <w:rPr>
          <w:szCs w:val="24"/>
        </w:rPr>
        <w:t xml:space="preserve"> </w:t>
      </w:r>
      <w:r w:rsidR="003C1C4C">
        <w:rPr>
          <w:szCs w:val="24"/>
        </w:rPr>
        <w:t xml:space="preserve">Таблицу подпункта 2.3 пункта 2 решения </w:t>
      </w:r>
      <w:r w:rsidR="003C1C4C" w:rsidRPr="000E555E">
        <w:rPr>
          <w:szCs w:val="24"/>
        </w:rPr>
        <w:t>изложить в следующей редакции:</w:t>
      </w:r>
    </w:p>
    <w:p w14:paraId="54DBAA1D" w14:textId="77777777" w:rsidR="003C1C4C" w:rsidRDefault="003C1C4C" w:rsidP="003C1C4C">
      <w:pPr>
        <w:spacing w:line="276" w:lineRule="auto"/>
        <w:jc w:val="both"/>
        <w:rPr>
          <w:szCs w:val="24"/>
        </w:rPr>
      </w:pPr>
      <w:r w:rsidRPr="000E555E">
        <w:rPr>
          <w:szCs w:val="24"/>
        </w:rPr>
        <w:t>«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5"/>
        <w:gridCol w:w="2153"/>
        <w:gridCol w:w="3161"/>
        <w:gridCol w:w="3402"/>
      </w:tblGrid>
      <w:tr w:rsidR="003C1C4C" w:rsidRPr="009D4C46" w14:paraId="482DEE10" w14:textId="77777777" w:rsidTr="00DE384A">
        <w:tc>
          <w:tcPr>
            <w:tcW w:w="1065" w:type="dxa"/>
            <w:vMerge w:val="restart"/>
            <w:hideMark/>
          </w:tcPr>
          <w:p w14:paraId="1FFE3716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Год</w:t>
            </w:r>
          </w:p>
        </w:tc>
        <w:tc>
          <w:tcPr>
            <w:tcW w:w="2153" w:type="dxa"/>
            <w:hideMark/>
          </w:tcPr>
          <w:p w14:paraId="76941178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 xml:space="preserve">Базовый уровень </w:t>
            </w:r>
            <w:r w:rsidRPr="009D4C46">
              <w:rPr>
                <w:sz w:val="20"/>
                <w:lang w:eastAsia="en-US"/>
              </w:rPr>
              <w:lastRenderedPageBreak/>
              <w:t>операционных расходов</w:t>
            </w:r>
          </w:p>
        </w:tc>
        <w:tc>
          <w:tcPr>
            <w:tcW w:w="3161" w:type="dxa"/>
            <w:hideMark/>
          </w:tcPr>
          <w:p w14:paraId="296F1790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lastRenderedPageBreak/>
              <w:t xml:space="preserve">Индекс эффективности </w:t>
            </w:r>
            <w:r w:rsidRPr="009D4C46">
              <w:rPr>
                <w:sz w:val="20"/>
                <w:lang w:eastAsia="en-US"/>
              </w:rPr>
              <w:lastRenderedPageBreak/>
              <w:t>операционных расходов</w:t>
            </w:r>
          </w:p>
        </w:tc>
        <w:tc>
          <w:tcPr>
            <w:tcW w:w="3402" w:type="dxa"/>
          </w:tcPr>
          <w:p w14:paraId="25E7C99A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lastRenderedPageBreak/>
              <w:t xml:space="preserve">Удельный расход электрической </w:t>
            </w:r>
            <w:r w:rsidRPr="009D4C46">
              <w:rPr>
                <w:sz w:val="20"/>
                <w:lang w:eastAsia="en-US"/>
              </w:rPr>
              <w:lastRenderedPageBreak/>
              <w:t>энергии</w:t>
            </w:r>
          </w:p>
        </w:tc>
      </w:tr>
      <w:tr w:rsidR="003C1C4C" w:rsidRPr="009D4C46" w14:paraId="2AA4DDFC" w14:textId="77777777" w:rsidTr="00DE384A">
        <w:tc>
          <w:tcPr>
            <w:tcW w:w="1065" w:type="dxa"/>
            <w:vMerge/>
            <w:vAlign w:val="center"/>
            <w:hideMark/>
          </w:tcPr>
          <w:p w14:paraId="2512C2D7" w14:textId="77777777" w:rsidR="003C1C4C" w:rsidRPr="009D4C46" w:rsidRDefault="003C1C4C" w:rsidP="00DE384A">
            <w:pPr>
              <w:rPr>
                <w:sz w:val="20"/>
                <w:lang w:eastAsia="en-US"/>
              </w:rPr>
            </w:pPr>
          </w:p>
        </w:tc>
        <w:tc>
          <w:tcPr>
            <w:tcW w:w="2153" w:type="dxa"/>
            <w:vAlign w:val="center"/>
            <w:hideMark/>
          </w:tcPr>
          <w:p w14:paraId="5BC98294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тыс. руб.</w:t>
            </w:r>
          </w:p>
        </w:tc>
        <w:tc>
          <w:tcPr>
            <w:tcW w:w="3161" w:type="dxa"/>
            <w:vAlign w:val="center"/>
            <w:hideMark/>
          </w:tcPr>
          <w:p w14:paraId="5CA344C0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%</w:t>
            </w:r>
          </w:p>
        </w:tc>
        <w:tc>
          <w:tcPr>
            <w:tcW w:w="3402" w:type="dxa"/>
            <w:vAlign w:val="center"/>
            <w:hideMark/>
          </w:tcPr>
          <w:p w14:paraId="7E91638C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кВт.ч/м</w:t>
            </w:r>
            <w:r w:rsidRPr="009D4C46">
              <w:rPr>
                <w:sz w:val="20"/>
                <w:vertAlign w:val="superscript"/>
                <w:lang w:eastAsia="en-US"/>
              </w:rPr>
              <w:t>3</w:t>
            </w:r>
          </w:p>
        </w:tc>
      </w:tr>
      <w:tr w:rsidR="003C1C4C" w:rsidRPr="009D4C46" w14:paraId="4C469A42" w14:textId="77777777" w:rsidTr="00DE384A">
        <w:tc>
          <w:tcPr>
            <w:tcW w:w="1065" w:type="dxa"/>
            <w:hideMark/>
          </w:tcPr>
          <w:p w14:paraId="11E4C439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2019</w:t>
            </w:r>
          </w:p>
        </w:tc>
        <w:tc>
          <w:tcPr>
            <w:tcW w:w="2153" w:type="dxa"/>
          </w:tcPr>
          <w:p w14:paraId="1048709D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2475,38</w:t>
            </w:r>
          </w:p>
        </w:tc>
        <w:tc>
          <w:tcPr>
            <w:tcW w:w="3161" w:type="dxa"/>
          </w:tcPr>
          <w:p w14:paraId="4614E976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-</w:t>
            </w:r>
          </w:p>
        </w:tc>
        <w:tc>
          <w:tcPr>
            <w:tcW w:w="3402" w:type="dxa"/>
          </w:tcPr>
          <w:p w14:paraId="2B4D3713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2,64</w:t>
            </w:r>
          </w:p>
        </w:tc>
      </w:tr>
      <w:tr w:rsidR="003C1C4C" w:rsidRPr="009D4C46" w14:paraId="2FAA623B" w14:textId="77777777" w:rsidTr="00DE384A">
        <w:tc>
          <w:tcPr>
            <w:tcW w:w="1065" w:type="dxa"/>
            <w:hideMark/>
          </w:tcPr>
          <w:p w14:paraId="4B98C552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2020</w:t>
            </w:r>
          </w:p>
        </w:tc>
        <w:tc>
          <w:tcPr>
            <w:tcW w:w="2153" w:type="dxa"/>
          </w:tcPr>
          <w:p w14:paraId="3ED6B17B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2475,38</w:t>
            </w:r>
          </w:p>
        </w:tc>
        <w:tc>
          <w:tcPr>
            <w:tcW w:w="3161" w:type="dxa"/>
          </w:tcPr>
          <w:p w14:paraId="4D639B97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1</w:t>
            </w:r>
          </w:p>
        </w:tc>
        <w:tc>
          <w:tcPr>
            <w:tcW w:w="3402" w:type="dxa"/>
          </w:tcPr>
          <w:p w14:paraId="0154DCE1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2,64</w:t>
            </w:r>
          </w:p>
        </w:tc>
      </w:tr>
      <w:tr w:rsidR="003C1C4C" w:rsidRPr="009D4C46" w14:paraId="6A5A2416" w14:textId="77777777" w:rsidTr="00DE384A">
        <w:tc>
          <w:tcPr>
            <w:tcW w:w="1065" w:type="dxa"/>
            <w:hideMark/>
          </w:tcPr>
          <w:p w14:paraId="368737A5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2021</w:t>
            </w:r>
          </w:p>
        </w:tc>
        <w:tc>
          <w:tcPr>
            <w:tcW w:w="2153" w:type="dxa"/>
          </w:tcPr>
          <w:p w14:paraId="7C6E7B7C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2475,38</w:t>
            </w:r>
          </w:p>
        </w:tc>
        <w:tc>
          <w:tcPr>
            <w:tcW w:w="3161" w:type="dxa"/>
          </w:tcPr>
          <w:p w14:paraId="35843198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1</w:t>
            </w:r>
          </w:p>
        </w:tc>
        <w:tc>
          <w:tcPr>
            <w:tcW w:w="3402" w:type="dxa"/>
          </w:tcPr>
          <w:p w14:paraId="2B6F5D47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2,64</w:t>
            </w:r>
          </w:p>
        </w:tc>
      </w:tr>
      <w:tr w:rsidR="003C1C4C" w:rsidRPr="009D4C46" w14:paraId="62C3D51C" w14:textId="77777777" w:rsidTr="00DE384A">
        <w:tc>
          <w:tcPr>
            <w:tcW w:w="1065" w:type="dxa"/>
            <w:hideMark/>
          </w:tcPr>
          <w:p w14:paraId="1F276225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2022</w:t>
            </w:r>
          </w:p>
        </w:tc>
        <w:tc>
          <w:tcPr>
            <w:tcW w:w="2153" w:type="dxa"/>
          </w:tcPr>
          <w:p w14:paraId="44ECEC79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2475,38</w:t>
            </w:r>
          </w:p>
        </w:tc>
        <w:tc>
          <w:tcPr>
            <w:tcW w:w="3161" w:type="dxa"/>
          </w:tcPr>
          <w:p w14:paraId="5038BF4A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1</w:t>
            </w:r>
          </w:p>
        </w:tc>
        <w:tc>
          <w:tcPr>
            <w:tcW w:w="3402" w:type="dxa"/>
          </w:tcPr>
          <w:p w14:paraId="2C0F51DA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9D4C46">
              <w:rPr>
                <w:sz w:val="20"/>
                <w:lang w:eastAsia="en-US"/>
              </w:rPr>
              <w:t>2,64</w:t>
            </w:r>
          </w:p>
        </w:tc>
      </w:tr>
      <w:tr w:rsidR="003C1C4C" w:rsidRPr="009D4C46" w14:paraId="536EC173" w14:textId="77777777" w:rsidTr="00DE384A">
        <w:tc>
          <w:tcPr>
            <w:tcW w:w="1065" w:type="dxa"/>
            <w:hideMark/>
          </w:tcPr>
          <w:p w14:paraId="0DD386DD" w14:textId="77777777" w:rsidR="003C1C4C" w:rsidRPr="009D4C46" w:rsidRDefault="003C1C4C" w:rsidP="00DE384A">
            <w:pPr>
              <w:jc w:val="center"/>
              <w:rPr>
                <w:sz w:val="20"/>
                <w:lang w:eastAsia="en-US"/>
              </w:rPr>
            </w:pPr>
            <w:r w:rsidRPr="00380A43">
              <w:rPr>
                <w:sz w:val="20"/>
                <w:lang w:eastAsia="en-US"/>
              </w:rPr>
              <w:t>2023</w:t>
            </w:r>
          </w:p>
        </w:tc>
        <w:tc>
          <w:tcPr>
            <w:tcW w:w="2153" w:type="dxa"/>
          </w:tcPr>
          <w:p w14:paraId="06E99126" w14:textId="6E639479" w:rsidR="003C1C4C" w:rsidRPr="009D4C46" w:rsidRDefault="00380A43" w:rsidP="00DE384A">
            <w:pPr>
              <w:jc w:val="center"/>
              <w:rPr>
                <w:sz w:val="20"/>
                <w:lang w:eastAsia="en-US"/>
              </w:rPr>
            </w:pPr>
            <w:r w:rsidRPr="00380A43">
              <w:rPr>
                <w:sz w:val="20"/>
                <w:lang w:eastAsia="en-US"/>
              </w:rPr>
              <w:t>5530,43</w:t>
            </w:r>
          </w:p>
        </w:tc>
        <w:tc>
          <w:tcPr>
            <w:tcW w:w="3161" w:type="dxa"/>
          </w:tcPr>
          <w:p w14:paraId="49720F82" w14:textId="3551D844" w:rsidR="003C1C4C" w:rsidRPr="009D4C46" w:rsidRDefault="00380A43" w:rsidP="00DE384A">
            <w:pPr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</w:t>
            </w:r>
          </w:p>
        </w:tc>
        <w:tc>
          <w:tcPr>
            <w:tcW w:w="3402" w:type="dxa"/>
          </w:tcPr>
          <w:p w14:paraId="37C9CA9D" w14:textId="18A4F155" w:rsidR="003C1C4C" w:rsidRPr="009D4C46" w:rsidRDefault="00380A43" w:rsidP="00DE384A">
            <w:pPr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4,02</w:t>
            </w:r>
          </w:p>
        </w:tc>
      </w:tr>
    </w:tbl>
    <w:p w14:paraId="36CEB82A" w14:textId="77777777" w:rsidR="003C1C4C" w:rsidRPr="000E555E" w:rsidRDefault="003C1C4C" w:rsidP="003C1C4C">
      <w:pPr>
        <w:spacing w:line="276" w:lineRule="auto"/>
        <w:jc w:val="right"/>
        <w:rPr>
          <w:szCs w:val="24"/>
        </w:rPr>
      </w:pPr>
      <w:r w:rsidRPr="000E555E">
        <w:rPr>
          <w:szCs w:val="24"/>
        </w:rPr>
        <w:t>».</w:t>
      </w:r>
    </w:p>
    <w:p w14:paraId="237B2585" w14:textId="4C0676AE" w:rsidR="000E555E" w:rsidRPr="000E555E" w:rsidRDefault="003C1C4C" w:rsidP="000E555E">
      <w:pPr>
        <w:spacing w:line="276" w:lineRule="auto"/>
        <w:jc w:val="both"/>
        <w:rPr>
          <w:szCs w:val="24"/>
        </w:rPr>
      </w:pPr>
      <w:r w:rsidRPr="003C1C4C">
        <w:rPr>
          <w:b/>
          <w:i/>
          <w:szCs w:val="24"/>
        </w:rPr>
        <w:t>1.2.</w:t>
      </w:r>
      <w:r>
        <w:rPr>
          <w:szCs w:val="24"/>
        </w:rPr>
        <w:t xml:space="preserve"> </w:t>
      </w:r>
      <w:r w:rsidR="000E555E" w:rsidRPr="000E555E">
        <w:rPr>
          <w:szCs w:val="24"/>
        </w:rPr>
        <w:t>Таблицу пункта 3 решения изложить в следующей редакции:</w:t>
      </w:r>
    </w:p>
    <w:p w14:paraId="465B1F74" w14:textId="77777777" w:rsidR="000E555E" w:rsidRDefault="000E555E" w:rsidP="000E555E">
      <w:pPr>
        <w:spacing w:line="276" w:lineRule="auto"/>
        <w:jc w:val="both"/>
        <w:rPr>
          <w:szCs w:val="24"/>
        </w:rPr>
      </w:pPr>
      <w:r w:rsidRPr="000E555E">
        <w:rPr>
          <w:szCs w:val="24"/>
        </w:rPr>
        <w:t>«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6268"/>
        <w:gridCol w:w="3124"/>
      </w:tblGrid>
      <w:tr w:rsidR="000E555E" w:rsidRPr="00097CD0" w14:paraId="5C4C80CA" w14:textId="77777777" w:rsidTr="00AB019E">
        <w:trPr>
          <w:trHeight w:val="281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29190" w14:textId="77777777" w:rsidR="000E555E" w:rsidRPr="000E555E" w:rsidRDefault="000E555E" w:rsidP="003D23EB">
            <w:pPr>
              <w:jc w:val="center"/>
              <w:rPr>
                <w:b/>
                <w:sz w:val="18"/>
                <w:szCs w:val="16"/>
              </w:rPr>
            </w:pPr>
            <w:r w:rsidRPr="000E555E">
              <w:rPr>
                <w:b/>
                <w:sz w:val="18"/>
                <w:szCs w:val="16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714C9" w14:textId="77777777" w:rsidR="000E555E" w:rsidRPr="000E555E" w:rsidRDefault="000E555E" w:rsidP="003D23EB">
            <w:pPr>
              <w:jc w:val="center"/>
              <w:rPr>
                <w:b/>
                <w:sz w:val="18"/>
                <w:szCs w:val="16"/>
              </w:rPr>
            </w:pPr>
            <w:r w:rsidRPr="000E555E">
              <w:rPr>
                <w:b/>
                <w:sz w:val="18"/>
                <w:szCs w:val="16"/>
              </w:rPr>
              <w:t>Тарифы в сфере холодного водоснабжения и водоотведения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523D6" w14:textId="77777777" w:rsidR="000E555E" w:rsidRPr="000E555E" w:rsidRDefault="000E555E" w:rsidP="003D23EB">
            <w:pPr>
              <w:jc w:val="center"/>
              <w:rPr>
                <w:b/>
                <w:sz w:val="18"/>
                <w:szCs w:val="16"/>
              </w:rPr>
            </w:pPr>
            <w:r w:rsidRPr="000E555E">
              <w:rPr>
                <w:b/>
                <w:sz w:val="18"/>
                <w:szCs w:val="16"/>
              </w:rPr>
              <w:t>Периоды регулирования</w:t>
            </w:r>
          </w:p>
        </w:tc>
      </w:tr>
      <w:tr w:rsidR="00AB019E" w:rsidRPr="00097CD0" w14:paraId="3E5ED9EC" w14:textId="77777777" w:rsidTr="00AB019E">
        <w:trPr>
          <w:cantSplit/>
          <w:trHeight w:val="13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59A20" w14:textId="77777777" w:rsidR="00AB019E" w:rsidRPr="000E555E" w:rsidRDefault="00AB019E" w:rsidP="003D23EB">
            <w:pPr>
              <w:rPr>
                <w:b/>
                <w:sz w:val="18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6A82C" w14:textId="77777777" w:rsidR="00AB019E" w:rsidRPr="000E555E" w:rsidRDefault="00AB019E" w:rsidP="003D23EB">
            <w:pPr>
              <w:rPr>
                <w:b/>
                <w:sz w:val="18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951AB" w14:textId="77777777" w:rsidR="00AB019E" w:rsidRPr="000E555E" w:rsidRDefault="00AB019E" w:rsidP="003D23EB">
            <w:pPr>
              <w:jc w:val="center"/>
              <w:rPr>
                <w:b/>
                <w:sz w:val="18"/>
                <w:szCs w:val="16"/>
              </w:rPr>
            </w:pPr>
            <w:r w:rsidRPr="000E555E">
              <w:rPr>
                <w:b/>
                <w:sz w:val="18"/>
                <w:szCs w:val="16"/>
              </w:rPr>
              <w:t>2023 год</w:t>
            </w:r>
          </w:p>
        </w:tc>
      </w:tr>
      <w:tr w:rsidR="00AB019E" w:rsidRPr="00097CD0" w14:paraId="3C72DB65" w14:textId="77777777" w:rsidTr="008B0927">
        <w:trPr>
          <w:cantSplit/>
          <w:trHeight w:val="19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B138A" w14:textId="77777777" w:rsidR="00AB019E" w:rsidRPr="000E555E" w:rsidRDefault="00AB019E" w:rsidP="003D23EB">
            <w:pPr>
              <w:rPr>
                <w:b/>
                <w:sz w:val="18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9890D" w14:textId="77777777" w:rsidR="00AB019E" w:rsidRPr="000E555E" w:rsidRDefault="00AB019E" w:rsidP="003D23EB">
            <w:pPr>
              <w:rPr>
                <w:b/>
                <w:sz w:val="18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6F508" w14:textId="77777777" w:rsidR="00AB019E" w:rsidRPr="000E555E" w:rsidRDefault="00AB019E" w:rsidP="003D23EB">
            <w:pPr>
              <w:jc w:val="center"/>
              <w:rPr>
                <w:b/>
                <w:sz w:val="18"/>
                <w:szCs w:val="14"/>
              </w:rPr>
            </w:pPr>
            <w:r w:rsidRPr="000E555E">
              <w:rPr>
                <w:b/>
                <w:sz w:val="18"/>
                <w:szCs w:val="14"/>
              </w:rPr>
              <w:t>С 1 января по 31 декабря</w:t>
            </w:r>
          </w:p>
        </w:tc>
      </w:tr>
      <w:tr w:rsidR="000E555E" w:rsidRPr="000E555E" w14:paraId="07443013" w14:textId="77777777" w:rsidTr="00AB019E">
        <w:trPr>
          <w:trHeight w:val="13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780F8" w14:textId="77777777" w:rsidR="000E555E" w:rsidRPr="00097CD0" w:rsidRDefault="000E555E" w:rsidP="003D23EB">
            <w:pPr>
              <w:jc w:val="center"/>
              <w:rPr>
                <w:b/>
                <w:bCs/>
                <w:sz w:val="16"/>
                <w:szCs w:val="18"/>
              </w:rPr>
            </w:pPr>
            <w:r w:rsidRPr="00097CD0">
              <w:rPr>
                <w:b/>
                <w:bCs/>
                <w:sz w:val="16"/>
                <w:szCs w:val="18"/>
              </w:rPr>
              <w:t>1.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B6450" w14:textId="77777777" w:rsidR="000E555E" w:rsidRPr="000E555E" w:rsidRDefault="000E555E" w:rsidP="003D23EB">
            <w:pPr>
              <w:jc w:val="both"/>
              <w:rPr>
                <w:b/>
                <w:sz w:val="20"/>
              </w:rPr>
            </w:pPr>
            <w:r w:rsidRPr="000E555E">
              <w:rPr>
                <w:b/>
                <w:sz w:val="20"/>
              </w:rPr>
              <w:t>На территории р.п. Сосновское Нижегородской области</w:t>
            </w:r>
          </w:p>
        </w:tc>
      </w:tr>
      <w:tr w:rsidR="00A032F2" w:rsidRPr="000E555E" w14:paraId="4EF1B376" w14:textId="77777777" w:rsidTr="00AB019E">
        <w:trPr>
          <w:trHeight w:val="13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508AA" w14:textId="77777777" w:rsidR="00A032F2" w:rsidRPr="00097CD0" w:rsidRDefault="00A032F2" w:rsidP="003D23EB">
            <w:pPr>
              <w:jc w:val="center"/>
              <w:rPr>
                <w:b/>
                <w:bCs/>
                <w:sz w:val="16"/>
                <w:szCs w:val="18"/>
              </w:rPr>
            </w:pPr>
            <w:r w:rsidRPr="00097CD0">
              <w:rPr>
                <w:b/>
                <w:bCs/>
                <w:sz w:val="16"/>
                <w:szCs w:val="18"/>
              </w:rPr>
              <w:t>1.1.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A51B4" w14:textId="77777777" w:rsidR="00A032F2" w:rsidRPr="000E555E" w:rsidRDefault="00A032F2" w:rsidP="003D23EB">
            <w:pPr>
              <w:rPr>
                <w:noProof/>
                <w:sz w:val="20"/>
              </w:rPr>
            </w:pPr>
            <w:r w:rsidRPr="000E555E">
              <w:rPr>
                <w:sz w:val="20"/>
              </w:rPr>
              <w:t>Питьевая вода, руб./м</w:t>
            </w:r>
            <w:r w:rsidRPr="000E555E">
              <w:rPr>
                <w:sz w:val="20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B5967" w14:textId="3B16834B" w:rsidR="00A032F2" w:rsidRPr="000E555E" w:rsidRDefault="00A032F2" w:rsidP="003D23EB">
            <w:pPr>
              <w:jc w:val="center"/>
              <w:rPr>
                <w:sz w:val="20"/>
              </w:rPr>
            </w:pPr>
            <w:r w:rsidRPr="009F04FC">
              <w:rPr>
                <w:sz w:val="19"/>
                <w:szCs w:val="19"/>
                <w:lang w:eastAsia="en-US"/>
              </w:rPr>
              <w:t>55,69</w:t>
            </w:r>
          </w:p>
        </w:tc>
      </w:tr>
      <w:tr w:rsidR="00A032F2" w:rsidRPr="000E555E" w14:paraId="114E781C" w14:textId="77777777" w:rsidTr="00AB019E">
        <w:trPr>
          <w:trHeight w:val="133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E9733" w14:textId="77777777" w:rsidR="00A032F2" w:rsidRPr="00097CD0" w:rsidRDefault="00A032F2" w:rsidP="003D23EB">
            <w:pPr>
              <w:jc w:val="center"/>
              <w:rPr>
                <w:b/>
                <w:bCs/>
                <w:sz w:val="16"/>
                <w:szCs w:val="18"/>
              </w:rPr>
            </w:pPr>
            <w:r w:rsidRPr="00097CD0">
              <w:rPr>
                <w:b/>
                <w:bCs/>
                <w:sz w:val="16"/>
                <w:szCs w:val="18"/>
              </w:rPr>
              <w:t>1.2.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7B577D" w14:textId="77777777" w:rsidR="00A032F2" w:rsidRPr="000E555E" w:rsidRDefault="00A032F2" w:rsidP="003D23EB">
            <w:pPr>
              <w:rPr>
                <w:noProof/>
                <w:sz w:val="20"/>
              </w:rPr>
            </w:pPr>
            <w:r w:rsidRPr="000E555E">
              <w:rPr>
                <w:sz w:val="20"/>
              </w:rPr>
              <w:t>Питьевая вода, руб./м</w:t>
            </w:r>
            <w:r w:rsidRPr="000E555E">
              <w:rPr>
                <w:sz w:val="20"/>
                <w:vertAlign w:val="superscript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C70753D" w14:textId="69B7A94A" w:rsidR="00A032F2" w:rsidRPr="000E555E" w:rsidRDefault="00A032F2" w:rsidP="003D23EB">
            <w:pPr>
              <w:jc w:val="center"/>
              <w:rPr>
                <w:sz w:val="20"/>
              </w:rPr>
            </w:pPr>
            <w:r w:rsidRPr="009F04FC">
              <w:rPr>
                <w:sz w:val="19"/>
                <w:szCs w:val="19"/>
                <w:lang w:eastAsia="en-US"/>
              </w:rPr>
              <w:t>55,69</w:t>
            </w:r>
          </w:p>
        </w:tc>
      </w:tr>
      <w:tr w:rsidR="00A032F2" w:rsidRPr="000E555E" w14:paraId="633B40E8" w14:textId="77777777" w:rsidTr="00AB019E">
        <w:trPr>
          <w:trHeight w:val="13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28093" w14:textId="77777777" w:rsidR="00A032F2" w:rsidRPr="00097CD0" w:rsidRDefault="00A032F2" w:rsidP="003D23EB">
            <w:pPr>
              <w:rPr>
                <w:b/>
                <w:bCs/>
                <w:sz w:val="16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B35EE" w14:textId="77777777" w:rsidR="00A032F2" w:rsidRPr="000E555E" w:rsidRDefault="00A032F2" w:rsidP="003D23EB">
            <w:pPr>
              <w:rPr>
                <w:noProof/>
                <w:sz w:val="20"/>
              </w:rPr>
            </w:pPr>
            <w:r w:rsidRPr="000E555E">
              <w:rPr>
                <w:noProof/>
                <w:sz w:val="20"/>
              </w:rPr>
              <w:t>Население (с учетом НДС)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B7CB0" w14:textId="77777777" w:rsidR="00A032F2" w:rsidRPr="000E555E" w:rsidRDefault="00A032F2" w:rsidP="003D23EB">
            <w:pPr>
              <w:rPr>
                <w:sz w:val="20"/>
              </w:rPr>
            </w:pPr>
          </w:p>
        </w:tc>
      </w:tr>
      <w:tr w:rsidR="00A032F2" w:rsidRPr="000E555E" w14:paraId="07B32889" w14:textId="77777777" w:rsidTr="00AB019E">
        <w:trPr>
          <w:trHeight w:val="13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5DD5E" w14:textId="77777777" w:rsidR="00A032F2" w:rsidRPr="00097CD0" w:rsidRDefault="00A032F2" w:rsidP="003D23EB">
            <w:pPr>
              <w:jc w:val="center"/>
              <w:rPr>
                <w:b/>
                <w:bCs/>
                <w:sz w:val="16"/>
                <w:szCs w:val="18"/>
              </w:rPr>
            </w:pPr>
            <w:r w:rsidRPr="00097CD0">
              <w:rPr>
                <w:b/>
                <w:bCs/>
                <w:sz w:val="16"/>
                <w:szCs w:val="18"/>
              </w:rPr>
              <w:t>1.3.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A5E39" w14:textId="77777777" w:rsidR="00A032F2" w:rsidRPr="000E555E" w:rsidRDefault="00A032F2" w:rsidP="003D23EB">
            <w:pPr>
              <w:rPr>
                <w:noProof/>
                <w:sz w:val="20"/>
              </w:rPr>
            </w:pPr>
            <w:r w:rsidRPr="000E555E">
              <w:rPr>
                <w:sz w:val="20"/>
              </w:rPr>
              <w:t>Водоотведение (очистка сточных вод), руб./м</w:t>
            </w:r>
            <w:r w:rsidRPr="000E555E">
              <w:rPr>
                <w:sz w:val="20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C79530" w14:textId="45E65BF1" w:rsidR="00A032F2" w:rsidRPr="000E555E" w:rsidRDefault="00A032F2" w:rsidP="003D23EB">
            <w:pPr>
              <w:jc w:val="center"/>
              <w:rPr>
                <w:sz w:val="20"/>
              </w:rPr>
            </w:pPr>
            <w:r w:rsidRPr="009F04FC">
              <w:rPr>
                <w:sz w:val="19"/>
                <w:szCs w:val="19"/>
                <w:lang w:eastAsia="en-US"/>
              </w:rPr>
              <w:t>54,16</w:t>
            </w:r>
          </w:p>
        </w:tc>
      </w:tr>
      <w:tr w:rsidR="00A032F2" w:rsidRPr="000E555E" w14:paraId="0E6DD3AA" w14:textId="77777777" w:rsidTr="00AB019E">
        <w:trPr>
          <w:trHeight w:val="133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6B7ED" w14:textId="77777777" w:rsidR="00A032F2" w:rsidRPr="00097CD0" w:rsidRDefault="00A032F2" w:rsidP="003D23EB">
            <w:pPr>
              <w:jc w:val="center"/>
              <w:rPr>
                <w:b/>
                <w:bCs/>
                <w:sz w:val="16"/>
                <w:szCs w:val="18"/>
              </w:rPr>
            </w:pPr>
            <w:r w:rsidRPr="00097CD0">
              <w:rPr>
                <w:b/>
                <w:bCs/>
                <w:sz w:val="16"/>
                <w:szCs w:val="18"/>
              </w:rPr>
              <w:t>1.4.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B6B0D17" w14:textId="77777777" w:rsidR="00A032F2" w:rsidRPr="000E555E" w:rsidRDefault="00A032F2" w:rsidP="003D23EB">
            <w:pPr>
              <w:rPr>
                <w:noProof/>
                <w:sz w:val="20"/>
              </w:rPr>
            </w:pPr>
            <w:r w:rsidRPr="000E555E">
              <w:rPr>
                <w:sz w:val="20"/>
              </w:rPr>
              <w:t>Водоотведение (очистка сточных вод), руб./м</w:t>
            </w:r>
            <w:r w:rsidRPr="000E555E">
              <w:rPr>
                <w:sz w:val="20"/>
                <w:vertAlign w:val="superscript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C4F6F4D" w14:textId="31620125" w:rsidR="00A032F2" w:rsidRPr="000E555E" w:rsidRDefault="00A032F2" w:rsidP="003D23EB">
            <w:pPr>
              <w:jc w:val="center"/>
              <w:rPr>
                <w:sz w:val="20"/>
              </w:rPr>
            </w:pPr>
            <w:r w:rsidRPr="009F04FC">
              <w:rPr>
                <w:sz w:val="19"/>
                <w:szCs w:val="19"/>
                <w:lang w:eastAsia="en-US"/>
              </w:rPr>
              <w:t>-</w:t>
            </w:r>
          </w:p>
        </w:tc>
      </w:tr>
      <w:tr w:rsidR="00AB019E" w:rsidRPr="000E555E" w14:paraId="7B9E47E9" w14:textId="77777777" w:rsidTr="00AB019E">
        <w:trPr>
          <w:trHeight w:val="13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DC972" w14:textId="77777777" w:rsidR="00AB019E" w:rsidRPr="00097CD0" w:rsidRDefault="00AB019E" w:rsidP="003D23EB">
            <w:pPr>
              <w:rPr>
                <w:b/>
                <w:bCs/>
                <w:sz w:val="16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5E617" w14:textId="77777777" w:rsidR="00AB019E" w:rsidRPr="000E555E" w:rsidRDefault="00AB019E" w:rsidP="003D23EB">
            <w:pPr>
              <w:rPr>
                <w:noProof/>
                <w:sz w:val="20"/>
              </w:rPr>
            </w:pPr>
            <w:r w:rsidRPr="000E555E">
              <w:rPr>
                <w:noProof/>
                <w:sz w:val="20"/>
              </w:rPr>
              <w:t>Население (с учетом НДС)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726B" w14:textId="77777777" w:rsidR="00AB019E" w:rsidRPr="000E555E" w:rsidRDefault="00AB019E" w:rsidP="003D23EB">
            <w:pPr>
              <w:rPr>
                <w:sz w:val="20"/>
              </w:rPr>
            </w:pPr>
          </w:p>
        </w:tc>
      </w:tr>
      <w:tr w:rsidR="000E555E" w:rsidRPr="000E555E" w14:paraId="5B269DEC" w14:textId="77777777" w:rsidTr="00AB019E">
        <w:trPr>
          <w:trHeight w:val="13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9BC12" w14:textId="77777777" w:rsidR="000E555E" w:rsidRPr="00097CD0" w:rsidRDefault="000E555E" w:rsidP="003D23EB">
            <w:pPr>
              <w:jc w:val="center"/>
              <w:rPr>
                <w:b/>
                <w:bCs/>
                <w:sz w:val="16"/>
                <w:szCs w:val="18"/>
              </w:rPr>
            </w:pPr>
            <w:r w:rsidRPr="00097CD0">
              <w:rPr>
                <w:b/>
                <w:bCs/>
                <w:sz w:val="16"/>
                <w:szCs w:val="18"/>
              </w:rPr>
              <w:t>2.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0ACEB" w14:textId="77777777" w:rsidR="000E555E" w:rsidRPr="000E555E" w:rsidRDefault="000E555E" w:rsidP="003D23EB">
            <w:pPr>
              <w:jc w:val="both"/>
              <w:rPr>
                <w:b/>
                <w:sz w:val="20"/>
              </w:rPr>
            </w:pPr>
            <w:r w:rsidRPr="000E555E">
              <w:rPr>
                <w:b/>
                <w:sz w:val="20"/>
              </w:rPr>
              <w:t>На территории административно-территориального образования Виткуловский сельсовет Сосновского муниципального округа Нижегородской области</w:t>
            </w:r>
          </w:p>
        </w:tc>
      </w:tr>
      <w:tr w:rsidR="00A032F2" w:rsidRPr="000E555E" w14:paraId="1C7C9426" w14:textId="77777777" w:rsidTr="00AB019E">
        <w:trPr>
          <w:trHeight w:val="13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53C86" w14:textId="77777777" w:rsidR="00A032F2" w:rsidRPr="00097CD0" w:rsidRDefault="00A032F2" w:rsidP="003D23EB">
            <w:pPr>
              <w:jc w:val="center"/>
              <w:rPr>
                <w:b/>
                <w:bCs/>
                <w:sz w:val="16"/>
                <w:szCs w:val="18"/>
              </w:rPr>
            </w:pPr>
            <w:r w:rsidRPr="00097CD0">
              <w:rPr>
                <w:b/>
                <w:bCs/>
                <w:sz w:val="16"/>
                <w:szCs w:val="18"/>
              </w:rPr>
              <w:t>2.1.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FE00E" w14:textId="77777777" w:rsidR="00A032F2" w:rsidRPr="000E555E" w:rsidRDefault="00A032F2" w:rsidP="003D23EB">
            <w:pPr>
              <w:rPr>
                <w:noProof/>
                <w:sz w:val="20"/>
              </w:rPr>
            </w:pPr>
            <w:r w:rsidRPr="000E555E">
              <w:rPr>
                <w:sz w:val="20"/>
              </w:rPr>
              <w:t>Питьевая вода, руб./м</w:t>
            </w:r>
            <w:r w:rsidRPr="000E555E">
              <w:rPr>
                <w:sz w:val="20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0BBDC9" w14:textId="25A7F5C5" w:rsidR="00A032F2" w:rsidRPr="00A032F2" w:rsidRDefault="00A032F2" w:rsidP="003D23EB">
            <w:pPr>
              <w:jc w:val="center"/>
              <w:rPr>
                <w:sz w:val="20"/>
              </w:rPr>
            </w:pPr>
            <w:r w:rsidRPr="00A032F2">
              <w:rPr>
                <w:sz w:val="20"/>
                <w:lang w:eastAsia="en-US"/>
              </w:rPr>
              <w:t>35,62</w:t>
            </w:r>
          </w:p>
        </w:tc>
      </w:tr>
      <w:tr w:rsidR="00A032F2" w:rsidRPr="000E555E" w14:paraId="17D744C3" w14:textId="77777777" w:rsidTr="00AB019E">
        <w:trPr>
          <w:trHeight w:val="133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C3E42" w14:textId="77777777" w:rsidR="00A032F2" w:rsidRPr="00097CD0" w:rsidRDefault="00A032F2" w:rsidP="003D23EB">
            <w:pPr>
              <w:jc w:val="center"/>
              <w:rPr>
                <w:b/>
                <w:bCs/>
                <w:sz w:val="16"/>
                <w:szCs w:val="18"/>
              </w:rPr>
            </w:pPr>
            <w:r w:rsidRPr="00097CD0">
              <w:rPr>
                <w:b/>
                <w:bCs/>
                <w:sz w:val="16"/>
                <w:szCs w:val="18"/>
              </w:rPr>
              <w:t>2.2.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FD5C9D" w14:textId="77777777" w:rsidR="00A032F2" w:rsidRPr="000E555E" w:rsidRDefault="00A032F2" w:rsidP="003D23EB">
            <w:pPr>
              <w:rPr>
                <w:noProof/>
                <w:sz w:val="20"/>
              </w:rPr>
            </w:pPr>
            <w:r w:rsidRPr="000E555E">
              <w:rPr>
                <w:sz w:val="20"/>
              </w:rPr>
              <w:t>Питьевая вода, руб./м</w:t>
            </w:r>
            <w:r w:rsidRPr="000E555E">
              <w:rPr>
                <w:sz w:val="20"/>
                <w:vertAlign w:val="superscript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E993D73" w14:textId="378C571D" w:rsidR="00A032F2" w:rsidRPr="00A032F2" w:rsidRDefault="00A032F2" w:rsidP="003D23EB">
            <w:pPr>
              <w:jc w:val="center"/>
              <w:rPr>
                <w:sz w:val="20"/>
              </w:rPr>
            </w:pPr>
            <w:r w:rsidRPr="00A032F2">
              <w:rPr>
                <w:sz w:val="20"/>
                <w:lang w:eastAsia="en-US"/>
              </w:rPr>
              <w:t>35,62</w:t>
            </w:r>
          </w:p>
        </w:tc>
      </w:tr>
      <w:tr w:rsidR="00A032F2" w:rsidRPr="000E555E" w14:paraId="3F741257" w14:textId="77777777" w:rsidTr="00AB019E">
        <w:trPr>
          <w:trHeight w:val="13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5BA77" w14:textId="77777777" w:rsidR="00A032F2" w:rsidRPr="00097CD0" w:rsidRDefault="00A032F2" w:rsidP="003D23EB">
            <w:pPr>
              <w:rPr>
                <w:b/>
                <w:bCs/>
                <w:sz w:val="16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F47F7" w14:textId="77777777" w:rsidR="00A032F2" w:rsidRPr="000E555E" w:rsidRDefault="00A032F2" w:rsidP="003D23EB">
            <w:pPr>
              <w:rPr>
                <w:noProof/>
                <w:sz w:val="20"/>
              </w:rPr>
            </w:pPr>
            <w:r w:rsidRPr="000E555E">
              <w:rPr>
                <w:noProof/>
                <w:sz w:val="20"/>
              </w:rPr>
              <w:t>Население (с учетом НДС)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2639B" w14:textId="77777777" w:rsidR="00A032F2" w:rsidRPr="00A032F2" w:rsidRDefault="00A032F2" w:rsidP="003D23EB">
            <w:pPr>
              <w:rPr>
                <w:sz w:val="20"/>
              </w:rPr>
            </w:pPr>
          </w:p>
        </w:tc>
      </w:tr>
      <w:tr w:rsidR="00A032F2" w:rsidRPr="000E555E" w14:paraId="61BFEDA7" w14:textId="77777777" w:rsidTr="00AB019E">
        <w:trPr>
          <w:trHeight w:val="20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0760F" w14:textId="77777777" w:rsidR="00A032F2" w:rsidRPr="00097CD0" w:rsidRDefault="00A032F2" w:rsidP="003D23EB">
            <w:pPr>
              <w:jc w:val="center"/>
              <w:rPr>
                <w:b/>
                <w:bCs/>
                <w:sz w:val="16"/>
                <w:szCs w:val="18"/>
              </w:rPr>
            </w:pPr>
            <w:r w:rsidRPr="00097CD0">
              <w:rPr>
                <w:b/>
                <w:bCs/>
                <w:sz w:val="16"/>
                <w:szCs w:val="18"/>
              </w:rPr>
              <w:t>2.3.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E1137" w14:textId="77777777" w:rsidR="00A032F2" w:rsidRPr="000E555E" w:rsidRDefault="00A032F2" w:rsidP="003D23EB">
            <w:pPr>
              <w:rPr>
                <w:noProof/>
                <w:sz w:val="20"/>
              </w:rPr>
            </w:pPr>
            <w:r w:rsidRPr="000E555E">
              <w:rPr>
                <w:sz w:val="20"/>
              </w:rPr>
              <w:t>Водоотведение (без учета очистки сточных вод), руб./м</w:t>
            </w:r>
            <w:r w:rsidRPr="000E555E">
              <w:rPr>
                <w:sz w:val="20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274647" w14:textId="1DF6D77E" w:rsidR="00A032F2" w:rsidRPr="00A032F2" w:rsidRDefault="00A032F2" w:rsidP="003D23EB">
            <w:pPr>
              <w:jc w:val="center"/>
              <w:rPr>
                <w:sz w:val="20"/>
              </w:rPr>
            </w:pPr>
            <w:r w:rsidRPr="00A032F2">
              <w:rPr>
                <w:sz w:val="20"/>
              </w:rPr>
              <w:t>33,75</w:t>
            </w:r>
          </w:p>
        </w:tc>
      </w:tr>
      <w:tr w:rsidR="00A032F2" w:rsidRPr="000E555E" w14:paraId="255EEF3D" w14:textId="77777777" w:rsidTr="00AB019E">
        <w:trPr>
          <w:trHeight w:val="132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D1409" w14:textId="77777777" w:rsidR="00A032F2" w:rsidRPr="00097CD0" w:rsidRDefault="00A032F2" w:rsidP="003D23EB">
            <w:pPr>
              <w:jc w:val="center"/>
              <w:rPr>
                <w:b/>
                <w:bCs/>
                <w:sz w:val="16"/>
                <w:szCs w:val="18"/>
              </w:rPr>
            </w:pPr>
            <w:r w:rsidRPr="00097CD0">
              <w:rPr>
                <w:b/>
                <w:bCs/>
                <w:sz w:val="16"/>
                <w:szCs w:val="18"/>
              </w:rPr>
              <w:t>2.4.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FC6541E" w14:textId="77777777" w:rsidR="00A032F2" w:rsidRPr="000E555E" w:rsidRDefault="00A032F2" w:rsidP="003D23EB">
            <w:pPr>
              <w:rPr>
                <w:noProof/>
                <w:sz w:val="20"/>
              </w:rPr>
            </w:pPr>
            <w:r w:rsidRPr="000E555E">
              <w:rPr>
                <w:sz w:val="20"/>
              </w:rPr>
              <w:t>Водоотведение (без учета очистки сточных вод),  руб./м</w:t>
            </w:r>
            <w:r w:rsidRPr="000E555E">
              <w:rPr>
                <w:sz w:val="20"/>
                <w:vertAlign w:val="superscript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9F92075" w14:textId="21B5BC17" w:rsidR="00A032F2" w:rsidRPr="00A032F2" w:rsidRDefault="00A032F2" w:rsidP="003D23EB">
            <w:pPr>
              <w:jc w:val="center"/>
              <w:rPr>
                <w:sz w:val="20"/>
              </w:rPr>
            </w:pPr>
            <w:r w:rsidRPr="00A032F2">
              <w:rPr>
                <w:sz w:val="20"/>
                <w:lang w:eastAsia="en-US"/>
              </w:rPr>
              <w:t>33,75</w:t>
            </w:r>
          </w:p>
        </w:tc>
      </w:tr>
      <w:tr w:rsidR="00AB019E" w:rsidRPr="000E555E" w14:paraId="3054C558" w14:textId="77777777" w:rsidTr="00AB019E">
        <w:trPr>
          <w:trHeight w:val="13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CBC9E" w14:textId="77777777" w:rsidR="00AB019E" w:rsidRPr="00097CD0" w:rsidRDefault="00AB019E" w:rsidP="003D23EB">
            <w:pPr>
              <w:rPr>
                <w:b/>
                <w:bCs/>
                <w:sz w:val="16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CE1D9" w14:textId="77777777" w:rsidR="00AB019E" w:rsidRPr="000E555E" w:rsidRDefault="00AB019E" w:rsidP="003D23EB">
            <w:pPr>
              <w:rPr>
                <w:noProof/>
                <w:sz w:val="20"/>
              </w:rPr>
            </w:pPr>
            <w:r w:rsidRPr="000E555E">
              <w:rPr>
                <w:noProof/>
                <w:sz w:val="20"/>
              </w:rPr>
              <w:t>Население (с учетом НДС)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FB34" w14:textId="77777777" w:rsidR="00AB019E" w:rsidRPr="000E555E" w:rsidRDefault="00AB019E" w:rsidP="003D23EB">
            <w:pPr>
              <w:rPr>
                <w:sz w:val="20"/>
              </w:rPr>
            </w:pPr>
          </w:p>
        </w:tc>
      </w:tr>
      <w:tr w:rsidR="000E555E" w:rsidRPr="000E555E" w14:paraId="5B244F52" w14:textId="77777777" w:rsidTr="00AB019E">
        <w:trPr>
          <w:trHeight w:val="13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39770" w14:textId="77777777" w:rsidR="000E555E" w:rsidRPr="00097CD0" w:rsidRDefault="000E555E" w:rsidP="003D23EB">
            <w:pPr>
              <w:jc w:val="center"/>
              <w:rPr>
                <w:b/>
                <w:bCs/>
                <w:sz w:val="16"/>
                <w:szCs w:val="18"/>
              </w:rPr>
            </w:pPr>
            <w:r w:rsidRPr="00097CD0">
              <w:rPr>
                <w:b/>
                <w:bCs/>
                <w:sz w:val="16"/>
                <w:szCs w:val="18"/>
              </w:rPr>
              <w:t>3.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56EB1" w14:textId="77777777" w:rsidR="000E555E" w:rsidRPr="000E555E" w:rsidRDefault="000E555E" w:rsidP="003D23EB">
            <w:pPr>
              <w:jc w:val="both"/>
              <w:rPr>
                <w:b/>
                <w:sz w:val="20"/>
              </w:rPr>
            </w:pPr>
            <w:r w:rsidRPr="000E555E">
              <w:rPr>
                <w:b/>
                <w:sz w:val="20"/>
              </w:rPr>
              <w:t>На территории административно-территориального образования Яковский сельсовет Сосновского муниципального округа Нижегородской области</w:t>
            </w:r>
          </w:p>
        </w:tc>
      </w:tr>
      <w:tr w:rsidR="00A032F2" w:rsidRPr="000E555E" w14:paraId="36F6CD99" w14:textId="77777777" w:rsidTr="00AB019E">
        <w:trPr>
          <w:trHeight w:val="133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3E085" w14:textId="77777777" w:rsidR="00A032F2" w:rsidRPr="00097CD0" w:rsidRDefault="00A032F2" w:rsidP="003D23EB">
            <w:pPr>
              <w:jc w:val="center"/>
              <w:rPr>
                <w:b/>
                <w:bCs/>
                <w:sz w:val="16"/>
                <w:szCs w:val="18"/>
              </w:rPr>
            </w:pPr>
            <w:r w:rsidRPr="00097CD0">
              <w:rPr>
                <w:b/>
                <w:bCs/>
                <w:sz w:val="16"/>
                <w:szCs w:val="18"/>
              </w:rPr>
              <w:t>3.1.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91F16" w14:textId="77777777" w:rsidR="00A032F2" w:rsidRPr="000E555E" w:rsidRDefault="00A032F2" w:rsidP="003D23EB">
            <w:pPr>
              <w:rPr>
                <w:noProof/>
                <w:sz w:val="20"/>
              </w:rPr>
            </w:pPr>
            <w:r w:rsidRPr="000E555E">
              <w:rPr>
                <w:sz w:val="20"/>
              </w:rPr>
              <w:t>Питьевая вода, руб./м</w:t>
            </w:r>
            <w:r w:rsidRPr="000E555E">
              <w:rPr>
                <w:sz w:val="20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633BB7" w14:textId="44FF269C" w:rsidR="00A032F2" w:rsidRPr="000E555E" w:rsidRDefault="00A032F2" w:rsidP="003D23EB">
            <w:pPr>
              <w:jc w:val="center"/>
              <w:rPr>
                <w:sz w:val="20"/>
              </w:rPr>
            </w:pPr>
            <w:r w:rsidRPr="009F04FC">
              <w:rPr>
                <w:sz w:val="19"/>
                <w:szCs w:val="19"/>
                <w:lang w:eastAsia="en-US"/>
              </w:rPr>
              <w:t>44,70</w:t>
            </w:r>
          </w:p>
        </w:tc>
      </w:tr>
      <w:tr w:rsidR="00A032F2" w:rsidRPr="000E555E" w14:paraId="21BCCB94" w14:textId="77777777" w:rsidTr="00AB019E">
        <w:trPr>
          <w:trHeight w:val="133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A4990" w14:textId="77777777" w:rsidR="00A032F2" w:rsidRPr="00097CD0" w:rsidRDefault="00A032F2" w:rsidP="003D23EB">
            <w:pPr>
              <w:jc w:val="center"/>
              <w:rPr>
                <w:b/>
                <w:bCs/>
                <w:sz w:val="16"/>
                <w:szCs w:val="18"/>
              </w:rPr>
            </w:pPr>
            <w:r w:rsidRPr="00097CD0">
              <w:rPr>
                <w:b/>
                <w:bCs/>
                <w:sz w:val="16"/>
                <w:szCs w:val="18"/>
              </w:rPr>
              <w:t>3.2.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24F122" w14:textId="77777777" w:rsidR="00A032F2" w:rsidRPr="000E555E" w:rsidRDefault="00A032F2" w:rsidP="003D23EB">
            <w:pPr>
              <w:rPr>
                <w:noProof/>
                <w:sz w:val="20"/>
              </w:rPr>
            </w:pPr>
            <w:r w:rsidRPr="000E555E">
              <w:rPr>
                <w:sz w:val="20"/>
              </w:rPr>
              <w:t>Питьевая вода, руб./м</w:t>
            </w:r>
            <w:r w:rsidRPr="000E555E">
              <w:rPr>
                <w:sz w:val="20"/>
                <w:vertAlign w:val="superscript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0F4FDE4" w14:textId="0B7905D1" w:rsidR="00A032F2" w:rsidRPr="000E555E" w:rsidRDefault="00A032F2" w:rsidP="003D23EB">
            <w:pPr>
              <w:jc w:val="center"/>
              <w:rPr>
                <w:sz w:val="20"/>
              </w:rPr>
            </w:pPr>
            <w:r w:rsidRPr="009F04FC">
              <w:rPr>
                <w:sz w:val="19"/>
                <w:szCs w:val="19"/>
                <w:lang w:eastAsia="en-US"/>
              </w:rPr>
              <w:t>44,70</w:t>
            </w:r>
          </w:p>
        </w:tc>
      </w:tr>
      <w:tr w:rsidR="00A032F2" w:rsidRPr="000E555E" w14:paraId="629D118E" w14:textId="77777777" w:rsidTr="00AB019E">
        <w:trPr>
          <w:trHeight w:val="13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AA5A2" w14:textId="77777777" w:rsidR="00A032F2" w:rsidRPr="00097CD0" w:rsidRDefault="00A032F2" w:rsidP="003D23EB">
            <w:pPr>
              <w:rPr>
                <w:b/>
                <w:bCs/>
                <w:sz w:val="16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132E1" w14:textId="77777777" w:rsidR="00A032F2" w:rsidRPr="000E555E" w:rsidRDefault="00A032F2" w:rsidP="003D23EB">
            <w:pPr>
              <w:rPr>
                <w:noProof/>
                <w:sz w:val="20"/>
              </w:rPr>
            </w:pPr>
            <w:r w:rsidRPr="000E555E">
              <w:rPr>
                <w:noProof/>
                <w:sz w:val="20"/>
              </w:rPr>
              <w:t>Население (с учетом НДС)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985C1" w14:textId="77777777" w:rsidR="00A032F2" w:rsidRPr="000E555E" w:rsidRDefault="00A032F2" w:rsidP="003D23EB">
            <w:pPr>
              <w:rPr>
                <w:sz w:val="20"/>
              </w:rPr>
            </w:pPr>
          </w:p>
        </w:tc>
      </w:tr>
      <w:tr w:rsidR="00A032F2" w:rsidRPr="000E555E" w14:paraId="2EC15AD3" w14:textId="77777777" w:rsidTr="00AB019E">
        <w:trPr>
          <w:trHeight w:val="20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769A0" w14:textId="77777777" w:rsidR="00A032F2" w:rsidRPr="00097CD0" w:rsidRDefault="00A032F2" w:rsidP="003D23EB">
            <w:pPr>
              <w:jc w:val="center"/>
              <w:rPr>
                <w:b/>
                <w:bCs/>
                <w:sz w:val="16"/>
                <w:szCs w:val="18"/>
              </w:rPr>
            </w:pPr>
            <w:r w:rsidRPr="00097CD0">
              <w:rPr>
                <w:b/>
                <w:bCs/>
                <w:sz w:val="16"/>
                <w:szCs w:val="18"/>
              </w:rPr>
              <w:t>3.3.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BEE54" w14:textId="77777777" w:rsidR="00A032F2" w:rsidRPr="000E555E" w:rsidRDefault="00A032F2" w:rsidP="003D23EB">
            <w:pPr>
              <w:rPr>
                <w:noProof/>
                <w:sz w:val="20"/>
              </w:rPr>
            </w:pPr>
            <w:r w:rsidRPr="000E555E">
              <w:rPr>
                <w:sz w:val="20"/>
              </w:rPr>
              <w:t>Водоотведение (без учета очистки сточных вод), руб./м</w:t>
            </w:r>
            <w:r w:rsidRPr="000E555E">
              <w:rPr>
                <w:sz w:val="20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BA93B5" w14:textId="3CE0DFEB" w:rsidR="00A032F2" w:rsidRPr="000E555E" w:rsidRDefault="00A032F2" w:rsidP="003D23EB">
            <w:pPr>
              <w:jc w:val="center"/>
              <w:rPr>
                <w:sz w:val="20"/>
              </w:rPr>
            </w:pPr>
            <w:r w:rsidRPr="009F04FC">
              <w:rPr>
                <w:sz w:val="19"/>
                <w:szCs w:val="19"/>
                <w:lang w:eastAsia="en-US"/>
              </w:rPr>
              <w:t>28,55</w:t>
            </w:r>
          </w:p>
        </w:tc>
      </w:tr>
      <w:tr w:rsidR="00A032F2" w:rsidRPr="000E555E" w14:paraId="24EB2B33" w14:textId="77777777" w:rsidTr="00AB019E">
        <w:trPr>
          <w:trHeight w:val="132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622D9" w14:textId="77777777" w:rsidR="00A032F2" w:rsidRPr="00097CD0" w:rsidRDefault="00A032F2" w:rsidP="003D23EB">
            <w:pPr>
              <w:jc w:val="center"/>
              <w:rPr>
                <w:b/>
                <w:bCs/>
                <w:sz w:val="16"/>
                <w:szCs w:val="18"/>
              </w:rPr>
            </w:pPr>
            <w:r w:rsidRPr="00097CD0">
              <w:rPr>
                <w:b/>
                <w:bCs/>
                <w:sz w:val="16"/>
                <w:szCs w:val="18"/>
              </w:rPr>
              <w:t>3.4.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E33C2A3" w14:textId="77777777" w:rsidR="00A032F2" w:rsidRPr="000E555E" w:rsidRDefault="00A032F2" w:rsidP="003D23EB">
            <w:pPr>
              <w:rPr>
                <w:noProof/>
                <w:sz w:val="20"/>
              </w:rPr>
            </w:pPr>
            <w:r w:rsidRPr="000E555E">
              <w:rPr>
                <w:sz w:val="20"/>
              </w:rPr>
              <w:t>Водоотведение (без учета очистки сточных вод),  руб./м</w:t>
            </w:r>
            <w:r w:rsidRPr="000E555E">
              <w:rPr>
                <w:sz w:val="20"/>
                <w:vertAlign w:val="superscript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1DFE1EE" w14:textId="19FB0EAB" w:rsidR="00A032F2" w:rsidRPr="000E555E" w:rsidRDefault="00A032F2" w:rsidP="003D23EB">
            <w:pPr>
              <w:jc w:val="center"/>
              <w:rPr>
                <w:sz w:val="20"/>
              </w:rPr>
            </w:pPr>
            <w:r w:rsidRPr="009F04FC">
              <w:rPr>
                <w:sz w:val="19"/>
                <w:szCs w:val="19"/>
                <w:lang w:eastAsia="en-US"/>
              </w:rPr>
              <w:t>28,55</w:t>
            </w:r>
          </w:p>
        </w:tc>
      </w:tr>
      <w:tr w:rsidR="00AB019E" w:rsidRPr="000E555E" w14:paraId="6690EB58" w14:textId="77777777" w:rsidTr="00AB019E">
        <w:trPr>
          <w:trHeight w:val="13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4FECB" w14:textId="77777777" w:rsidR="00AB019E" w:rsidRPr="00097CD0" w:rsidRDefault="00AB019E" w:rsidP="003D23EB">
            <w:pPr>
              <w:rPr>
                <w:b/>
                <w:bCs/>
                <w:sz w:val="16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FA596" w14:textId="77777777" w:rsidR="00AB019E" w:rsidRPr="000E555E" w:rsidRDefault="00AB019E" w:rsidP="003D23EB">
            <w:pPr>
              <w:rPr>
                <w:noProof/>
                <w:sz w:val="20"/>
              </w:rPr>
            </w:pPr>
            <w:r w:rsidRPr="000E555E">
              <w:rPr>
                <w:noProof/>
                <w:sz w:val="20"/>
              </w:rPr>
              <w:t>Население (с учетом НДС)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AFD3" w14:textId="77777777" w:rsidR="00AB019E" w:rsidRPr="000E555E" w:rsidRDefault="00AB019E" w:rsidP="003D23EB">
            <w:pPr>
              <w:rPr>
                <w:sz w:val="20"/>
              </w:rPr>
            </w:pPr>
          </w:p>
        </w:tc>
      </w:tr>
    </w:tbl>
    <w:p w14:paraId="60A189ED" w14:textId="77777777" w:rsidR="000E555E" w:rsidRPr="000E555E" w:rsidRDefault="000E555E" w:rsidP="000E555E">
      <w:pPr>
        <w:spacing w:line="276" w:lineRule="auto"/>
        <w:jc w:val="right"/>
        <w:rPr>
          <w:szCs w:val="24"/>
        </w:rPr>
      </w:pPr>
      <w:r w:rsidRPr="000E555E">
        <w:rPr>
          <w:szCs w:val="24"/>
        </w:rPr>
        <w:t>».</w:t>
      </w:r>
    </w:p>
    <w:p w14:paraId="303525B6" w14:textId="796C5733" w:rsidR="000E555E" w:rsidRPr="00AB019E" w:rsidRDefault="00725F19" w:rsidP="00AB019E">
      <w:pPr>
        <w:spacing w:line="276" w:lineRule="auto"/>
        <w:jc w:val="both"/>
        <w:rPr>
          <w:szCs w:val="28"/>
        </w:rPr>
      </w:pPr>
      <w:r>
        <w:rPr>
          <w:b/>
          <w:i/>
          <w:szCs w:val="28"/>
        </w:rPr>
        <w:t>1.3</w:t>
      </w:r>
      <w:r w:rsidR="000E555E" w:rsidRPr="00AB019E">
        <w:rPr>
          <w:b/>
          <w:i/>
          <w:szCs w:val="28"/>
        </w:rPr>
        <w:t>.</w:t>
      </w:r>
      <w:r w:rsidR="000E555E" w:rsidRPr="00AB019E">
        <w:rPr>
          <w:szCs w:val="28"/>
        </w:rPr>
        <w:t xml:space="preserve"> </w:t>
      </w:r>
      <w:r w:rsidR="000E555E" w:rsidRPr="00AB019E">
        <w:rPr>
          <w:noProof/>
          <w:szCs w:val="28"/>
        </w:rPr>
        <w:t xml:space="preserve">Приложения 1 - 6 </w:t>
      </w:r>
      <w:r w:rsidR="000E555E" w:rsidRPr="00AB019E">
        <w:rPr>
          <w:szCs w:val="28"/>
        </w:rPr>
        <w:t xml:space="preserve"> к решению изложить в новой редакции согласно </w:t>
      </w:r>
      <w:r w:rsidR="000E555E" w:rsidRPr="00AB019E">
        <w:rPr>
          <w:noProof/>
          <w:szCs w:val="28"/>
        </w:rPr>
        <w:t xml:space="preserve">Приложениям 1 - 6 </w:t>
      </w:r>
      <w:r w:rsidR="000E555E" w:rsidRPr="00AB019E">
        <w:rPr>
          <w:szCs w:val="28"/>
        </w:rPr>
        <w:t>к настоящему решению.</w:t>
      </w:r>
    </w:p>
    <w:p w14:paraId="16157E78" w14:textId="6B1B3CE7" w:rsidR="00AB019E" w:rsidRPr="00AB019E" w:rsidRDefault="00AB019E" w:rsidP="00AB019E">
      <w:pPr>
        <w:spacing w:line="276" w:lineRule="auto"/>
        <w:ind w:firstLine="708"/>
        <w:jc w:val="both"/>
        <w:rPr>
          <w:b/>
          <w:szCs w:val="28"/>
        </w:rPr>
      </w:pPr>
      <w:r w:rsidRPr="00AB019E">
        <w:rPr>
          <w:b/>
          <w:szCs w:val="28"/>
        </w:rPr>
        <w:t xml:space="preserve">2. </w:t>
      </w:r>
      <w:r w:rsidRPr="00AB019E">
        <w:rPr>
          <w:szCs w:val="28"/>
        </w:rPr>
        <w:t xml:space="preserve">Тарифы на 2023 год, </w:t>
      </w:r>
      <w:r w:rsidR="00725F19">
        <w:rPr>
          <w:szCs w:val="28"/>
        </w:rPr>
        <w:t>скорректированные подпунктом 1.2</w:t>
      </w:r>
      <w:r w:rsidRPr="00AB019E">
        <w:rPr>
          <w:szCs w:val="28"/>
        </w:rPr>
        <w:t xml:space="preserve"> пункта 1 настоящего решения, вводятся в действие с 1 декабря 2022 г.</w:t>
      </w:r>
      <w:r w:rsidRPr="00AB019E">
        <w:rPr>
          <w:b/>
          <w:szCs w:val="28"/>
        </w:rPr>
        <w:t xml:space="preserve"> </w:t>
      </w:r>
    </w:p>
    <w:p w14:paraId="01F47E14" w14:textId="337BC99E" w:rsidR="000E555E" w:rsidRPr="00AB019E" w:rsidRDefault="00AB019E" w:rsidP="00AB019E">
      <w:pPr>
        <w:spacing w:line="276" w:lineRule="auto"/>
        <w:ind w:firstLine="709"/>
        <w:jc w:val="both"/>
        <w:rPr>
          <w:szCs w:val="28"/>
        </w:rPr>
      </w:pPr>
      <w:r w:rsidRPr="00AB019E">
        <w:rPr>
          <w:b/>
          <w:szCs w:val="28"/>
        </w:rPr>
        <w:t>3</w:t>
      </w:r>
      <w:r w:rsidR="000E555E" w:rsidRPr="00AB019E">
        <w:rPr>
          <w:b/>
          <w:szCs w:val="28"/>
        </w:rPr>
        <w:t xml:space="preserve">. </w:t>
      </w:r>
      <w:r w:rsidR="000E555E" w:rsidRPr="00AB019E">
        <w:rPr>
          <w:szCs w:val="28"/>
        </w:rPr>
        <w:t>Настоящее решение вступает в силу с 1 декабря 2022 г.</w:t>
      </w:r>
    </w:p>
    <w:p w14:paraId="314A1BD9" w14:textId="77777777" w:rsidR="000C3EA3" w:rsidRPr="0056238E" w:rsidRDefault="000C3EA3" w:rsidP="00B44B46">
      <w:pPr>
        <w:autoSpaceDE w:val="0"/>
        <w:autoSpaceDN w:val="0"/>
        <w:adjustRightInd w:val="0"/>
        <w:ind w:firstLine="720"/>
        <w:jc w:val="both"/>
        <w:rPr>
          <w:noProof/>
          <w:szCs w:val="28"/>
        </w:rPr>
      </w:pPr>
    </w:p>
    <w:p w14:paraId="031B1C71" w14:textId="77777777" w:rsidR="000C3EA3" w:rsidRPr="000C3EA3" w:rsidRDefault="000C3EA3" w:rsidP="00B44B46">
      <w:pPr>
        <w:tabs>
          <w:tab w:val="left" w:pos="1897"/>
        </w:tabs>
        <w:rPr>
          <w:noProof/>
        </w:rPr>
      </w:pPr>
    </w:p>
    <w:p w14:paraId="421ECEE7" w14:textId="77777777" w:rsidR="007D25C7" w:rsidRPr="007D25C7" w:rsidRDefault="007D25C7" w:rsidP="00B44B46">
      <w:pPr>
        <w:pStyle w:val="ac"/>
        <w:ind w:firstLine="708"/>
      </w:pPr>
    </w:p>
    <w:p w14:paraId="32F44212" w14:textId="4D209311" w:rsidR="006648EA" w:rsidRDefault="00567DCE" w:rsidP="00B447C0">
      <w:pPr>
        <w:tabs>
          <w:tab w:val="left" w:pos="1897"/>
        </w:tabs>
        <w:spacing w:line="276" w:lineRule="auto"/>
        <w:rPr>
          <w:szCs w:val="28"/>
        </w:rPr>
      </w:pPr>
      <w:r>
        <w:rPr>
          <w:szCs w:val="28"/>
        </w:rPr>
        <w:t>Р</w:t>
      </w:r>
      <w:r w:rsidR="00B8463F">
        <w:rPr>
          <w:szCs w:val="28"/>
        </w:rPr>
        <w:t>уководител</w:t>
      </w:r>
      <w:r>
        <w:rPr>
          <w:szCs w:val="28"/>
        </w:rPr>
        <w:t>ь</w:t>
      </w:r>
      <w:r w:rsidR="00B8463F" w:rsidRPr="003F7CA5">
        <w:rPr>
          <w:szCs w:val="28"/>
        </w:rPr>
        <w:t xml:space="preserve"> службы</w:t>
      </w:r>
      <w:r w:rsidR="00B8463F" w:rsidRPr="003F7CA5">
        <w:rPr>
          <w:szCs w:val="28"/>
        </w:rPr>
        <w:tab/>
      </w:r>
      <w:r w:rsidR="00B8463F" w:rsidRPr="003F7CA5">
        <w:rPr>
          <w:szCs w:val="28"/>
        </w:rPr>
        <w:tab/>
      </w:r>
      <w:r w:rsidR="00B8463F" w:rsidRPr="003F7CA5">
        <w:rPr>
          <w:szCs w:val="28"/>
        </w:rPr>
        <w:tab/>
      </w:r>
      <w:r>
        <w:rPr>
          <w:szCs w:val="28"/>
        </w:rPr>
        <w:t xml:space="preserve">                                                     Ю.Л.Алешина</w:t>
      </w:r>
    </w:p>
    <w:tbl>
      <w:tblPr>
        <w:tblpPr w:leftFromText="180" w:rightFromText="180" w:vertAnchor="text" w:tblpY="1"/>
        <w:tblOverlap w:val="never"/>
        <w:tblW w:w="10162" w:type="dxa"/>
        <w:tblLook w:val="04A0" w:firstRow="1" w:lastRow="0" w:firstColumn="1" w:lastColumn="0" w:noHBand="0" w:noVBand="1"/>
      </w:tblPr>
      <w:tblGrid>
        <w:gridCol w:w="528"/>
        <w:gridCol w:w="456"/>
        <w:gridCol w:w="9167"/>
        <w:gridCol w:w="11"/>
      </w:tblGrid>
      <w:tr w:rsidR="005C06DC" w14:paraId="0572D5FD" w14:textId="77777777" w:rsidTr="00003C40">
        <w:trPr>
          <w:gridAfter w:val="1"/>
          <w:wAfter w:w="11" w:type="dxa"/>
        </w:trPr>
        <w:tc>
          <w:tcPr>
            <w:tcW w:w="528" w:type="dxa"/>
          </w:tcPr>
          <w:p w14:paraId="5F978853" w14:textId="77777777" w:rsidR="005C06DC" w:rsidRDefault="005C06DC" w:rsidP="005C1C7D">
            <w:pPr>
              <w:tabs>
                <w:tab w:val="left" w:pos="1897"/>
              </w:tabs>
            </w:pPr>
          </w:p>
        </w:tc>
        <w:tc>
          <w:tcPr>
            <w:tcW w:w="456" w:type="dxa"/>
          </w:tcPr>
          <w:p w14:paraId="5355C58C" w14:textId="77777777" w:rsidR="005C06DC" w:rsidRDefault="005C06DC" w:rsidP="005C1C7D">
            <w:pPr>
              <w:tabs>
                <w:tab w:val="left" w:pos="1897"/>
              </w:tabs>
            </w:pPr>
          </w:p>
        </w:tc>
        <w:tc>
          <w:tcPr>
            <w:tcW w:w="9167" w:type="dxa"/>
          </w:tcPr>
          <w:p w14:paraId="1C886D32" w14:textId="77777777" w:rsidR="00B44B46" w:rsidRDefault="00B44B46" w:rsidP="008305DC">
            <w:pPr>
              <w:ind w:left="3552"/>
              <w:jc w:val="center"/>
            </w:pPr>
          </w:p>
          <w:p w14:paraId="75B6C272" w14:textId="77777777" w:rsidR="00567DCE" w:rsidRDefault="00567DCE" w:rsidP="008305DC">
            <w:pPr>
              <w:ind w:left="3552"/>
              <w:jc w:val="center"/>
            </w:pPr>
          </w:p>
          <w:p w14:paraId="709C1CA7" w14:textId="77777777" w:rsidR="001F5FEE" w:rsidRDefault="001F5FEE" w:rsidP="008305DC">
            <w:pPr>
              <w:ind w:left="3552"/>
              <w:jc w:val="center"/>
            </w:pPr>
          </w:p>
          <w:p w14:paraId="44938A03" w14:textId="77777777" w:rsidR="000E555E" w:rsidRDefault="000E555E" w:rsidP="008305DC">
            <w:pPr>
              <w:ind w:left="3552"/>
              <w:jc w:val="center"/>
            </w:pPr>
          </w:p>
          <w:p w14:paraId="6B227991" w14:textId="77777777" w:rsidR="000E555E" w:rsidRDefault="000E555E" w:rsidP="008305DC">
            <w:pPr>
              <w:ind w:left="3552"/>
              <w:jc w:val="center"/>
            </w:pPr>
          </w:p>
          <w:p w14:paraId="38D1C8C4" w14:textId="77777777" w:rsidR="005C06DC" w:rsidRDefault="00E81283" w:rsidP="008305DC">
            <w:pPr>
              <w:ind w:left="3552"/>
              <w:jc w:val="center"/>
            </w:pPr>
            <w:r>
              <w:lastRenderedPageBreak/>
              <w:t xml:space="preserve">ПРИЛОЖЕНИЕ </w:t>
            </w:r>
            <w:r w:rsidR="00B216B8">
              <w:t>1</w:t>
            </w:r>
          </w:p>
          <w:p w14:paraId="630FEA7B" w14:textId="77777777" w:rsidR="005C06DC" w:rsidRDefault="005C06DC" w:rsidP="008305DC">
            <w:pPr>
              <w:ind w:left="3552"/>
              <w:jc w:val="center"/>
            </w:pPr>
            <w:r>
              <w:t xml:space="preserve">к решению региональной службы </w:t>
            </w:r>
            <w:r w:rsidR="005C1C7D">
              <w:br/>
            </w:r>
            <w:r>
              <w:t xml:space="preserve">по тарифам Нижегородской области </w:t>
            </w:r>
          </w:p>
          <w:p w14:paraId="74A3645F" w14:textId="0BE53ABB" w:rsidR="00D3799F" w:rsidRDefault="005C06DC" w:rsidP="0056238E">
            <w:pPr>
              <w:ind w:left="3552"/>
              <w:jc w:val="center"/>
            </w:pPr>
            <w:r w:rsidRPr="00FF7754">
              <w:t xml:space="preserve">от </w:t>
            </w:r>
            <w:r w:rsidR="008A6E98">
              <w:t xml:space="preserve">25 ноября </w:t>
            </w:r>
            <w:r w:rsidR="00567DCE">
              <w:t>2022</w:t>
            </w:r>
            <w:r w:rsidR="00F1607E" w:rsidRPr="00FF7754">
              <w:t xml:space="preserve"> </w:t>
            </w:r>
            <w:r w:rsidR="00CC03DF" w:rsidRPr="00FF7754">
              <w:t>г.</w:t>
            </w:r>
            <w:r w:rsidRPr="00FF7754">
              <w:t xml:space="preserve"> №</w:t>
            </w:r>
            <w:r w:rsidR="006B0802" w:rsidRPr="00D74902">
              <w:t xml:space="preserve"> </w:t>
            </w:r>
            <w:r w:rsidR="001F5FEE">
              <w:t>48/119</w:t>
            </w:r>
          </w:p>
          <w:p w14:paraId="3B4E7BBC" w14:textId="77777777" w:rsidR="003D77FE" w:rsidRDefault="003D77FE" w:rsidP="0056238E">
            <w:pPr>
              <w:ind w:left="3552"/>
              <w:jc w:val="center"/>
            </w:pPr>
          </w:p>
          <w:p w14:paraId="4CEDB270" w14:textId="77777777" w:rsidR="0056238E" w:rsidRDefault="0056238E" w:rsidP="0056238E">
            <w:pPr>
              <w:ind w:left="3552"/>
              <w:jc w:val="center"/>
            </w:pPr>
            <w:r>
              <w:t xml:space="preserve">«ПРИЛОЖЕНИЕ </w:t>
            </w:r>
            <w:r w:rsidR="00B216B8">
              <w:t>1</w:t>
            </w:r>
          </w:p>
          <w:p w14:paraId="55E3560B" w14:textId="77777777" w:rsidR="0056238E" w:rsidRDefault="0056238E" w:rsidP="0056238E">
            <w:pPr>
              <w:ind w:left="3552"/>
              <w:jc w:val="center"/>
            </w:pPr>
            <w:r>
              <w:t xml:space="preserve">к решению региональной службы </w:t>
            </w:r>
            <w:r>
              <w:br/>
              <w:t xml:space="preserve">по тарифам Нижегородской области </w:t>
            </w:r>
          </w:p>
          <w:p w14:paraId="0D68B84B" w14:textId="77777777" w:rsidR="0056238E" w:rsidRPr="001D06AF" w:rsidRDefault="00D3046B" w:rsidP="00B447C0">
            <w:pPr>
              <w:ind w:left="3552"/>
              <w:jc w:val="center"/>
            </w:pPr>
            <w:r>
              <w:t xml:space="preserve">от </w:t>
            </w:r>
            <w:r w:rsidR="00B447C0">
              <w:t>11</w:t>
            </w:r>
            <w:r w:rsidR="0056238E" w:rsidRPr="0056238E">
              <w:t xml:space="preserve"> декабря 2018 г. №</w:t>
            </w:r>
            <w:r w:rsidR="0056238E">
              <w:t xml:space="preserve"> </w:t>
            </w:r>
            <w:r w:rsidR="00B447C0">
              <w:t>51/63</w:t>
            </w:r>
          </w:p>
        </w:tc>
      </w:tr>
      <w:tr w:rsidR="00AB760E" w:rsidRPr="006161EA" w14:paraId="32DB4E8C" w14:textId="77777777" w:rsidTr="00003C40">
        <w:tblPrEx>
          <w:tblCellMar>
            <w:left w:w="0" w:type="dxa"/>
            <w:right w:w="0" w:type="dxa"/>
          </w:tblCellMar>
        </w:tblPrEx>
        <w:trPr>
          <w:trHeight w:val="261"/>
        </w:trPr>
        <w:tc>
          <w:tcPr>
            <w:tcW w:w="10162" w:type="dxa"/>
            <w:gridSpan w:val="4"/>
            <w:hideMark/>
          </w:tcPr>
          <w:p w14:paraId="2187FBFE" w14:textId="77777777" w:rsidR="00FF7754" w:rsidRDefault="00FF7754" w:rsidP="00FF7754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14:paraId="78DAF1C6" w14:textId="77777777" w:rsidR="007D25C7" w:rsidRPr="007D25C7" w:rsidRDefault="00B0596B" w:rsidP="007D25C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</w:t>
            </w:r>
            <w:r w:rsidR="007D25C7" w:rsidRPr="007D25C7">
              <w:rPr>
                <w:b/>
                <w:sz w:val="24"/>
                <w:szCs w:val="24"/>
              </w:rPr>
              <w:t>РОИЗВОДСТВЕННАЯ ПРОГРАММА</w:t>
            </w:r>
          </w:p>
          <w:p w14:paraId="027A231B" w14:textId="77777777" w:rsidR="00DC7870" w:rsidRDefault="007D25C7" w:rsidP="007D25C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D25C7">
              <w:rPr>
                <w:b/>
                <w:sz w:val="24"/>
                <w:szCs w:val="24"/>
              </w:rPr>
              <w:t xml:space="preserve">ПО ОКАЗАНИЮ УСЛУГ </w:t>
            </w:r>
            <w:r w:rsidR="00016631">
              <w:rPr>
                <w:b/>
                <w:sz w:val="24"/>
                <w:szCs w:val="24"/>
              </w:rPr>
              <w:t>ХОЛОДНОГО ВОДОСНАБЖЕНИЯ</w:t>
            </w:r>
          </w:p>
          <w:p w14:paraId="22A1851F" w14:textId="77777777" w:rsidR="007D25C7" w:rsidRDefault="00B447C0" w:rsidP="00B44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B447C0">
              <w:rPr>
                <w:b/>
                <w:sz w:val="24"/>
                <w:szCs w:val="24"/>
                <w:lang w:eastAsia="en-US"/>
              </w:rPr>
              <w:t>потребителям на территории р.п. Сосновское Нижегородской области</w:t>
            </w:r>
          </w:p>
          <w:p w14:paraId="297CC697" w14:textId="77777777" w:rsidR="00B447C0" w:rsidRPr="00B447C0" w:rsidRDefault="00B447C0" w:rsidP="00B447C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14:paraId="22611379" w14:textId="77777777" w:rsidR="00A55290" w:rsidRDefault="00B17710" w:rsidP="005201D8">
      <w:pPr>
        <w:tabs>
          <w:tab w:val="left" w:pos="1897"/>
        </w:tabs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Период реализации произво</w:t>
      </w:r>
      <w:r w:rsidR="0021466F">
        <w:rPr>
          <w:sz w:val="24"/>
          <w:szCs w:val="24"/>
          <w:lang w:eastAsia="en-US"/>
        </w:rPr>
        <w:t xml:space="preserve">дственной программы с </w:t>
      </w:r>
      <w:r w:rsidR="0056238E">
        <w:rPr>
          <w:sz w:val="24"/>
          <w:szCs w:val="24"/>
          <w:lang w:eastAsia="en-US"/>
        </w:rPr>
        <w:t>01.01</w:t>
      </w:r>
      <w:r w:rsidR="004B763C">
        <w:rPr>
          <w:sz w:val="24"/>
          <w:szCs w:val="24"/>
          <w:lang w:eastAsia="en-US"/>
        </w:rPr>
        <w:t>.2019</w:t>
      </w:r>
      <w:r>
        <w:rPr>
          <w:sz w:val="24"/>
          <w:szCs w:val="24"/>
          <w:lang w:eastAsia="en-US"/>
        </w:rPr>
        <w:t xml:space="preserve"> г. по 31.12.20</w:t>
      </w:r>
      <w:r w:rsidR="0056238E">
        <w:rPr>
          <w:sz w:val="24"/>
          <w:szCs w:val="24"/>
          <w:lang w:eastAsia="en-US"/>
        </w:rPr>
        <w:t>23</w:t>
      </w:r>
      <w:r>
        <w:rPr>
          <w:sz w:val="24"/>
          <w:szCs w:val="24"/>
          <w:lang w:eastAsia="en-US"/>
        </w:rPr>
        <w:t xml:space="preserve"> г.</w:t>
      </w:r>
    </w:p>
    <w:tbl>
      <w:tblPr>
        <w:tblW w:w="949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238"/>
        <w:gridCol w:w="20"/>
        <w:gridCol w:w="992"/>
        <w:gridCol w:w="283"/>
        <w:gridCol w:w="385"/>
        <w:gridCol w:w="41"/>
        <w:gridCol w:w="425"/>
        <w:gridCol w:w="425"/>
        <w:gridCol w:w="709"/>
        <w:gridCol w:w="61"/>
        <w:gridCol w:w="458"/>
        <w:gridCol w:w="48"/>
        <w:gridCol w:w="425"/>
        <w:gridCol w:w="425"/>
        <w:gridCol w:w="331"/>
        <w:gridCol w:w="236"/>
        <w:gridCol w:w="993"/>
      </w:tblGrid>
      <w:tr w:rsidR="003D23EB" w:rsidRPr="005F7B6F" w14:paraId="27FB17A8" w14:textId="77777777" w:rsidTr="003D23EB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4A2F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1. Паспорт производственной программы</w:t>
            </w:r>
          </w:p>
        </w:tc>
      </w:tr>
      <w:tr w:rsidR="003D23EB" w:rsidRPr="005F7B6F" w14:paraId="6C38C560" w14:textId="77777777" w:rsidTr="003D23EB">
        <w:trPr>
          <w:trHeight w:val="90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C7420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регулируемой  </w:t>
            </w:r>
          </w:p>
          <w:p w14:paraId="053CD0A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организации (ИНН)</w:t>
            </w:r>
          </w:p>
          <w:p w14:paraId="091D3C6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9E4137" w14:textId="43355FAE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МУНИЦИПАЛЬНОЕ УНИТАРНОЕ ПРЕДПРИЯТИЕ «ТЕПЛОЭНЕРГИЯ – 1» (ИНН 5231004851)</w:t>
            </w:r>
          </w:p>
        </w:tc>
      </w:tr>
      <w:tr w:rsidR="003D23EB" w:rsidRPr="005F7B6F" w14:paraId="25C0C295" w14:textId="77777777" w:rsidTr="003D23EB">
        <w:trPr>
          <w:trHeight w:val="36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F8F16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Местонахождение            </w:t>
            </w:r>
          </w:p>
          <w:p w14:paraId="6150F9A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регулируемой организации   </w:t>
            </w: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86F061" w14:textId="5CEA28DC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606170, Нижегородская область, р.п. Сосновское, ул. Кооперативная, д. 7</w:t>
            </w:r>
          </w:p>
        </w:tc>
      </w:tr>
      <w:tr w:rsidR="003D23EB" w:rsidRPr="005F7B6F" w14:paraId="27DB1E2C" w14:textId="77777777" w:rsidTr="003D23EB">
        <w:trPr>
          <w:trHeight w:val="72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F5A60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              </w:t>
            </w:r>
          </w:p>
          <w:p w14:paraId="60EEEA2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уполномоченного органа </w:t>
            </w: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98C56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Региональная служба по тарифам Нижегородской области                              </w:t>
            </w:r>
          </w:p>
        </w:tc>
      </w:tr>
      <w:tr w:rsidR="003D23EB" w:rsidRPr="005F7B6F" w14:paraId="5754ECBF" w14:textId="77777777" w:rsidTr="003D23EB">
        <w:trPr>
          <w:trHeight w:val="36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21589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Местонахождение            </w:t>
            </w:r>
          </w:p>
          <w:p w14:paraId="464FCA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уполномоченного органа     </w:t>
            </w: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066B72" w14:textId="357E9FC2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603005, г. Нижний Новгород, Верхне-Волжская наб., д. 8/59</w:t>
            </w:r>
          </w:p>
        </w:tc>
      </w:tr>
      <w:tr w:rsidR="003D23EB" w:rsidRPr="005F7B6F" w14:paraId="7D279426" w14:textId="77777777" w:rsidTr="003D23EB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0B50C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2. Объем подачи воды</w:t>
            </w:r>
          </w:p>
        </w:tc>
      </w:tr>
      <w:tr w:rsidR="003D23EB" w:rsidRPr="005F7B6F" w14:paraId="2BE51E16" w14:textId="77777777" w:rsidTr="003D23EB">
        <w:trPr>
          <w:trHeight w:val="269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726B615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услуги  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1A02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A649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0EB7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4FC9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AB24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1C0A8438" w14:textId="77777777" w:rsidTr="003D23EB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FC00DD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Подано воды всего, тыс. м</w:t>
            </w:r>
            <w:r w:rsidRPr="005F7B6F">
              <w:rPr>
                <w:rFonts w:eastAsia="Calibri"/>
                <w:sz w:val="20"/>
                <w:vertAlign w:val="superscript"/>
                <w:lang w:eastAsia="en-US"/>
              </w:rPr>
              <w:t>3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в том числе: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0588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4,59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2432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4,59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7543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4,59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618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4,49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663A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4,49</w:t>
            </w:r>
          </w:p>
        </w:tc>
      </w:tr>
      <w:tr w:rsidR="003D23EB" w:rsidRPr="005F7B6F" w14:paraId="1B63F4D3" w14:textId="77777777" w:rsidTr="003D23EB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A7F1DC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населению,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729E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4,59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0248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4,59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5B75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4,59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85BB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4,49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2D7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4,49</w:t>
            </w:r>
          </w:p>
        </w:tc>
      </w:tr>
      <w:tr w:rsidR="003D23EB" w:rsidRPr="005F7B6F" w14:paraId="7B67395F" w14:textId="77777777" w:rsidTr="003D23EB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64B4112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бюджетным потребителям,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3D2F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17C5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AEB9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FA9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63AB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8C803CC" w14:textId="77777777" w:rsidTr="003D23EB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210E8D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прочим потребителям,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29A7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D815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5E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350C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E1FD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4482769" w14:textId="77777777" w:rsidTr="003D23EB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C4685A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- собственное потребление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1F14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2A8B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FE9A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3455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90CA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8B7C82D" w14:textId="77777777" w:rsidTr="003D23EB">
        <w:trPr>
          <w:trHeight w:val="296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1CA37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3. Мероприятия, направленные на осуществление текущей (операционной) деятельности</w:t>
            </w:r>
          </w:p>
        </w:tc>
      </w:tr>
      <w:tr w:rsidR="003D23EB" w:rsidRPr="005F7B6F" w14:paraId="176AE401" w14:textId="77777777" w:rsidTr="003D23EB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8725D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C270A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267C90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98B52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34624A07" w14:textId="77777777" w:rsidTr="003D23EB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AB9B960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2098EDC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BA78D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BAD80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51FE4B0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39208A4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681FBD81" w14:textId="77777777" w:rsidTr="003D23EB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BECF3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648C273A" w14:textId="77777777" w:rsidTr="003D23EB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B5DFD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5A37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21E34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201,82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19385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94479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201,82</w:t>
            </w:r>
          </w:p>
        </w:tc>
      </w:tr>
      <w:tr w:rsidR="003D23EB" w:rsidRPr="005F7B6F" w14:paraId="60CF17D2" w14:textId="77777777" w:rsidTr="003D23EB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C9CA1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59BA88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55AA7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79F79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1B491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52EE5AE8" w14:textId="77777777" w:rsidTr="003D23EB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D1BCD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474181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A8B5D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542FD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BB992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368370BF" w14:textId="77777777" w:rsidTr="003D23EB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2260E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EC69F7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A9FFB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C431A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B0A3A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538D1DD" w14:textId="77777777" w:rsidTr="003D23EB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892E0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B75F78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D6369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F8267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E7F89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158BDD7" w14:textId="77777777" w:rsidTr="003D23EB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D7BB5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lastRenderedPageBreak/>
              <w:t>Расходы, связанные с оплатой налогов и сборов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39D676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E5440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2,69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6EE41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30CDE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2,69</w:t>
            </w:r>
          </w:p>
        </w:tc>
      </w:tr>
      <w:tr w:rsidR="003D23EB" w:rsidRPr="005F7B6F" w14:paraId="0BD6ECCF" w14:textId="77777777" w:rsidTr="003D23EB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77922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2FEDF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204,51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C805D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94503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204,51</w:t>
            </w:r>
          </w:p>
        </w:tc>
      </w:tr>
      <w:tr w:rsidR="003D23EB" w:rsidRPr="005F7B6F" w14:paraId="052B4D50" w14:textId="77777777" w:rsidTr="003D23EB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4780F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095EA9BB" w14:textId="77777777" w:rsidTr="003D23EB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1B7C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40C3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C6237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207,99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4AE1D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C6169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207,99</w:t>
            </w:r>
          </w:p>
        </w:tc>
      </w:tr>
      <w:tr w:rsidR="003D23EB" w:rsidRPr="005F7B6F" w14:paraId="5B7A266C" w14:textId="77777777" w:rsidTr="003D23EB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227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FA385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91108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34553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B561E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5EEC99E8" w14:textId="77777777" w:rsidTr="003D23EB">
        <w:trPr>
          <w:trHeight w:val="60"/>
        </w:trPr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0E3F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62F55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E297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CCE99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2A117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76D0C781" w14:textId="77777777" w:rsidTr="003D23EB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9426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5638C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58F4E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B85CA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C7032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5F34F517" w14:textId="77777777" w:rsidTr="003D23EB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2A5F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693C8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00345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E437B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3AEA2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2CD4B2E3" w14:textId="77777777" w:rsidTr="003D23EB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B4BE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C6B08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F30AF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2,85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F97A2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CF253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2,85</w:t>
            </w:r>
          </w:p>
        </w:tc>
      </w:tr>
      <w:tr w:rsidR="003D23EB" w:rsidRPr="005F7B6F" w14:paraId="79BCCB00" w14:textId="77777777" w:rsidTr="003D23EB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DF6F8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C574D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210,84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1F3E6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A901F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210,84</w:t>
            </w:r>
          </w:p>
        </w:tc>
      </w:tr>
      <w:tr w:rsidR="003D23EB" w:rsidRPr="005F7B6F" w14:paraId="45056C62" w14:textId="77777777" w:rsidTr="003D23EB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C4A54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7C4641A2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1BD26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639B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4B8EC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217,16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B071C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08EBA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217,16</w:t>
            </w:r>
          </w:p>
        </w:tc>
      </w:tr>
      <w:tr w:rsidR="003D23EB" w:rsidRPr="005F7B6F" w14:paraId="5A255B58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50D25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A35D5A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41338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631A0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EBA4F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7B68A168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2E2C3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630D61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04FC1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47942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0BBD4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6E1C757A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050C7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BC0A78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EA845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E318D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3C4B2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2F9F143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D3C6C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7C9049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B826D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B8177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6A3ED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19AC4C6A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A9566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65918F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8DCC0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3,06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D9016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17EB5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3,06</w:t>
            </w:r>
          </w:p>
        </w:tc>
      </w:tr>
      <w:tr w:rsidR="003D23EB" w:rsidRPr="005F7B6F" w14:paraId="5833890C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FC46F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3B3E0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220,22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C6A91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52E54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220,22</w:t>
            </w:r>
          </w:p>
        </w:tc>
      </w:tr>
      <w:tr w:rsidR="003D23EB" w:rsidRPr="005F7B6F" w14:paraId="2133035B" w14:textId="77777777" w:rsidTr="003D23EB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1D758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6761ECFA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1473D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AC67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0E714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225,25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1BB84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7A858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225,25</w:t>
            </w:r>
          </w:p>
        </w:tc>
      </w:tr>
      <w:tr w:rsidR="003D23EB" w:rsidRPr="005F7B6F" w14:paraId="4A64BE04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CD179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0F2E30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6BA69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E3408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2E830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110DB01E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DA749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B6EC10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8B18A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3D757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CF416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5D344CC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2A273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306624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CB4D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5B44A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65AE0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7FAD0DA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032DA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FB8748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81BBA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09087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961D9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3DAA0B67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2AF33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C26644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DA293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3,18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6D615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3BAEB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3,18</w:t>
            </w:r>
          </w:p>
        </w:tc>
      </w:tr>
      <w:tr w:rsidR="003D23EB" w:rsidRPr="005F7B6F" w14:paraId="473D68EA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844A5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255A0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228,43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FB97A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F4FA9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228,43</w:t>
            </w:r>
          </w:p>
        </w:tc>
      </w:tr>
      <w:tr w:rsidR="003D23EB" w:rsidRPr="005F7B6F" w14:paraId="73059AE2" w14:textId="77777777" w:rsidTr="003D23EB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EEA39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0758DB44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13CC8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9B588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A0E17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257,99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F5FC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F3002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257,99</w:t>
            </w:r>
          </w:p>
        </w:tc>
      </w:tr>
      <w:tr w:rsidR="003D23EB" w:rsidRPr="005F7B6F" w14:paraId="315812C0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E07B1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E02FAD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91CA6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0EA0F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43065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2813EEC9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D417F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A8D5EB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237B2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3763E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00504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7AA17898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BC63C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4C52BD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0ECBC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ACE7E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48D1B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2202247F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9C64D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lastRenderedPageBreak/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D47AAB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72DCA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88713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6B8CB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57DEC6BB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3ED1B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000816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430D1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3,63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59B7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DB873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3,63</w:t>
            </w:r>
          </w:p>
        </w:tc>
      </w:tr>
      <w:tr w:rsidR="003D23EB" w:rsidRPr="005F7B6F" w14:paraId="7E4E3566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7AE2E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5F922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261,62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75F08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9849A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261,62</w:t>
            </w:r>
          </w:p>
        </w:tc>
      </w:tr>
      <w:tr w:rsidR="003D23EB" w:rsidRPr="005F7B6F" w14:paraId="4E639C6C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6390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BBAC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1125,62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C7A4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1060E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1125,62</w:t>
            </w:r>
          </w:p>
        </w:tc>
      </w:tr>
      <w:tr w:rsidR="003D23EB" w:rsidRPr="005F7B6F" w14:paraId="3D61F670" w14:textId="77777777" w:rsidTr="003D23EB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74AEC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4. Мероприятия, направленные на поддержание объектов централизованных систем холодного водоснабжения в состоянии, соответствующем установленным требованиям технических регламентов</w:t>
            </w:r>
          </w:p>
        </w:tc>
      </w:tr>
      <w:tr w:rsidR="003D23EB" w:rsidRPr="005F7B6F" w14:paraId="79901D36" w14:textId="77777777" w:rsidTr="003D23EB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3800F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</w:t>
            </w:r>
            <w:r w:rsidRPr="005F7B6F">
              <w:rPr>
                <w:rFonts w:eastAsia="Calibri"/>
                <w:i/>
                <w:sz w:val="20"/>
                <w:lang w:eastAsia="en-US"/>
              </w:rPr>
              <w:t xml:space="preserve">4.1. Перечень мероприятий по ремонту объектов централизованных   </w:t>
            </w:r>
          </w:p>
          <w:p w14:paraId="698A4B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              систем водоснабжения </w:t>
            </w:r>
          </w:p>
        </w:tc>
      </w:tr>
      <w:tr w:rsidR="003D23EB" w:rsidRPr="005F7B6F" w14:paraId="2C288F6D" w14:textId="77777777" w:rsidTr="003D23EB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BD977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681A4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C4E72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E51A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1000450F" w14:textId="77777777" w:rsidTr="003D23EB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1312DA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5C70F43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A13D8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C33D9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211F7F6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066BA27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679736E9" w14:textId="77777777" w:rsidTr="003D23EB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66109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37C40DC2" w14:textId="77777777" w:rsidTr="003D23EB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22828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F7495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C6756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941EC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6EABD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CB51231" w14:textId="77777777" w:rsidTr="003D23EB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50A87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5BA0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2F85E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2FE6C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CCDD3EB" w14:textId="77777777" w:rsidTr="003D23EB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87E0F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5F916E22" w14:textId="77777777" w:rsidTr="003D23EB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D20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274A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52C1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DAFA7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C8207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190A2E8" w14:textId="77777777" w:rsidTr="003D23EB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3AFB8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D0101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06C0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05E0D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79A2CE2" w14:textId="77777777" w:rsidTr="003D23EB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C6543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51750AC8" w14:textId="77777777" w:rsidTr="003D23EB">
        <w:trPr>
          <w:trHeight w:val="282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B89E9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A8BB1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1DDF42" w14:textId="77777777" w:rsidR="003D23EB" w:rsidRPr="005F7B6F" w:rsidRDefault="003D23EB" w:rsidP="003D23EB">
            <w:pPr>
              <w:spacing w:after="200" w:line="276" w:lineRule="auto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0ABD8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156949" w14:textId="77777777" w:rsidR="003D23EB" w:rsidRPr="005F7B6F" w:rsidRDefault="003D23EB" w:rsidP="003D23EB">
            <w:pPr>
              <w:spacing w:after="200" w:line="276" w:lineRule="auto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BC19C4E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2B7ED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ADAB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AADC8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D9F60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3E32DF6" w14:textId="77777777" w:rsidTr="003D23EB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9623A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315AAA18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67243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E5106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B2D84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209AC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DE7C7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3977E1B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3C16A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3E373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D959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58D95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DFCB3F3" w14:textId="77777777" w:rsidTr="003D23EB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CDA9E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41DB8C5D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905CB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42112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99E1B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75C2D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  <w:p w14:paraId="5EC067F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61D2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8871B2C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A4A60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811C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21C8F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2708B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005322E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2A18A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00F5A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DC842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C66B0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D168CEE" w14:textId="77777777" w:rsidTr="003D23EB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62D67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4.2. Перечень мероприятий, направленных на улучшение качества   </w:t>
            </w:r>
          </w:p>
          <w:p w14:paraId="14CB7A1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          питьевой воды </w:t>
            </w:r>
          </w:p>
        </w:tc>
      </w:tr>
      <w:tr w:rsidR="003D23EB" w:rsidRPr="005F7B6F" w14:paraId="338EF981" w14:textId="77777777" w:rsidTr="003D23EB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296D7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5A24E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45CF1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2668C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76748D51" w14:textId="77777777" w:rsidTr="003D23EB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F06A7D4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D611AF4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53B93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F4494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2DABA5F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D0A1280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6CE0F795" w14:textId="77777777" w:rsidTr="003D23EB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5E4DF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1BDEEB1E" w14:textId="77777777" w:rsidTr="003D23EB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86F1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F1B4D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B36AC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1449D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62302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A7C61BD" w14:textId="77777777" w:rsidTr="003D23EB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EE9D4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14ECF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D455D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EEE2B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B009340" w14:textId="77777777" w:rsidTr="003D23EB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BE990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78912A16" w14:textId="77777777" w:rsidTr="003D23EB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E00E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6558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DCA05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002AB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733A5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E4A28ED" w14:textId="77777777" w:rsidTr="003D23EB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08872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35B21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FD1A5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E8E94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99416E2" w14:textId="77777777" w:rsidTr="003D23EB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10E7A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4B3D771B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3EC9C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D06DF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16F12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2D173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DF7FF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E6E2A29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0F261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36288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BDEF3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8F6DA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EFCE3BB" w14:textId="77777777" w:rsidTr="003D23EB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542A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0BF24349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B9646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4DE41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33247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09A26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A6ED8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A171B2B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0BFDB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1055A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B2C62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68A1E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A53C0B5" w14:textId="77777777" w:rsidTr="003D23EB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79FFB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4894AD7B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14C68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12178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1D0C6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70AE8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E3F0A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1CB1E39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D02D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800D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A176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5C94F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EF4969C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5332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C2182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26570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E4A75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7B419CD" w14:textId="77777777" w:rsidTr="003D23EB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42CEF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</w:t>
            </w:r>
            <w:r w:rsidRPr="005F7B6F">
              <w:rPr>
                <w:rFonts w:eastAsia="Calibri"/>
                <w:i/>
                <w:sz w:val="20"/>
                <w:lang w:eastAsia="en-US"/>
              </w:rPr>
              <w:t xml:space="preserve">4.3. Перечень мероприятий по энергосбережению и повышению энергетической    </w:t>
            </w:r>
          </w:p>
          <w:p w14:paraId="760BA48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эффективности, в том числе по снижению потерь воды при транспортировке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</w:t>
            </w:r>
          </w:p>
        </w:tc>
      </w:tr>
      <w:tr w:rsidR="003D23EB" w:rsidRPr="005F7B6F" w14:paraId="498ED0FA" w14:textId="77777777" w:rsidTr="003D23EB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4E95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B819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AF0D5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A08EB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6840707F" w14:textId="77777777" w:rsidTr="003D23EB">
        <w:trPr>
          <w:trHeight w:val="273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6F3D4E6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33B395F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14C5B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F2771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1DCEA2B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B460527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33C1B874" w14:textId="77777777" w:rsidTr="003D23EB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28B55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353CE05C" w14:textId="77777777" w:rsidTr="003D23EB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CDF88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C5453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FC27F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960D4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88B2B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3E8FDD9" w14:textId="77777777" w:rsidTr="003D23EB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78070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B1AC8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35420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324E0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D113161" w14:textId="77777777" w:rsidTr="003D23EB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5F3F6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0CBB7562" w14:textId="77777777" w:rsidTr="003D23EB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04EF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18BA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577BA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309F4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5B0AD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A37092B" w14:textId="77777777" w:rsidTr="003D23EB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92E8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F11D2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F9360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9A1C2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8BC9778" w14:textId="77777777" w:rsidTr="003D23EB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6779E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5021F303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0B966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96F0D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A37E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4AAF8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3DD50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E55BA15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749DE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DA31E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BA6C3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D5BA3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CD4AF08" w14:textId="77777777" w:rsidTr="003D23EB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D072E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77F48B9F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4B98B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2E003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CB1B1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DC1F4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A87DF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96A28B1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9D436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2EBA6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B0E27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EDF20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E16CC84" w14:textId="77777777" w:rsidTr="003D23EB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A7F2B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2DFE7263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B0B7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8510E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E5EF1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13282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F7C99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DA66AC2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771E7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D7FD7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248AD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EF193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42DC3CF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5A54E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7876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77BE8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D5767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02A93AF" w14:textId="77777777" w:rsidTr="003D23EB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BDD8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4.4. Мероприятия, направленные на повышение качества обслуживания абонентов </w:t>
            </w:r>
          </w:p>
        </w:tc>
      </w:tr>
      <w:tr w:rsidR="003D23EB" w:rsidRPr="005F7B6F" w14:paraId="52705693" w14:textId="77777777" w:rsidTr="003D23EB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708C5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C407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5D87B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2C241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3A6DA55A" w14:textId="77777777" w:rsidTr="003D23EB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B61A4C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71BA7BA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FE8DC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919A8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76E11BE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4F87357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471F69D1" w14:textId="77777777" w:rsidTr="003D23EB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6D31E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4BC81BDE" w14:textId="77777777" w:rsidTr="003D23EB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2B520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F71EA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60B2E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BC42E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5E67F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9DA6068" w14:textId="77777777" w:rsidTr="003D23EB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E1EE0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74C52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BD324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3DB87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2A1746E" w14:textId="77777777" w:rsidTr="003D23EB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B151F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7C57287C" w14:textId="77777777" w:rsidTr="003D23EB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C465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2B7F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F973F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E1A5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9BCEB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8921745" w14:textId="77777777" w:rsidTr="003D23EB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B9189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F1BA0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79FEC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2FCB2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74A9CE7" w14:textId="77777777" w:rsidTr="003D23EB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93AC6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28DF2838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72127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3A990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0D4D7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611F8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0437D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13FCAFD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16C28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30F11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9D96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9578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E8A8B01" w14:textId="77777777" w:rsidTr="003D23EB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5B243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1F4460E1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03AAF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C2741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ED40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D8B7E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14B3D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A91F183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45687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C45C3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1287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E1DAC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DE3CCDB" w14:textId="77777777" w:rsidTr="003D23EB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EAE86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6DAC6243" w14:textId="77777777" w:rsidTr="003D23EB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36C1E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BA8F2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1337F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55F1C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29B90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24C8439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4295E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7EB36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B4B45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76F2C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22773D7" w14:textId="77777777" w:rsidTr="003D23EB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7966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6EABB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BDD9C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597D4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BED6B72" w14:textId="77777777" w:rsidTr="003D23EB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93ECB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  </w:t>
            </w:r>
            <w:r w:rsidRPr="005F7B6F">
              <w:rPr>
                <w:rFonts w:eastAsia="Calibri"/>
                <w:b/>
                <w:sz w:val="20"/>
                <w:lang w:eastAsia="en-US"/>
              </w:rPr>
              <w:t xml:space="preserve">5. Показатели надежности, качества, энергетической эффективности объектов централизованных систем холодного водоснабжения    </w:t>
            </w:r>
          </w:p>
        </w:tc>
      </w:tr>
      <w:tr w:rsidR="003D23EB" w:rsidRPr="005F7B6F" w14:paraId="2A3AA03E" w14:textId="77777777" w:rsidTr="003D23EB">
        <w:trPr>
          <w:trHeight w:val="21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E3FC00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7EB63D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Ед. изм.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06FE3AF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 xml:space="preserve">На период </w:t>
            </w:r>
          </w:p>
          <w:p w14:paraId="4F7E846B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с 01.01.2019 по 31.12.2019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43AAE087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01.01.2020 по 31.12.2020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D7464DA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 xml:space="preserve">На период </w:t>
            </w:r>
          </w:p>
          <w:p w14:paraId="454DAF73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с 01.01.2021 по 31.12.2021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050A7B7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01.01.2022 по 31.12.2022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413F089F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01.01.2023 по 31.12.2023</w:t>
            </w:r>
          </w:p>
        </w:tc>
      </w:tr>
      <w:tr w:rsidR="003D23EB" w:rsidRPr="005F7B6F" w14:paraId="093B7144" w14:textId="77777777" w:rsidTr="003D23EB">
        <w:trPr>
          <w:trHeight w:val="212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2622344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качества воды</w:t>
            </w:r>
          </w:p>
        </w:tc>
      </w:tr>
      <w:tr w:rsidR="003D23EB" w:rsidRPr="005F7B6F" w14:paraId="75E943D0" w14:textId="77777777" w:rsidTr="003D23EB">
        <w:trPr>
          <w:trHeight w:val="21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4874F467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9D0DDD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CDAA9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B9D5A3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7E9AE43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731217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2DCA6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0FAF9D7D" w14:textId="77777777" w:rsidTr="003D23EB">
        <w:trPr>
          <w:trHeight w:val="1039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0DB86D0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Доля проб питьевой воды в распределительной водопроводной сети, не соответствующих установленным требованиям, в </w:t>
            </w:r>
            <w:r w:rsidRPr="005F7B6F">
              <w:rPr>
                <w:rFonts w:eastAsia="Calibri"/>
                <w:sz w:val="20"/>
                <w:lang w:eastAsia="en-US"/>
              </w:rPr>
              <w:lastRenderedPageBreak/>
              <w:t>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0CFA3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8D222B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08B3E4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8E0AAD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E06E8C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A1CD8A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3D1795D9" w14:textId="77777777" w:rsidTr="003D23EB">
        <w:trPr>
          <w:trHeight w:val="276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F3987B2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надежности и бесперебойности водоснабжения</w:t>
            </w:r>
          </w:p>
        </w:tc>
      </w:tr>
      <w:tr w:rsidR="003D23EB" w:rsidRPr="005F7B6F" w14:paraId="76872ED3" w14:textId="77777777" w:rsidTr="003D23EB">
        <w:trPr>
          <w:trHeight w:val="84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4CDC8C09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Количество перерывов в подаче воды, зафиксированных в местах исполнения обязательств организацией, осуществляющей холодное водоснабжение, по подаче холодной воды, возникших в результате аварий, повреждений и иных технологических нарушений на объектах централизованной системы холодного водоснабжения, принадлежащих организации, осуществляющей холодное водоснабжение, в расчете на протяженность водопроводной сети в год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3F505D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ед./км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29ED06E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52DCB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8E18E0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01196C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DD3198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47A5961A" w14:textId="77777777" w:rsidTr="003D23EB">
        <w:trPr>
          <w:trHeight w:val="212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B1C4C3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энергетической эффективности</w:t>
            </w:r>
          </w:p>
        </w:tc>
      </w:tr>
      <w:tr w:rsidR="003D23EB" w:rsidRPr="005F7B6F" w14:paraId="4E41F0F0" w14:textId="77777777" w:rsidTr="003D23EB">
        <w:trPr>
          <w:trHeight w:val="212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67C4A66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93EF48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F38F30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26D1498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5FDEFD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9E80A3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5DCAF6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3C1F2763" w14:textId="77777777" w:rsidTr="003D23EB">
        <w:trPr>
          <w:trHeight w:val="70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C4FDF4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4F6084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кВт*ч/</w:t>
            </w:r>
          </w:p>
          <w:p w14:paraId="023690DB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куб. м</w:t>
            </w:r>
          </w:p>
          <w:p w14:paraId="025FE06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34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33178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1,85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BE06C5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1,85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BA855E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1,85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3F3C5F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1,85</w:t>
            </w:r>
          </w:p>
        </w:tc>
        <w:tc>
          <w:tcPr>
            <w:tcW w:w="993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9FEB97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1,85</w:t>
            </w:r>
          </w:p>
        </w:tc>
      </w:tr>
      <w:tr w:rsidR="003D23EB" w:rsidRPr="005F7B6F" w14:paraId="39E06314" w14:textId="77777777" w:rsidTr="003D23EB">
        <w:trPr>
          <w:trHeight w:val="212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14:paraId="1236CA53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Удельный расход электрической энергии, потребляемой в технологическом процессе транспортировки питьевой воды,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AFC7EF5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кВт*ч/</w:t>
            </w:r>
          </w:p>
          <w:p w14:paraId="239F6EAC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куб. м</w:t>
            </w:r>
          </w:p>
          <w:p w14:paraId="3665850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FACBDB2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0F64E4C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426A489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982D6F7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B7D883E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3F988123" w14:textId="77777777" w:rsidTr="003D23EB">
        <w:tc>
          <w:tcPr>
            <w:tcW w:w="9495" w:type="dxa"/>
            <w:gridSpan w:val="17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45C4B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 xml:space="preserve">       6. Расчет эффективности производственной программы        </w:t>
            </w:r>
          </w:p>
        </w:tc>
      </w:tr>
      <w:tr w:rsidR="003D23EB" w:rsidRPr="005F7B6F" w14:paraId="65FB056F" w14:textId="77777777" w:rsidTr="003D23EB">
        <w:trPr>
          <w:trHeight w:val="215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89F01D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01.01.2019 по 31.12.2019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716850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AE06E1E" w14:textId="77777777" w:rsidTr="003D23EB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A0C58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01.01.2020 по 31.12.2020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6B0E2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1A3ED39" w14:textId="77777777" w:rsidTr="003D23EB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EED7C9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01.01.2021 по 31.12.2021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47D1AB4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16F7017" w14:textId="77777777" w:rsidTr="003D23EB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8D0934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01.01.2022 по 31.12.2022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4AED0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792CA8E" w14:textId="77777777" w:rsidTr="003D23EB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B2BEA2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01.01.2023 по 31.12.2023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EC21B0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94C7B0C" w14:textId="77777777" w:rsidTr="003D23EB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571979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Итого эффективность производственной программы за весь период реализации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1D0FB7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880FABF" w14:textId="77777777" w:rsidTr="003D23EB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193B4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  </w:t>
            </w:r>
            <w:r w:rsidRPr="005F7B6F">
              <w:rPr>
                <w:rFonts w:eastAsia="Calibri"/>
                <w:b/>
                <w:sz w:val="20"/>
                <w:lang w:eastAsia="en-US"/>
              </w:rPr>
              <w:t xml:space="preserve">7. Общий объем финансовых потребностей, направленных на реализацию       </w:t>
            </w:r>
          </w:p>
          <w:p w14:paraId="4103C3F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 xml:space="preserve">                         производственной программы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                      </w:t>
            </w:r>
          </w:p>
        </w:tc>
      </w:tr>
      <w:tr w:rsidR="003D23EB" w:rsidRPr="005F7B6F" w14:paraId="56F914C8" w14:textId="77777777" w:rsidTr="003D23EB">
        <w:trPr>
          <w:trHeight w:val="478"/>
        </w:trPr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20577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C74CA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</w:t>
            </w:r>
          </w:p>
          <w:p w14:paraId="4ED4DB9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тыс. руб.  </w:t>
            </w:r>
          </w:p>
        </w:tc>
      </w:tr>
      <w:tr w:rsidR="003D23EB" w:rsidRPr="005F7B6F" w14:paraId="5671DA16" w14:textId="77777777" w:rsidTr="003D23EB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9F303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01.01.2019 по 31.12.2019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08CB7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208,59</w:t>
            </w:r>
          </w:p>
        </w:tc>
      </w:tr>
      <w:tr w:rsidR="003D23EB" w:rsidRPr="005F7B6F" w14:paraId="0B7EB17E" w14:textId="77777777" w:rsidTr="003D23EB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C859A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01.01.2020 по 31.12.2020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92354F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214,65</w:t>
            </w:r>
          </w:p>
        </w:tc>
      </w:tr>
      <w:tr w:rsidR="003D23EB" w:rsidRPr="005F7B6F" w14:paraId="10B1F6F4" w14:textId="77777777" w:rsidTr="003D23EB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6BDFA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01.01.2021 по 31.12.2021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36EE77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highlight w:val="yellow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222,08</w:t>
            </w:r>
          </w:p>
        </w:tc>
      </w:tr>
      <w:tr w:rsidR="003D23EB" w:rsidRPr="005F7B6F" w14:paraId="7AE84487" w14:textId="77777777" w:rsidTr="003D23EB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5BAFC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01.01.2022 по 31.12.2022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7253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228,43</w:t>
            </w:r>
          </w:p>
        </w:tc>
      </w:tr>
      <w:tr w:rsidR="003D23EB" w:rsidRPr="005F7B6F" w14:paraId="225C637E" w14:textId="77777777" w:rsidTr="003D23EB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99DB1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01.01.2023 по 31.12.2023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76D88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261,62</w:t>
            </w:r>
          </w:p>
        </w:tc>
      </w:tr>
      <w:tr w:rsidR="003D23EB" w:rsidRPr="005F7B6F" w14:paraId="2C30173C" w14:textId="77777777" w:rsidTr="003D23EB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61AD1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Итого на период реализации программы: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7394C4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1135,37</w:t>
            </w:r>
          </w:p>
        </w:tc>
      </w:tr>
      <w:tr w:rsidR="003D23EB" w:rsidRPr="005F7B6F" w14:paraId="0B960A92" w14:textId="77777777" w:rsidTr="003D23EB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F831A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  </w:t>
            </w:r>
            <w:r w:rsidRPr="005F7B6F">
              <w:rPr>
                <w:rFonts w:eastAsia="Calibri"/>
                <w:b/>
                <w:sz w:val="20"/>
                <w:lang w:eastAsia="en-US"/>
              </w:rPr>
              <w:t>8. Отчет об исполнении производственной программы за истекший период регулирования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                      </w:t>
            </w:r>
          </w:p>
        </w:tc>
      </w:tr>
      <w:tr w:rsidR="003D23EB" w:rsidRPr="005F7B6F" w14:paraId="1A0A4AFA" w14:textId="77777777" w:rsidTr="003D23EB">
        <w:trPr>
          <w:trHeight w:val="372"/>
        </w:trPr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20454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410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14:paraId="6F0E7E2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2021 год</w:t>
            </w:r>
          </w:p>
        </w:tc>
      </w:tr>
      <w:tr w:rsidR="003D23EB" w:rsidRPr="005F7B6F" w14:paraId="262DAD8F" w14:textId="77777777" w:rsidTr="003D23EB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EB244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Объем подачи воды, тыс. куб. м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DB67E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4,02</w:t>
            </w:r>
          </w:p>
        </w:tc>
      </w:tr>
      <w:tr w:rsidR="003D23EB" w:rsidRPr="005F7B6F" w14:paraId="4679C96D" w14:textId="77777777" w:rsidTr="003D23EB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6819F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>Мероприятия, направленные на осуществление текущей (операционной) деятельности, тыс. руб.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B922D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303,73</w:t>
            </w:r>
          </w:p>
        </w:tc>
      </w:tr>
      <w:tr w:rsidR="003D23EB" w:rsidRPr="005F7B6F" w14:paraId="39C8DF87" w14:textId="77777777" w:rsidTr="003D23EB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9312D1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Мероприятия, направленные на поддержание объектов водоснабжения в состоянии, соответствующем установленным требованиям, тыс. руб.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9BCB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31,17</w:t>
            </w:r>
          </w:p>
        </w:tc>
      </w:tr>
      <w:tr w:rsidR="003D23EB" w:rsidRPr="005F7B6F" w14:paraId="0DAC8DC1" w14:textId="77777777" w:rsidTr="003D23EB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A340DF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Общий объем финансовых потребностей, тыс. руб.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099BD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334,90</w:t>
            </w:r>
          </w:p>
        </w:tc>
      </w:tr>
    </w:tbl>
    <w:p w14:paraId="712FD943" w14:textId="77777777" w:rsidR="0056238E" w:rsidRPr="00FF7754" w:rsidRDefault="0056238E" w:rsidP="0056238E">
      <w:pPr>
        <w:jc w:val="right"/>
        <w:rPr>
          <w:szCs w:val="28"/>
          <w:lang w:eastAsia="en-US"/>
        </w:rPr>
      </w:pPr>
      <w:r w:rsidRPr="00FF7754">
        <w:rPr>
          <w:szCs w:val="28"/>
          <w:lang w:eastAsia="en-US"/>
        </w:rPr>
        <w:t>».</w:t>
      </w:r>
    </w:p>
    <w:p w14:paraId="53AEC0AC" w14:textId="77777777" w:rsidR="00FF7754" w:rsidRDefault="00FF7754" w:rsidP="0056238E">
      <w:pPr>
        <w:rPr>
          <w:sz w:val="24"/>
          <w:szCs w:val="24"/>
          <w:lang w:eastAsia="en-US"/>
        </w:rPr>
      </w:pPr>
    </w:p>
    <w:p w14:paraId="72225E86" w14:textId="77777777" w:rsidR="0097387C" w:rsidRDefault="0097387C" w:rsidP="0056238E">
      <w:pPr>
        <w:rPr>
          <w:sz w:val="24"/>
          <w:szCs w:val="24"/>
          <w:lang w:eastAsia="en-US"/>
        </w:rPr>
      </w:pPr>
    </w:p>
    <w:p w14:paraId="2B9124EE" w14:textId="77777777" w:rsidR="0097387C" w:rsidRPr="0056238E" w:rsidRDefault="0097387C" w:rsidP="0056238E">
      <w:pPr>
        <w:rPr>
          <w:sz w:val="24"/>
          <w:szCs w:val="24"/>
          <w:lang w:eastAsia="en-US"/>
        </w:rPr>
      </w:pPr>
    </w:p>
    <w:tbl>
      <w:tblPr>
        <w:tblpPr w:leftFromText="180" w:rightFromText="180" w:vertAnchor="text" w:tblpY="1"/>
        <w:tblOverlap w:val="never"/>
        <w:tblW w:w="10162" w:type="dxa"/>
        <w:tblLook w:val="04A0" w:firstRow="1" w:lastRow="0" w:firstColumn="1" w:lastColumn="0" w:noHBand="0" w:noVBand="1"/>
      </w:tblPr>
      <w:tblGrid>
        <w:gridCol w:w="528"/>
        <w:gridCol w:w="456"/>
        <w:gridCol w:w="9167"/>
        <w:gridCol w:w="11"/>
      </w:tblGrid>
      <w:tr w:rsidR="00B216B8" w14:paraId="0E65DB52" w14:textId="77777777" w:rsidTr="00FF7754">
        <w:trPr>
          <w:gridAfter w:val="1"/>
          <w:wAfter w:w="11" w:type="dxa"/>
        </w:trPr>
        <w:tc>
          <w:tcPr>
            <w:tcW w:w="528" w:type="dxa"/>
          </w:tcPr>
          <w:p w14:paraId="7A4287D0" w14:textId="77777777" w:rsidR="00B216B8" w:rsidRDefault="00B216B8" w:rsidP="00FF7754">
            <w:pPr>
              <w:tabs>
                <w:tab w:val="left" w:pos="1897"/>
              </w:tabs>
            </w:pPr>
          </w:p>
        </w:tc>
        <w:tc>
          <w:tcPr>
            <w:tcW w:w="456" w:type="dxa"/>
          </w:tcPr>
          <w:p w14:paraId="65613018" w14:textId="77777777" w:rsidR="00B216B8" w:rsidRDefault="00B216B8" w:rsidP="00FF7754">
            <w:pPr>
              <w:tabs>
                <w:tab w:val="left" w:pos="1897"/>
              </w:tabs>
            </w:pPr>
          </w:p>
        </w:tc>
        <w:tc>
          <w:tcPr>
            <w:tcW w:w="9167" w:type="dxa"/>
          </w:tcPr>
          <w:p w14:paraId="5C7EFA89" w14:textId="77777777" w:rsidR="00B44B46" w:rsidRDefault="00B44B46" w:rsidP="005201D8"/>
          <w:p w14:paraId="138ED447" w14:textId="77777777" w:rsidR="005F7B6F" w:rsidRDefault="005F7B6F" w:rsidP="00FF7754">
            <w:pPr>
              <w:ind w:left="3552"/>
              <w:jc w:val="center"/>
            </w:pPr>
          </w:p>
          <w:p w14:paraId="697258A5" w14:textId="77777777" w:rsidR="005F7B6F" w:rsidRDefault="005F7B6F" w:rsidP="00FF7754">
            <w:pPr>
              <w:ind w:left="3552"/>
              <w:jc w:val="center"/>
            </w:pPr>
          </w:p>
          <w:p w14:paraId="62BF9C43" w14:textId="77777777" w:rsidR="005F7B6F" w:rsidRDefault="005F7B6F" w:rsidP="00FF7754">
            <w:pPr>
              <w:ind w:left="3552"/>
              <w:jc w:val="center"/>
            </w:pPr>
          </w:p>
          <w:p w14:paraId="6BDAACE0" w14:textId="77777777" w:rsidR="005F7B6F" w:rsidRDefault="005F7B6F" w:rsidP="00FF7754">
            <w:pPr>
              <w:ind w:left="3552"/>
              <w:jc w:val="center"/>
            </w:pPr>
          </w:p>
          <w:p w14:paraId="3F26F4DA" w14:textId="77777777" w:rsidR="005F7B6F" w:rsidRDefault="005F7B6F" w:rsidP="00FF7754">
            <w:pPr>
              <w:ind w:left="3552"/>
              <w:jc w:val="center"/>
            </w:pPr>
          </w:p>
          <w:p w14:paraId="548C2330" w14:textId="77777777" w:rsidR="005F7B6F" w:rsidRDefault="005F7B6F" w:rsidP="00FF7754">
            <w:pPr>
              <w:ind w:left="3552"/>
              <w:jc w:val="center"/>
            </w:pPr>
          </w:p>
          <w:p w14:paraId="1F2EDA08" w14:textId="77777777" w:rsidR="005F7B6F" w:rsidRDefault="005F7B6F" w:rsidP="00FF7754">
            <w:pPr>
              <w:ind w:left="3552"/>
              <w:jc w:val="center"/>
            </w:pPr>
          </w:p>
          <w:p w14:paraId="636F2677" w14:textId="77777777" w:rsidR="005F7B6F" w:rsidRDefault="005F7B6F" w:rsidP="00FF7754">
            <w:pPr>
              <w:ind w:left="3552"/>
              <w:jc w:val="center"/>
            </w:pPr>
          </w:p>
          <w:p w14:paraId="3A23A0F6" w14:textId="77777777" w:rsidR="005F7B6F" w:rsidRDefault="005F7B6F" w:rsidP="00FF7754">
            <w:pPr>
              <w:ind w:left="3552"/>
              <w:jc w:val="center"/>
            </w:pPr>
          </w:p>
          <w:p w14:paraId="03E2CF45" w14:textId="77777777" w:rsidR="005F7B6F" w:rsidRDefault="005F7B6F" w:rsidP="00FF7754">
            <w:pPr>
              <w:ind w:left="3552"/>
              <w:jc w:val="center"/>
            </w:pPr>
          </w:p>
          <w:p w14:paraId="2F362BA3" w14:textId="77777777" w:rsidR="005F7B6F" w:rsidRDefault="005F7B6F" w:rsidP="00FF7754">
            <w:pPr>
              <w:ind w:left="3552"/>
              <w:jc w:val="center"/>
            </w:pPr>
          </w:p>
          <w:p w14:paraId="4C34CE14" w14:textId="77777777" w:rsidR="005F7B6F" w:rsidRDefault="005F7B6F" w:rsidP="00FF7754">
            <w:pPr>
              <w:ind w:left="3552"/>
              <w:jc w:val="center"/>
            </w:pPr>
          </w:p>
          <w:p w14:paraId="20D2A225" w14:textId="77777777" w:rsidR="005F7B6F" w:rsidRDefault="005F7B6F" w:rsidP="00FF7754">
            <w:pPr>
              <w:ind w:left="3552"/>
              <w:jc w:val="center"/>
            </w:pPr>
          </w:p>
          <w:p w14:paraId="4BA326DA" w14:textId="77777777" w:rsidR="005F7B6F" w:rsidRDefault="005F7B6F" w:rsidP="00FF7754">
            <w:pPr>
              <w:ind w:left="3552"/>
              <w:jc w:val="center"/>
            </w:pPr>
          </w:p>
          <w:p w14:paraId="4D1668FD" w14:textId="77777777" w:rsidR="005F7B6F" w:rsidRDefault="005F7B6F" w:rsidP="00FF7754">
            <w:pPr>
              <w:ind w:left="3552"/>
              <w:jc w:val="center"/>
            </w:pPr>
          </w:p>
          <w:p w14:paraId="6FC68C0C" w14:textId="77777777" w:rsidR="005F7B6F" w:rsidRDefault="005F7B6F" w:rsidP="00FF7754">
            <w:pPr>
              <w:ind w:left="3552"/>
              <w:jc w:val="center"/>
            </w:pPr>
          </w:p>
          <w:p w14:paraId="2EF795E8" w14:textId="77777777" w:rsidR="005F7B6F" w:rsidRDefault="005F7B6F" w:rsidP="00FF7754">
            <w:pPr>
              <w:ind w:left="3552"/>
              <w:jc w:val="center"/>
            </w:pPr>
          </w:p>
          <w:p w14:paraId="6B3EAE56" w14:textId="77777777" w:rsidR="005F7B6F" w:rsidRDefault="005F7B6F" w:rsidP="00FF7754">
            <w:pPr>
              <w:ind w:left="3552"/>
              <w:jc w:val="center"/>
            </w:pPr>
          </w:p>
          <w:p w14:paraId="5EB2F6E7" w14:textId="77777777" w:rsidR="005F7B6F" w:rsidRDefault="005F7B6F" w:rsidP="00FF7754">
            <w:pPr>
              <w:ind w:left="3552"/>
              <w:jc w:val="center"/>
            </w:pPr>
          </w:p>
          <w:p w14:paraId="12B6D7DC" w14:textId="77777777" w:rsidR="005F7B6F" w:rsidRDefault="005F7B6F" w:rsidP="00FF7754">
            <w:pPr>
              <w:ind w:left="3552"/>
              <w:jc w:val="center"/>
            </w:pPr>
          </w:p>
          <w:p w14:paraId="0B83C188" w14:textId="77777777" w:rsidR="005F7B6F" w:rsidRDefault="005F7B6F" w:rsidP="00FF7754">
            <w:pPr>
              <w:ind w:left="3552"/>
              <w:jc w:val="center"/>
            </w:pPr>
          </w:p>
          <w:p w14:paraId="58A43122" w14:textId="77777777" w:rsidR="005F7B6F" w:rsidRDefault="005F7B6F" w:rsidP="00FF7754">
            <w:pPr>
              <w:ind w:left="3552"/>
              <w:jc w:val="center"/>
            </w:pPr>
          </w:p>
          <w:p w14:paraId="2DFDBE11" w14:textId="77777777" w:rsidR="005F7B6F" w:rsidRDefault="005F7B6F" w:rsidP="00FF7754">
            <w:pPr>
              <w:ind w:left="3552"/>
              <w:jc w:val="center"/>
            </w:pPr>
          </w:p>
          <w:p w14:paraId="7A716E69" w14:textId="77777777" w:rsidR="005F7B6F" w:rsidRDefault="005F7B6F" w:rsidP="00FF7754">
            <w:pPr>
              <w:ind w:left="3552"/>
              <w:jc w:val="center"/>
            </w:pPr>
          </w:p>
          <w:p w14:paraId="6CA5A2FC" w14:textId="77777777" w:rsidR="005F7B6F" w:rsidRDefault="005F7B6F" w:rsidP="00FF7754">
            <w:pPr>
              <w:ind w:left="3552"/>
              <w:jc w:val="center"/>
            </w:pPr>
          </w:p>
          <w:p w14:paraId="296A8CAB" w14:textId="77777777" w:rsidR="005F7B6F" w:rsidRDefault="005F7B6F" w:rsidP="00FF7754">
            <w:pPr>
              <w:ind w:left="3552"/>
              <w:jc w:val="center"/>
            </w:pPr>
          </w:p>
          <w:p w14:paraId="77A33DFB" w14:textId="77777777" w:rsidR="005F7B6F" w:rsidRDefault="005F7B6F" w:rsidP="00FF7754">
            <w:pPr>
              <w:ind w:left="3552"/>
              <w:jc w:val="center"/>
            </w:pPr>
          </w:p>
          <w:p w14:paraId="4C8DB96C" w14:textId="77777777" w:rsidR="005F7B6F" w:rsidRDefault="005F7B6F" w:rsidP="00FF7754">
            <w:pPr>
              <w:ind w:left="3552"/>
              <w:jc w:val="center"/>
            </w:pPr>
          </w:p>
          <w:p w14:paraId="740F4C28" w14:textId="77777777" w:rsidR="005F7B6F" w:rsidRDefault="005F7B6F" w:rsidP="00FF7754">
            <w:pPr>
              <w:ind w:left="3552"/>
              <w:jc w:val="center"/>
            </w:pPr>
          </w:p>
          <w:p w14:paraId="09E99844" w14:textId="77777777" w:rsidR="005F7B6F" w:rsidRDefault="005F7B6F" w:rsidP="00FF7754">
            <w:pPr>
              <w:ind w:left="3552"/>
              <w:jc w:val="center"/>
            </w:pPr>
          </w:p>
          <w:p w14:paraId="61831462" w14:textId="77777777" w:rsidR="005F7B6F" w:rsidRDefault="005F7B6F" w:rsidP="00FF7754">
            <w:pPr>
              <w:ind w:left="3552"/>
              <w:jc w:val="center"/>
            </w:pPr>
          </w:p>
          <w:p w14:paraId="7CB1EFD4" w14:textId="77777777" w:rsidR="005F7B6F" w:rsidRDefault="005F7B6F" w:rsidP="00FF7754">
            <w:pPr>
              <w:ind w:left="3552"/>
              <w:jc w:val="center"/>
            </w:pPr>
          </w:p>
          <w:p w14:paraId="514A9E5C" w14:textId="4DA033A9" w:rsidR="005F7B6F" w:rsidRDefault="005F7B6F" w:rsidP="00FF7754">
            <w:pPr>
              <w:ind w:left="3552"/>
              <w:jc w:val="center"/>
            </w:pPr>
          </w:p>
          <w:p w14:paraId="15EAA999" w14:textId="77777777" w:rsidR="00800B5C" w:rsidRDefault="00800B5C" w:rsidP="00FF7754">
            <w:pPr>
              <w:ind w:left="3552"/>
              <w:jc w:val="center"/>
            </w:pPr>
          </w:p>
          <w:p w14:paraId="36AA237D" w14:textId="77777777" w:rsidR="005F7B6F" w:rsidRDefault="005F7B6F" w:rsidP="00FF7754">
            <w:pPr>
              <w:ind w:left="3552"/>
              <w:jc w:val="center"/>
            </w:pPr>
          </w:p>
          <w:p w14:paraId="382033C0" w14:textId="77777777" w:rsidR="005F7B6F" w:rsidRDefault="005F7B6F" w:rsidP="00FF7754">
            <w:pPr>
              <w:ind w:left="3552"/>
              <w:jc w:val="center"/>
            </w:pPr>
          </w:p>
          <w:p w14:paraId="0E5E303D" w14:textId="77777777" w:rsidR="00B216B8" w:rsidRDefault="00B216B8" w:rsidP="00FF7754">
            <w:pPr>
              <w:ind w:left="3552"/>
              <w:jc w:val="center"/>
            </w:pPr>
            <w:r>
              <w:lastRenderedPageBreak/>
              <w:t>ПРИЛОЖЕНИЕ 2</w:t>
            </w:r>
          </w:p>
          <w:p w14:paraId="4E6D5F2A" w14:textId="77777777" w:rsidR="00B216B8" w:rsidRDefault="00B216B8" w:rsidP="00FF7754">
            <w:pPr>
              <w:ind w:left="3552"/>
              <w:jc w:val="center"/>
            </w:pPr>
            <w:r>
              <w:t xml:space="preserve">к решению региональной службы </w:t>
            </w:r>
            <w:r>
              <w:br/>
              <w:t xml:space="preserve">по тарифам Нижегородской области </w:t>
            </w:r>
          </w:p>
          <w:p w14:paraId="54E8A147" w14:textId="740AD8AB" w:rsidR="00B216B8" w:rsidRDefault="00BB67FC" w:rsidP="00BB67FC">
            <w:pPr>
              <w:tabs>
                <w:tab w:val="center" w:pos="6251"/>
                <w:tab w:val="right" w:pos="8951"/>
              </w:tabs>
              <w:ind w:left="3552"/>
            </w:pPr>
            <w:r>
              <w:tab/>
            </w:r>
            <w:r w:rsidR="00B216B8" w:rsidRPr="00FF7754">
              <w:t>от</w:t>
            </w:r>
            <w:r w:rsidR="00FF7754" w:rsidRPr="00FF7754">
              <w:t xml:space="preserve"> </w:t>
            </w:r>
            <w:r w:rsidR="008A6E98">
              <w:t xml:space="preserve">25 ноября </w:t>
            </w:r>
            <w:r w:rsidR="00567DCE">
              <w:t>2022</w:t>
            </w:r>
            <w:r w:rsidR="00B216B8" w:rsidRPr="00FF7754">
              <w:t xml:space="preserve"> г. №</w:t>
            </w:r>
            <w:r>
              <w:t xml:space="preserve"> </w:t>
            </w:r>
            <w:r w:rsidR="001F5FEE">
              <w:t>48/119</w:t>
            </w:r>
          </w:p>
          <w:p w14:paraId="7B800485" w14:textId="77777777" w:rsidR="00B216B8" w:rsidRDefault="00B216B8" w:rsidP="00FF7754">
            <w:pPr>
              <w:ind w:left="3552"/>
              <w:jc w:val="center"/>
            </w:pPr>
          </w:p>
          <w:p w14:paraId="793A5973" w14:textId="77777777" w:rsidR="00B216B8" w:rsidRDefault="00B216B8" w:rsidP="00FF7754">
            <w:pPr>
              <w:ind w:left="3552"/>
              <w:jc w:val="center"/>
            </w:pPr>
            <w:r>
              <w:t>«ПРИЛОЖЕНИЕ 2</w:t>
            </w:r>
          </w:p>
          <w:p w14:paraId="4E8689C9" w14:textId="77777777" w:rsidR="00B216B8" w:rsidRDefault="00B216B8" w:rsidP="00FF7754">
            <w:pPr>
              <w:ind w:left="3552"/>
              <w:jc w:val="center"/>
            </w:pPr>
            <w:r>
              <w:t xml:space="preserve">к решению региональной службы </w:t>
            </w:r>
            <w:r>
              <w:br/>
              <w:t xml:space="preserve">по тарифам Нижегородской области </w:t>
            </w:r>
          </w:p>
          <w:p w14:paraId="1A60CB59" w14:textId="77777777" w:rsidR="00B216B8" w:rsidRPr="001D06AF" w:rsidRDefault="00B447C0" w:rsidP="00EC647F">
            <w:pPr>
              <w:ind w:left="3552"/>
              <w:jc w:val="center"/>
            </w:pPr>
            <w:r>
              <w:t>от 11</w:t>
            </w:r>
            <w:r w:rsidRPr="0056238E">
              <w:t xml:space="preserve"> декабря 2018 г. №</w:t>
            </w:r>
            <w:r>
              <w:t xml:space="preserve"> 51/63</w:t>
            </w:r>
          </w:p>
        </w:tc>
      </w:tr>
      <w:tr w:rsidR="00B216B8" w:rsidRPr="006161EA" w14:paraId="6BE15F64" w14:textId="77777777" w:rsidTr="00FF7754">
        <w:tblPrEx>
          <w:tblCellMar>
            <w:left w:w="0" w:type="dxa"/>
            <w:right w:w="0" w:type="dxa"/>
          </w:tblCellMar>
        </w:tblPrEx>
        <w:trPr>
          <w:trHeight w:val="261"/>
        </w:trPr>
        <w:tc>
          <w:tcPr>
            <w:tcW w:w="10162" w:type="dxa"/>
            <w:gridSpan w:val="4"/>
            <w:hideMark/>
          </w:tcPr>
          <w:p w14:paraId="749B7EED" w14:textId="77777777" w:rsidR="00B216B8" w:rsidRDefault="00B216B8" w:rsidP="00FF7754">
            <w:pPr>
              <w:ind w:left="3552"/>
              <w:jc w:val="center"/>
              <w:rPr>
                <w:sz w:val="24"/>
                <w:szCs w:val="24"/>
              </w:rPr>
            </w:pPr>
          </w:p>
          <w:p w14:paraId="0C613566" w14:textId="77777777" w:rsidR="00B216B8" w:rsidRPr="007D25C7" w:rsidRDefault="00B216B8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</w:t>
            </w:r>
            <w:r w:rsidRPr="007D25C7">
              <w:rPr>
                <w:b/>
                <w:sz w:val="24"/>
                <w:szCs w:val="24"/>
              </w:rPr>
              <w:t>РОИЗВОДСТВЕННАЯ ПРОГРАММА</w:t>
            </w:r>
          </w:p>
          <w:p w14:paraId="084A41BB" w14:textId="77777777" w:rsidR="00B216B8" w:rsidRDefault="00B216B8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D25C7">
              <w:rPr>
                <w:b/>
                <w:sz w:val="24"/>
                <w:szCs w:val="24"/>
              </w:rPr>
              <w:t xml:space="preserve">ПО ОКАЗАНИЮ УСЛУГ </w:t>
            </w:r>
            <w:r>
              <w:rPr>
                <w:b/>
                <w:sz w:val="24"/>
                <w:szCs w:val="24"/>
              </w:rPr>
              <w:t>ВОДООТВЕДЕНИЯ</w:t>
            </w:r>
          </w:p>
          <w:p w14:paraId="23C854D6" w14:textId="77777777" w:rsidR="00B216B8" w:rsidRDefault="00B216B8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(очистк</w:t>
            </w:r>
            <w:r w:rsidR="00B447C0">
              <w:rPr>
                <w:b/>
                <w:sz w:val="24"/>
                <w:szCs w:val="24"/>
              </w:rPr>
              <w:t>а</w:t>
            </w:r>
            <w:r>
              <w:rPr>
                <w:b/>
                <w:sz w:val="24"/>
                <w:szCs w:val="24"/>
              </w:rPr>
              <w:t xml:space="preserve"> сточных вод)</w:t>
            </w:r>
          </w:p>
          <w:p w14:paraId="576B6E88" w14:textId="77777777" w:rsidR="00B447C0" w:rsidRPr="00B447C0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447C0">
              <w:rPr>
                <w:b/>
                <w:sz w:val="24"/>
                <w:szCs w:val="24"/>
                <w:lang w:eastAsia="en-US"/>
              </w:rPr>
              <w:t>на территории р.п. Сосновское Нижегородской области</w:t>
            </w:r>
          </w:p>
          <w:p w14:paraId="4F7C3A9C" w14:textId="77777777" w:rsidR="00B216B8" w:rsidRPr="00B6104E" w:rsidRDefault="00B216B8" w:rsidP="00EC647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14:paraId="20C859AC" w14:textId="4CA6468C" w:rsidR="003D23EB" w:rsidRPr="005F7B6F" w:rsidRDefault="00B216B8" w:rsidP="005F7B6F">
      <w:pPr>
        <w:tabs>
          <w:tab w:val="left" w:pos="1897"/>
        </w:tabs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Период реализации производственной программы с 01.01.2019 г. по 31.12.2023 г.</w:t>
      </w:r>
      <w:r w:rsidR="00B447C0" w:rsidRPr="003F7CA5">
        <w:rPr>
          <w:szCs w:val="28"/>
        </w:rPr>
        <w:tab/>
        <w:t xml:space="preserve">            </w:t>
      </w:r>
    </w:p>
    <w:tbl>
      <w:tblPr>
        <w:tblW w:w="949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238"/>
        <w:gridCol w:w="20"/>
        <w:gridCol w:w="992"/>
        <w:gridCol w:w="283"/>
        <w:gridCol w:w="385"/>
        <w:gridCol w:w="41"/>
        <w:gridCol w:w="425"/>
        <w:gridCol w:w="425"/>
        <w:gridCol w:w="709"/>
        <w:gridCol w:w="61"/>
        <w:gridCol w:w="458"/>
        <w:gridCol w:w="48"/>
        <w:gridCol w:w="425"/>
        <w:gridCol w:w="425"/>
        <w:gridCol w:w="331"/>
        <w:gridCol w:w="236"/>
        <w:gridCol w:w="993"/>
      </w:tblGrid>
      <w:tr w:rsidR="003D23EB" w:rsidRPr="005F7B6F" w14:paraId="3E74AA66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24DE6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1. Паспорт производственной программы</w:t>
            </w:r>
          </w:p>
        </w:tc>
      </w:tr>
      <w:tr w:rsidR="005F7B6F" w:rsidRPr="005F7B6F" w14:paraId="4D17677D" w14:textId="77777777" w:rsidTr="00800B5C">
        <w:trPr>
          <w:trHeight w:val="59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B9DF80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регулируемой  </w:t>
            </w:r>
          </w:p>
          <w:p w14:paraId="21C0002D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организации (ИНН)</w:t>
            </w:r>
          </w:p>
          <w:p w14:paraId="5DD38D8C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7037BE" w14:textId="2C276078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МУНИЦИПАЛЬНОЕ УНИТАРНОЕ ПРЕДПРИЯТИЕ «ТЕПЛОЭНЕРГИЯ – 1» (ИНН 5231004851)</w:t>
            </w:r>
          </w:p>
        </w:tc>
      </w:tr>
      <w:tr w:rsidR="005F7B6F" w:rsidRPr="005F7B6F" w14:paraId="2DAE8352" w14:textId="77777777" w:rsidTr="005F7B6F">
        <w:trPr>
          <w:trHeight w:val="36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E9FCBB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Местонахождение            </w:t>
            </w:r>
          </w:p>
          <w:p w14:paraId="4C914F00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регулируемой организации   </w:t>
            </w: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908E42" w14:textId="6285F9DA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606170, Нижегородская область, р.п. Сосновское, ул. Кооперативная, д. 7</w:t>
            </w:r>
          </w:p>
        </w:tc>
      </w:tr>
      <w:tr w:rsidR="005F7B6F" w:rsidRPr="005F7B6F" w14:paraId="77A18378" w14:textId="77777777" w:rsidTr="005F7B6F">
        <w:trPr>
          <w:trHeight w:val="72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F0B8AF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              </w:t>
            </w:r>
          </w:p>
          <w:p w14:paraId="1FE9C786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уполномоченного органа </w:t>
            </w: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983120" w14:textId="4AD614DA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Региональная служба по тарифам Нижегородской области                              </w:t>
            </w:r>
          </w:p>
        </w:tc>
      </w:tr>
      <w:tr w:rsidR="005F7B6F" w:rsidRPr="005F7B6F" w14:paraId="41760581" w14:textId="77777777" w:rsidTr="005F7B6F">
        <w:trPr>
          <w:trHeight w:val="36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3D938D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Местонахождение            </w:t>
            </w:r>
          </w:p>
          <w:p w14:paraId="77522C8F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уполномоченного органа     </w:t>
            </w: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846DD3" w14:textId="756344A1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603005, г. Нижний Новгород, Верхне-Волжская наб., д. 8/59</w:t>
            </w:r>
          </w:p>
        </w:tc>
      </w:tr>
      <w:tr w:rsidR="003D23EB" w:rsidRPr="005F7B6F" w14:paraId="7D72204B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BDF5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2. Объем принимаемых сточных вод</w:t>
            </w:r>
          </w:p>
        </w:tc>
      </w:tr>
      <w:tr w:rsidR="003D23EB" w:rsidRPr="005F7B6F" w14:paraId="42B1E322" w14:textId="77777777" w:rsidTr="005F7B6F">
        <w:trPr>
          <w:trHeight w:val="269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1E4DE29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услуги  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BAD8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CDD9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F04D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96B0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750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40698D0A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3D63708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Принято сточных вод всего, тыс. м</w:t>
            </w:r>
            <w:r w:rsidRPr="005F7B6F">
              <w:rPr>
                <w:rFonts w:eastAsia="Calibri"/>
                <w:sz w:val="20"/>
                <w:vertAlign w:val="superscript"/>
                <w:lang w:eastAsia="en-US"/>
              </w:rPr>
              <w:t>3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в том числе: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101C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116,01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EDAA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116,01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6456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116,01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258D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116,01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7F04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116,01</w:t>
            </w:r>
          </w:p>
        </w:tc>
      </w:tr>
      <w:tr w:rsidR="003D23EB" w:rsidRPr="005F7B6F" w14:paraId="768D9424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C5489C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население,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8CA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E79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9487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CFBA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019E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A671B43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30792D5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бюджетные потребители,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CB9E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5545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29ED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B89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B012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5EAAFB7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108DD61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прочие потребители,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B411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116,01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DF30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116,01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1A9F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116,01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3233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116,01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68F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116,01</w:t>
            </w:r>
          </w:p>
        </w:tc>
      </w:tr>
      <w:tr w:rsidR="003D23EB" w:rsidRPr="005F7B6F" w14:paraId="4B89581E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763D85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- собственное водоотведение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F9D9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E23E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3C0D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9B7D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FBB1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4BA0A32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6F064CE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Пропущено через очистные сооружения, тыс. м</w:t>
            </w:r>
            <w:r w:rsidRPr="005F7B6F">
              <w:rPr>
                <w:rFonts w:eastAsia="Calibri"/>
                <w:sz w:val="20"/>
                <w:vertAlign w:val="superscript"/>
                <w:lang w:eastAsia="en-US"/>
              </w:rPr>
              <w:t>3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9AE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116,01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161E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116,01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65CD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116,01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3C61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116,01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7BF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116,01</w:t>
            </w:r>
          </w:p>
        </w:tc>
      </w:tr>
      <w:tr w:rsidR="003D23EB" w:rsidRPr="005F7B6F" w14:paraId="2A6AFBC1" w14:textId="77777777" w:rsidTr="005F7B6F">
        <w:trPr>
          <w:trHeight w:val="296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025EFB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3. Мероприятия, направленные на осуществление текущей (операционной) деятельности</w:t>
            </w:r>
          </w:p>
        </w:tc>
      </w:tr>
      <w:tr w:rsidR="003D23EB" w:rsidRPr="005F7B6F" w14:paraId="3B136D2F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48E9A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37F9D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788E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1155C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3FB0C88A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3507405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07FDCC0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44922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A8E63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3B94E7C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8BC927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2F8B81DC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0A3B2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0199DC49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01AE2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83418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766B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4959,16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147BC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DDB5F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4959,16</w:t>
            </w:r>
          </w:p>
        </w:tc>
      </w:tr>
      <w:tr w:rsidR="003D23EB" w:rsidRPr="005F7B6F" w14:paraId="64389116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A4880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044904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72122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301C5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BC273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1E8AC062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22F6B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5FE91A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7E78B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EAD2E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A91B5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52A8B21B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0339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AFC20C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B40D8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78566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977D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2AD7735A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C5A27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</w:t>
            </w:r>
            <w:r w:rsidRPr="005F7B6F">
              <w:rPr>
                <w:rFonts w:eastAsia="Calibri"/>
                <w:bCs/>
                <w:sz w:val="20"/>
                <w:lang w:eastAsia="en-US"/>
              </w:rPr>
              <w:lastRenderedPageBreak/>
              <w:t xml:space="preserve">лизинговые платежи, концессионную плату  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F62484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 xml:space="preserve">с 01.01.2019 по </w:t>
            </w:r>
            <w:r w:rsidRPr="005F7B6F">
              <w:rPr>
                <w:rFonts w:eastAsia="Calibri"/>
                <w:sz w:val="20"/>
                <w:lang w:eastAsia="en-US"/>
              </w:rPr>
              <w:lastRenderedPageBreak/>
              <w:t>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E3B6C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E75CB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DD88D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46CC991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7115F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64A681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5493C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50,09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B62F3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3EC08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50,09</w:t>
            </w:r>
          </w:p>
        </w:tc>
      </w:tr>
      <w:tr w:rsidR="003D23EB" w:rsidRPr="005F7B6F" w14:paraId="01BD8B5D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7DA74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8816D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5009,25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E0A56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36007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5009,25</w:t>
            </w:r>
          </w:p>
        </w:tc>
      </w:tr>
      <w:tr w:rsidR="003D23EB" w:rsidRPr="005F7B6F" w14:paraId="6950628E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981AF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622F60A3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1E21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B538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B09E0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5206,23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ABB55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59481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5206,23</w:t>
            </w:r>
          </w:p>
        </w:tc>
      </w:tr>
      <w:tr w:rsidR="003D23EB" w:rsidRPr="005F7B6F" w14:paraId="0AB018E5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B359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3BCAB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49CBA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16B63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5908B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C8184CE" w14:textId="77777777" w:rsidTr="005F7B6F">
        <w:trPr>
          <w:trHeight w:val="60"/>
        </w:trPr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7B68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20866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69031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A8D24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99273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460A70E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08B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51309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08177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79DA6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BB3EB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2BABFB5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571A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58B34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8A0F9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84516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33651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F1ED2F8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9691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20F4B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B18BF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52,59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531C6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768D7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52,59</w:t>
            </w:r>
          </w:p>
        </w:tc>
      </w:tr>
      <w:tr w:rsidR="003D23EB" w:rsidRPr="005F7B6F" w14:paraId="7D053D3A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9056C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5DCC3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5258,82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70FF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0B714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5258,82</w:t>
            </w:r>
          </w:p>
        </w:tc>
      </w:tr>
      <w:tr w:rsidR="003D23EB" w:rsidRPr="005F7B6F" w14:paraId="3544B717" w14:textId="77777777" w:rsidTr="005F7B6F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0AE01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1497F317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30BF2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2308A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109AD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5401,57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010AA0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57C7C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5401,57</w:t>
            </w:r>
          </w:p>
        </w:tc>
      </w:tr>
      <w:tr w:rsidR="003D23EB" w:rsidRPr="005F7B6F" w14:paraId="646ECEE4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556C1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203A57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6B1E3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72A1C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B651D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CF8F2B0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03F19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583C38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0B0EA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3EF6F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96103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2B572227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83023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F894E7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75401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290BA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B0AF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29C06FDE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C5F17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CDE82D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5107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8C1FE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B1F9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6295CE9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906D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D78028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5C802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54,56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AD61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88762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54,56</w:t>
            </w:r>
          </w:p>
        </w:tc>
      </w:tr>
      <w:tr w:rsidR="003D23EB" w:rsidRPr="005F7B6F" w14:paraId="08CBEAB5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DE069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AFFF0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5456,13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D6F16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F8CC8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5456,13</w:t>
            </w:r>
          </w:p>
        </w:tc>
      </w:tr>
      <w:tr w:rsidR="003D23EB" w:rsidRPr="005F7B6F" w14:paraId="6D349929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F7DF0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4B09D58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E4B6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248885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A2563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5622,39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D1ED5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8C363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5622,39</w:t>
            </w:r>
          </w:p>
        </w:tc>
      </w:tr>
      <w:tr w:rsidR="003D23EB" w:rsidRPr="005F7B6F" w14:paraId="18C3BADF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521A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C9B4E8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2DE35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76C61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9A19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18B7E6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E4BE5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674529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D4EDC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B34B8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66530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12A1D01D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7DB1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FD316F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5E4BA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887D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49A73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1C3C59E0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B9B32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1B28CD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F9127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456E5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A5D72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7EA8CFD1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50A44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BA9FE3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94C9D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55,86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10190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9D8FF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55,86</w:t>
            </w:r>
          </w:p>
        </w:tc>
      </w:tr>
      <w:tr w:rsidR="003D23EB" w:rsidRPr="005F7B6F" w14:paraId="23FACEAE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39841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8CD68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5 678,25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0F863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9BA44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5 678,25</w:t>
            </w:r>
          </w:p>
        </w:tc>
      </w:tr>
      <w:tr w:rsidR="003D23EB" w:rsidRPr="005F7B6F" w14:paraId="56049936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D79F3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680F4F3A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7693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FF71E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C2A4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10438,64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3E26C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61DAA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10438,64</w:t>
            </w:r>
          </w:p>
        </w:tc>
      </w:tr>
      <w:tr w:rsidR="003D23EB" w:rsidRPr="005F7B6F" w14:paraId="5233C9B8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5F546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353E85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AC450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E075F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1AFB9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1B58C5E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CE723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003757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57E78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595D7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626B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6FE7761C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D693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lastRenderedPageBreak/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E23C3A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2D4B1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A5CEC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F9741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897C0B3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AB159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693B92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1F1C7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36,71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93E58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DA811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36,71</w:t>
            </w:r>
          </w:p>
        </w:tc>
      </w:tr>
      <w:tr w:rsidR="003D23EB" w:rsidRPr="005F7B6F" w14:paraId="1826E4B3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C86F5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642E0E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47939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62,83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F52E2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F7814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62,83</w:t>
            </w:r>
          </w:p>
        </w:tc>
      </w:tr>
      <w:tr w:rsidR="003D23EB" w:rsidRPr="005F7B6F" w14:paraId="37B6763F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20561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93402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10 538,18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11719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404C2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10 538,18</w:t>
            </w:r>
          </w:p>
        </w:tc>
      </w:tr>
      <w:tr w:rsidR="003D23EB" w:rsidRPr="005F7B6F" w14:paraId="14D6D166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E30EF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C165B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31940,63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688EA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36513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31940,63</w:t>
            </w:r>
          </w:p>
        </w:tc>
      </w:tr>
      <w:tr w:rsidR="003D23EB" w:rsidRPr="005F7B6F" w14:paraId="021A9C05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2BF9C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4. Мероприятия, направленные на поддержание объектов централизованных систем водоотведения в состоянии, соответствующем установленным требованиям технических регламентов</w:t>
            </w:r>
          </w:p>
        </w:tc>
      </w:tr>
      <w:tr w:rsidR="003D23EB" w:rsidRPr="005F7B6F" w14:paraId="1C430743" w14:textId="77777777" w:rsidTr="005F7B6F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E012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</w:t>
            </w:r>
            <w:r w:rsidRPr="005F7B6F">
              <w:rPr>
                <w:rFonts w:eastAsia="Calibri"/>
                <w:i/>
                <w:sz w:val="20"/>
                <w:lang w:eastAsia="en-US"/>
              </w:rPr>
              <w:t>4.1. Перечень мероприятий по ремонту объектов централизованных систем водоотведения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              </w:t>
            </w:r>
          </w:p>
        </w:tc>
      </w:tr>
      <w:tr w:rsidR="003D23EB" w:rsidRPr="005F7B6F" w14:paraId="689C735D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7A54C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1436E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8B347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69102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4BCE9F52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502AB86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27B0D5E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BCB94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1B878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3F2AC6C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7192C8A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6094FA78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C2E9E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1F4A803B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59B17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FA4D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82636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2B33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7464C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11FEB2F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2626C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AAAE3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EA02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6105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19E8255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8E63F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59C610B0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AAAC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775F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F4F8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F4889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290C3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9668112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7B1C1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F0496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3D127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F9560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93F2292" w14:textId="77777777" w:rsidTr="005F7B6F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72554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52EEB9F8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1E0C5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CC1C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60E6F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8AB4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49F95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485CB6C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61509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5E51A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6E68F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BE105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C5BF864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D9C4B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0A4A0E6E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550DB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FBE2D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3A6F9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D85FC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E03B2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2852B10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183B7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AE5C8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21BE5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906BD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E04FBA4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D1BB2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6356CC8D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3698D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918CC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D1812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53D7F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90AD5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C6A5394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F2374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3F9AE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2555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4AE61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CF97B9E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15305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EBDF0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D7172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9F512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9C7A04E" w14:textId="77777777" w:rsidTr="005F7B6F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08418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4.2. Перечень мероприятий, направленных на улучшение качества очистки сточных вод             </w:t>
            </w:r>
          </w:p>
        </w:tc>
      </w:tr>
      <w:tr w:rsidR="003D23EB" w:rsidRPr="005F7B6F" w14:paraId="75A03B86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5DA14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00416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DA2A3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926E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54FB12E5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F1872CD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7F8E457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5C841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455AA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19B4685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1425CE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02423FF3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10CAD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2FC8A7D4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9BF65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462FC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A3399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E5F38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BD7F4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D25915E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DB2C2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3ADB7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016C1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9DB4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2EFD16A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46A9E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104CEFF6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19D9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7415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A147E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50E28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0E4A8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4C065AF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9E739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C4CBF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D2468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E7B96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1379C6D" w14:textId="77777777" w:rsidTr="005F7B6F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09A6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4CA2DAE9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78EA4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C04FC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C06E2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4F0CE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B018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DE0F34C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B4E88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4A1CC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3EB09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08A64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51C3DA1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E2993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3CDAA38A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7505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6F720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75BEC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256C8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C2524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443E0E1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C0BEC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62888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1C15B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798D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5EEBE1A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16D4C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5DE107D1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FFA81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DF45A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7F06D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35EEF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1CA48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01768B1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F5B3E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0413C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7808E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FB05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568AF50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182A0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109B8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2AFC6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21F96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1F7F435" w14:textId="77777777" w:rsidTr="005F7B6F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1A8F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</w:t>
            </w:r>
            <w:r w:rsidRPr="005F7B6F">
              <w:rPr>
                <w:rFonts w:eastAsia="Calibri"/>
                <w:i/>
                <w:sz w:val="20"/>
                <w:lang w:eastAsia="en-US"/>
              </w:rPr>
              <w:t>4.3. Перечень мероприятий по энергосбережению и повышению энергетической    эффективности</w:t>
            </w:r>
          </w:p>
        </w:tc>
      </w:tr>
      <w:tr w:rsidR="003D23EB" w:rsidRPr="005F7B6F" w14:paraId="23B522B1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60656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1FEE1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FD22D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2DBCE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050E4019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700B74A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1848DA9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3B8F4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F516A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4D73A9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94B33C7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1FAE5BA8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BDBAA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72B6E7D4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FEFE5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70464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457A4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7181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79B8E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7057E77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E8AA8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E2AFE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83B11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2DE70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8AFCC40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D1838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381393EA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B96E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90C1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F17E9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92FF9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64F4E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0004A3A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1E3D9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2EA66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B356C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14C61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523ACBD" w14:textId="77777777" w:rsidTr="005F7B6F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2C862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3656867A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A679F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A1F87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C67B4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73F82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04EF2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3B76D6B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71C6D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E7169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5AF7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DA7B4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351991A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ED5E9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7B538E07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6B254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82F74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5545B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617A0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93C0A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D4BAA6B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7C930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20A6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985AA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DB40A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41C2943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D5B8B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65A434CD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67AE9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A1494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85A0C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76E18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B6674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9E7E2E5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8A96F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CEF4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80DA0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38A39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96F6440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F83BB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18A59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965DD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9BBB5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F84E19C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65F5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4.4. Мероприятия, направленные на повышение качества обслуживания абонентов </w:t>
            </w:r>
          </w:p>
        </w:tc>
      </w:tr>
      <w:tr w:rsidR="003D23EB" w:rsidRPr="005F7B6F" w14:paraId="19BF7B44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D0126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5F1FF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5AD83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25B5E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085FFED3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1E8B199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6F228E1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17019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A53DD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7241891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34319B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009B2E6B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BF8D4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20D4D44A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5061A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BE8ED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7AD79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ADEE5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9D265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3CF7B0B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E0D7F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C9608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89711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C53D5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09E0301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B0043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179CA4BE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5F51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9126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43FFE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BD8F9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39AC8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DB82438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68BD8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3AC5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B1A5E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3635B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DFC5D2C" w14:textId="77777777" w:rsidTr="005F7B6F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5257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2845F398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8F62A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C9BD9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7B713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B44FA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5FDA4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48740DC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9ED66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92F7A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33357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2968C0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28DD443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D020F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0B4D5E37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14E61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CB820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473A0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8AEED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F8CFE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74C7388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24106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96815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EC770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9EA5D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E92D428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F9071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2BFAB203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E1B63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18DC0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BD2C1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52614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269B2B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F157051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8BDD2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B01D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6D51A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E234E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0DA0748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82B5D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858CA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70F2C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1F750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CF1A55E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56185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 xml:space="preserve">5. Показатели надежности, качества, энергетической эффективности объектов централизованных систем водоотведения    </w:t>
            </w:r>
          </w:p>
        </w:tc>
      </w:tr>
      <w:tr w:rsidR="003D23EB" w:rsidRPr="005F7B6F" w14:paraId="4EC336A0" w14:textId="77777777" w:rsidTr="005F7B6F">
        <w:trPr>
          <w:trHeight w:val="21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D61D69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D718D8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Ед. изм.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8507DCA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 xml:space="preserve">На период </w:t>
            </w:r>
          </w:p>
          <w:p w14:paraId="72F69C3A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с 01.01.2019 по 31.12.2019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9D441D8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01.01.2020 по 31.12.2020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EEF0782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 xml:space="preserve">На период </w:t>
            </w:r>
          </w:p>
          <w:p w14:paraId="12FFF2CD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с 01.01.2021 по 31.12.2021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0125D85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01.01.2022 по 31.12.2022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B9A6FE3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01.01.2023 по 31.12.2023</w:t>
            </w:r>
          </w:p>
        </w:tc>
      </w:tr>
      <w:tr w:rsidR="003D23EB" w:rsidRPr="005F7B6F" w14:paraId="2F415FD1" w14:textId="77777777" w:rsidTr="005F7B6F">
        <w:trPr>
          <w:trHeight w:val="212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213737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очистки сточных вод</w:t>
            </w:r>
          </w:p>
        </w:tc>
      </w:tr>
      <w:tr w:rsidR="003D23EB" w:rsidRPr="005F7B6F" w14:paraId="1E1E87D5" w14:textId="77777777" w:rsidTr="005F7B6F">
        <w:trPr>
          <w:trHeight w:val="977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A05A89E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Доля сточных вод, не подвергающихся очистке, в общем объеме сточных вод, сбрасываемых в централизованные общесплавные или бытовые системы водоотведения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4622B17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  <w:p w14:paraId="3BFF8DB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  <w:p w14:paraId="55ED14C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343DC7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D6D422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38ECC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850B2C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2AE7EA9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56CFA5F3" w14:textId="77777777" w:rsidTr="005F7B6F">
        <w:trPr>
          <w:trHeight w:val="1039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44DB0FA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038B1BF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  <w:p w14:paraId="0ABBE47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53768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9A3038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DCBDCD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0E4DD4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0ADD1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12CEA3DF" w14:textId="77777777" w:rsidTr="005F7B6F">
        <w:trPr>
          <w:trHeight w:val="1039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71E2DC5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Доля проб сточных вод, не соответствующих установленным нормативам допустимых сбросов, лимитам на сбросы, рассчитанная для централизованной общесплавной (бытовой) системы </w:t>
            </w:r>
            <w:r w:rsidRPr="005F7B6F">
              <w:rPr>
                <w:rFonts w:eastAsia="Calibri"/>
                <w:bCs/>
                <w:sz w:val="20"/>
                <w:lang w:eastAsia="en-US"/>
              </w:rPr>
              <w:lastRenderedPageBreak/>
              <w:t xml:space="preserve">водоотведения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BCEDE3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2A30DE2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2FC7015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08A4C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4938CF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B93090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30E427F8" w14:textId="77777777" w:rsidTr="005F7B6F">
        <w:trPr>
          <w:trHeight w:val="1039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C715052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Доля проб сточных вод, не соответствующих установленным нормативам допустимых сбросов, лимитам на сбросы, рассчитанная для централизованной ливневой системы водоотведения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4223170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366A9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DA2F10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F0658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175DD2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1B326C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51182DE8" w14:textId="77777777" w:rsidTr="005F7B6F">
        <w:trPr>
          <w:trHeight w:val="276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BDE0FFD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надежности и бесперебойности водоотведения</w:t>
            </w:r>
          </w:p>
        </w:tc>
      </w:tr>
      <w:tr w:rsidR="003D23EB" w:rsidRPr="005F7B6F" w14:paraId="028E859C" w14:textId="77777777" w:rsidTr="005F7B6F">
        <w:trPr>
          <w:trHeight w:val="84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27A604AF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270E7A8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  <w:p w14:paraId="717F556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  <w:p w14:paraId="3CFCFBE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ед./км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058CDD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79DEAEA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EDEA01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DB1974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10687A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45D5E4A5" w14:textId="77777777" w:rsidTr="005F7B6F">
        <w:trPr>
          <w:trHeight w:val="212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0A85BC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энергетической эффективности</w:t>
            </w:r>
          </w:p>
        </w:tc>
      </w:tr>
      <w:tr w:rsidR="003D23EB" w:rsidRPr="005F7B6F" w14:paraId="19078FF1" w14:textId="77777777" w:rsidTr="005F7B6F">
        <w:trPr>
          <w:trHeight w:val="212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9B16861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Удельный расход электрической энергии, потребляемой в технологическом процессе очистки сточных вод, на единицу объема очищаемых сточных вод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5FE344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429000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2,64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3F3042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2,64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CF23B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2,64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3F2006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2,64</w:t>
            </w:r>
          </w:p>
        </w:tc>
        <w:tc>
          <w:tcPr>
            <w:tcW w:w="99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606AC2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4,02</w:t>
            </w:r>
          </w:p>
        </w:tc>
      </w:tr>
      <w:tr w:rsidR="003D23EB" w:rsidRPr="005F7B6F" w14:paraId="53987AAF" w14:textId="77777777" w:rsidTr="005F7B6F">
        <w:trPr>
          <w:trHeight w:val="70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229CB5E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Удельный расход электрической энергии, потребляемой в технологическом процессе транспортировки сточных вод, на единицу объема транспортируемых сточных вод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6BC58B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кВт*ч/</w:t>
            </w:r>
          </w:p>
          <w:p w14:paraId="49862AA8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куб. м</w:t>
            </w:r>
          </w:p>
          <w:p w14:paraId="3B1F3B9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83E9B93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4E33051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AC16C11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95B9D71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AB3ED04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007FDE75" w14:textId="77777777" w:rsidTr="005F7B6F">
        <w:tc>
          <w:tcPr>
            <w:tcW w:w="9495" w:type="dxa"/>
            <w:gridSpan w:val="17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A7695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 xml:space="preserve">       6. Расчет эффективности производственной программы        </w:t>
            </w:r>
          </w:p>
        </w:tc>
      </w:tr>
      <w:tr w:rsidR="003D23EB" w:rsidRPr="005F7B6F" w14:paraId="38B78AE4" w14:textId="77777777" w:rsidTr="005F7B6F">
        <w:trPr>
          <w:trHeight w:val="215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4485F16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01.01.2019 по 31.12.2019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18B513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DC24447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458137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01.01.2020 по 31.12.2020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1F060E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1337790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0C220D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01.01.2021 по 31.12.2021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273027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5AACD64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E7E965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01.01.2022 по 31.12.2022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95AA64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9907F48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4961AA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01.01.2023 по 31.12.2023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D88F0F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8DB9E65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76FC14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Итого эффективность производственной программы за весь период реализации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55780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7F09631" w14:textId="77777777" w:rsidTr="005F7B6F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58872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  </w:t>
            </w:r>
            <w:r w:rsidRPr="005F7B6F">
              <w:rPr>
                <w:rFonts w:eastAsia="Calibri"/>
                <w:b/>
                <w:sz w:val="20"/>
                <w:lang w:eastAsia="en-US"/>
              </w:rPr>
              <w:t xml:space="preserve">7. Общий объем финансовых потребностей, направленных на реализацию       </w:t>
            </w:r>
          </w:p>
          <w:p w14:paraId="0B466DD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 xml:space="preserve">                         производственной программы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                      </w:t>
            </w:r>
          </w:p>
        </w:tc>
      </w:tr>
      <w:tr w:rsidR="003D23EB" w:rsidRPr="005F7B6F" w14:paraId="6BCE330E" w14:textId="77777777" w:rsidTr="005F7B6F">
        <w:trPr>
          <w:trHeight w:val="478"/>
        </w:trPr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BE9B6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5CDB2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</w:t>
            </w:r>
          </w:p>
          <w:p w14:paraId="4F50DA2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тыс. руб.  </w:t>
            </w:r>
          </w:p>
        </w:tc>
      </w:tr>
      <w:tr w:rsidR="003D23EB" w:rsidRPr="005F7B6F" w14:paraId="687BA56D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08989F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01.01.2019 по 31.12.2019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7E6F2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5066,59</w:t>
            </w:r>
          </w:p>
        </w:tc>
      </w:tr>
      <w:tr w:rsidR="003D23EB" w:rsidRPr="005F7B6F" w14:paraId="4A5EA6C3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863A8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01.01.2020 по 31.12.2020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7F8D5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5213,98</w:t>
            </w:r>
          </w:p>
        </w:tc>
      </w:tr>
      <w:tr w:rsidR="003D23EB" w:rsidRPr="005F7B6F" w14:paraId="627D3022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30645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01.01.2021 по 31.12.2021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7869E8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5416,89</w:t>
            </w:r>
          </w:p>
        </w:tc>
      </w:tr>
      <w:tr w:rsidR="003D23EB" w:rsidRPr="005F7B6F" w14:paraId="0CFC0C82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AC68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01.01.2022 по 31.12.2022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4277D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5678,25</w:t>
            </w:r>
          </w:p>
        </w:tc>
      </w:tr>
      <w:tr w:rsidR="003D23EB" w:rsidRPr="005F7B6F" w14:paraId="62505DF2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78A0C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01.01.2023 по 31.12.2023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BDE6E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10538,18</w:t>
            </w:r>
          </w:p>
        </w:tc>
      </w:tr>
      <w:tr w:rsidR="003D23EB" w:rsidRPr="005F7B6F" w14:paraId="46FFA70C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030FCE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Итого на период реализации программы: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64258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31913,89</w:t>
            </w:r>
          </w:p>
        </w:tc>
      </w:tr>
      <w:tr w:rsidR="003D23EB" w:rsidRPr="005F7B6F" w14:paraId="2FB15E7D" w14:textId="77777777" w:rsidTr="005F7B6F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B8416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  </w:t>
            </w:r>
            <w:r w:rsidRPr="005F7B6F">
              <w:rPr>
                <w:rFonts w:eastAsia="Calibri"/>
                <w:b/>
                <w:sz w:val="20"/>
                <w:lang w:eastAsia="en-US"/>
              </w:rPr>
              <w:t>8. Отчет об исполнении производственной программы за истекший период регулирования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                      </w:t>
            </w:r>
          </w:p>
        </w:tc>
      </w:tr>
      <w:tr w:rsidR="003D23EB" w:rsidRPr="005F7B6F" w14:paraId="48C89B7A" w14:textId="77777777" w:rsidTr="005F7B6F">
        <w:trPr>
          <w:trHeight w:val="372"/>
        </w:trPr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82ADF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410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14:paraId="2A598ED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2021 год</w:t>
            </w:r>
          </w:p>
        </w:tc>
      </w:tr>
      <w:tr w:rsidR="003D23EB" w:rsidRPr="005F7B6F" w14:paraId="68B20CD0" w14:textId="77777777" w:rsidTr="005F7B6F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3016FF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Объем принятых сточных вод, тыс. куб. м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3105A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108,31</w:t>
            </w:r>
          </w:p>
        </w:tc>
      </w:tr>
      <w:tr w:rsidR="003D23EB" w:rsidRPr="005F7B6F" w14:paraId="7F8C0F59" w14:textId="77777777" w:rsidTr="005F7B6F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A2763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Мероприятия, направленные на осуществление текущей (операционной) деятельности, тыс. руб.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9E9A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9357,48</w:t>
            </w:r>
          </w:p>
        </w:tc>
      </w:tr>
      <w:tr w:rsidR="003D23EB" w:rsidRPr="005F7B6F" w14:paraId="6A4C2D17" w14:textId="77777777" w:rsidTr="005F7B6F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B35B2F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Мероприятия, направленные на поддержание объектов водоснабжения в состоянии, соответствующем установленным требованиям, тыс. руб.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20258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1360,33</w:t>
            </w:r>
          </w:p>
        </w:tc>
      </w:tr>
      <w:tr w:rsidR="003D23EB" w:rsidRPr="005F7B6F" w14:paraId="5F4B28BC" w14:textId="77777777" w:rsidTr="005F7B6F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76ABA0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Общий объем финансовых потребностей за 2021 год, тыс. руб.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46F5CE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10717,82</w:t>
            </w:r>
          </w:p>
        </w:tc>
      </w:tr>
    </w:tbl>
    <w:p w14:paraId="6EFF4789" w14:textId="33BACFF3" w:rsidR="005201D8" w:rsidRPr="00C87790" w:rsidRDefault="00B447C0" w:rsidP="005201D8">
      <w:pPr>
        <w:jc w:val="right"/>
        <w:rPr>
          <w:szCs w:val="28"/>
        </w:rPr>
      </w:pPr>
      <w:r w:rsidRPr="003F7CA5">
        <w:rPr>
          <w:szCs w:val="28"/>
        </w:rPr>
        <w:t xml:space="preserve"> </w:t>
      </w:r>
      <w:r w:rsidR="005201D8">
        <w:rPr>
          <w:szCs w:val="28"/>
        </w:rPr>
        <w:t>».</w:t>
      </w:r>
    </w:p>
    <w:p w14:paraId="11D35091" w14:textId="77777777" w:rsidR="0097387C" w:rsidRDefault="0097387C" w:rsidP="00B447C0">
      <w:pPr>
        <w:tabs>
          <w:tab w:val="left" w:pos="1897"/>
        </w:tabs>
        <w:spacing w:line="276" w:lineRule="auto"/>
        <w:rPr>
          <w:szCs w:val="28"/>
        </w:rPr>
      </w:pPr>
    </w:p>
    <w:tbl>
      <w:tblPr>
        <w:tblpPr w:leftFromText="180" w:rightFromText="180" w:vertAnchor="text" w:tblpY="1"/>
        <w:tblOverlap w:val="never"/>
        <w:tblW w:w="10162" w:type="dxa"/>
        <w:tblLook w:val="04A0" w:firstRow="1" w:lastRow="0" w:firstColumn="1" w:lastColumn="0" w:noHBand="0" w:noVBand="1"/>
      </w:tblPr>
      <w:tblGrid>
        <w:gridCol w:w="528"/>
        <w:gridCol w:w="456"/>
        <w:gridCol w:w="9167"/>
        <w:gridCol w:w="11"/>
      </w:tblGrid>
      <w:tr w:rsidR="00B447C0" w14:paraId="76C9B552" w14:textId="77777777" w:rsidTr="00FF7754">
        <w:trPr>
          <w:gridAfter w:val="1"/>
          <w:wAfter w:w="11" w:type="dxa"/>
        </w:trPr>
        <w:tc>
          <w:tcPr>
            <w:tcW w:w="528" w:type="dxa"/>
          </w:tcPr>
          <w:p w14:paraId="72C68D0F" w14:textId="77777777" w:rsidR="00B447C0" w:rsidRDefault="00B447C0" w:rsidP="00FF7754">
            <w:pPr>
              <w:tabs>
                <w:tab w:val="left" w:pos="1897"/>
              </w:tabs>
            </w:pPr>
          </w:p>
        </w:tc>
        <w:tc>
          <w:tcPr>
            <w:tcW w:w="456" w:type="dxa"/>
          </w:tcPr>
          <w:p w14:paraId="461E761B" w14:textId="77777777" w:rsidR="00B447C0" w:rsidRDefault="00B447C0" w:rsidP="00FF7754">
            <w:pPr>
              <w:tabs>
                <w:tab w:val="left" w:pos="1897"/>
              </w:tabs>
            </w:pPr>
          </w:p>
        </w:tc>
        <w:tc>
          <w:tcPr>
            <w:tcW w:w="9167" w:type="dxa"/>
          </w:tcPr>
          <w:p w14:paraId="56A5D3F6" w14:textId="77777777" w:rsidR="00800B5C" w:rsidRDefault="00800B5C" w:rsidP="00FF7754">
            <w:pPr>
              <w:ind w:left="3552"/>
              <w:jc w:val="center"/>
            </w:pPr>
          </w:p>
          <w:p w14:paraId="1601A9EB" w14:textId="77777777" w:rsidR="00800B5C" w:rsidRDefault="00800B5C" w:rsidP="00FF7754">
            <w:pPr>
              <w:ind w:left="3552"/>
              <w:jc w:val="center"/>
            </w:pPr>
          </w:p>
          <w:p w14:paraId="19A5B4D1" w14:textId="61DDD357" w:rsidR="00B447C0" w:rsidRDefault="00B447C0" w:rsidP="00FF7754">
            <w:pPr>
              <w:ind w:left="3552"/>
              <w:jc w:val="center"/>
            </w:pPr>
            <w:r>
              <w:lastRenderedPageBreak/>
              <w:t>ПРИЛОЖЕНИЕ 3</w:t>
            </w:r>
          </w:p>
          <w:p w14:paraId="05166296" w14:textId="77777777" w:rsidR="00B447C0" w:rsidRDefault="00B447C0" w:rsidP="00FF7754">
            <w:pPr>
              <w:ind w:left="3552"/>
              <w:jc w:val="center"/>
            </w:pPr>
            <w:r>
              <w:t xml:space="preserve">к решению региональной службы </w:t>
            </w:r>
            <w:r>
              <w:br/>
              <w:t xml:space="preserve">по тарифам Нижегородской области </w:t>
            </w:r>
          </w:p>
          <w:p w14:paraId="46D0D1DC" w14:textId="5F2715ED" w:rsidR="00B447C0" w:rsidRDefault="00B447C0" w:rsidP="00FF7754">
            <w:pPr>
              <w:ind w:left="3552"/>
              <w:jc w:val="center"/>
            </w:pPr>
            <w:r w:rsidRPr="00FF7754">
              <w:t>от</w:t>
            </w:r>
            <w:r w:rsidR="00FF7754" w:rsidRPr="00FF7754">
              <w:t xml:space="preserve"> </w:t>
            </w:r>
            <w:r w:rsidR="008A6E98">
              <w:t xml:space="preserve">25 ноября </w:t>
            </w:r>
            <w:r w:rsidR="00567DCE">
              <w:t>2022</w:t>
            </w:r>
            <w:r w:rsidRPr="00FF7754">
              <w:t xml:space="preserve"> г. №</w:t>
            </w:r>
            <w:r w:rsidRPr="00D74902">
              <w:t xml:space="preserve"> </w:t>
            </w:r>
            <w:r w:rsidR="001F5FEE">
              <w:t>48/119</w:t>
            </w:r>
          </w:p>
          <w:p w14:paraId="540FB5B2" w14:textId="77777777" w:rsidR="00D3799F" w:rsidRDefault="00D3799F" w:rsidP="00FF7754">
            <w:pPr>
              <w:ind w:left="3552"/>
              <w:jc w:val="center"/>
            </w:pPr>
          </w:p>
          <w:p w14:paraId="79BA4028" w14:textId="77777777" w:rsidR="00B447C0" w:rsidRDefault="00B447C0" w:rsidP="00FF7754">
            <w:pPr>
              <w:ind w:left="3552"/>
              <w:jc w:val="center"/>
            </w:pPr>
            <w:r>
              <w:t>«ПРИЛОЖЕНИЕ 3</w:t>
            </w:r>
          </w:p>
          <w:p w14:paraId="793C3E35" w14:textId="77777777" w:rsidR="00B447C0" w:rsidRDefault="00B447C0" w:rsidP="00FF7754">
            <w:pPr>
              <w:ind w:left="3552"/>
              <w:jc w:val="center"/>
            </w:pPr>
            <w:r>
              <w:t xml:space="preserve">к решению региональной службы </w:t>
            </w:r>
            <w:r>
              <w:br/>
              <w:t xml:space="preserve">по тарифам Нижегородской области </w:t>
            </w:r>
          </w:p>
          <w:p w14:paraId="172B64E0" w14:textId="77777777" w:rsidR="00B447C0" w:rsidRPr="001D06AF" w:rsidRDefault="00B447C0" w:rsidP="00FF7754">
            <w:pPr>
              <w:ind w:left="3552"/>
              <w:jc w:val="center"/>
            </w:pPr>
            <w:r>
              <w:t>от 11</w:t>
            </w:r>
            <w:r w:rsidRPr="0056238E">
              <w:t xml:space="preserve"> декабря 2018 г. №</w:t>
            </w:r>
            <w:r>
              <w:t xml:space="preserve"> 51/63</w:t>
            </w:r>
          </w:p>
        </w:tc>
      </w:tr>
      <w:tr w:rsidR="00B447C0" w:rsidRPr="006161EA" w14:paraId="4F91D2BF" w14:textId="77777777" w:rsidTr="00FF7754">
        <w:tblPrEx>
          <w:tblCellMar>
            <w:left w:w="0" w:type="dxa"/>
            <w:right w:w="0" w:type="dxa"/>
          </w:tblCellMar>
        </w:tblPrEx>
        <w:trPr>
          <w:trHeight w:val="261"/>
        </w:trPr>
        <w:tc>
          <w:tcPr>
            <w:tcW w:w="10162" w:type="dxa"/>
            <w:gridSpan w:val="4"/>
            <w:hideMark/>
          </w:tcPr>
          <w:p w14:paraId="333E03B9" w14:textId="77777777" w:rsidR="00577C2E" w:rsidRDefault="00577C2E" w:rsidP="00577C2E">
            <w:pPr>
              <w:widowControl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14:paraId="6D21B0A3" w14:textId="77777777" w:rsidR="00B447C0" w:rsidRPr="007D25C7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</w:t>
            </w:r>
            <w:r w:rsidRPr="007D25C7">
              <w:rPr>
                <w:b/>
                <w:sz w:val="24"/>
                <w:szCs w:val="24"/>
              </w:rPr>
              <w:t>РОИЗВОДСТВЕННАЯ ПРОГРАММА</w:t>
            </w:r>
          </w:p>
          <w:p w14:paraId="408254A7" w14:textId="77777777" w:rsidR="00B447C0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D25C7">
              <w:rPr>
                <w:b/>
                <w:sz w:val="24"/>
                <w:szCs w:val="24"/>
              </w:rPr>
              <w:t xml:space="preserve">ПО ОКАЗАНИЮ УСЛУГ </w:t>
            </w:r>
            <w:r>
              <w:rPr>
                <w:b/>
                <w:sz w:val="24"/>
                <w:szCs w:val="24"/>
              </w:rPr>
              <w:t>ХОЛОДНОГО ВОДОСНАБЖЕНИЯ</w:t>
            </w:r>
          </w:p>
          <w:p w14:paraId="62F652D2" w14:textId="23BE713A" w:rsidR="00B447C0" w:rsidRPr="00567DCE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B447C0">
              <w:rPr>
                <w:b/>
                <w:sz w:val="24"/>
                <w:szCs w:val="24"/>
                <w:lang w:eastAsia="en-US"/>
              </w:rPr>
              <w:t xml:space="preserve">потребителям на </w:t>
            </w:r>
            <w:r w:rsidRPr="00567DCE">
              <w:rPr>
                <w:b/>
                <w:sz w:val="24"/>
                <w:szCs w:val="24"/>
                <w:lang w:eastAsia="en-US"/>
              </w:rPr>
              <w:t xml:space="preserve">территории </w:t>
            </w:r>
            <w:r w:rsidR="00567DCE" w:rsidRPr="00567DCE">
              <w:rPr>
                <w:b/>
                <w:sz w:val="24"/>
                <w:szCs w:val="24"/>
              </w:rPr>
              <w:t>административно-территориального образования Виткуловский</w:t>
            </w:r>
            <w:r w:rsidR="00567DCE" w:rsidRPr="00097CD0">
              <w:rPr>
                <w:b/>
                <w:sz w:val="24"/>
                <w:szCs w:val="24"/>
              </w:rPr>
              <w:t xml:space="preserve"> сельсовет</w:t>
            </w:r>
            <w:r w:rsidR="00567DCE" w:rsidRPr="00567DCE">
              <w:rPr>
                <w:b/>
                <w:sz w:val="24"/>
                <w:szCs w:val="24"/>
              </w:rPr>
              <w:t xml:space="preserve"> Сосновского муниципального округа</w:t>
            </w:r>
            <w:r w:rsidR="00567DCE" w:rsidRPr="00097CD0">
              <w:rPr>
                <w:b/>
                <w:sz w:val="24"/>
                <w:szCs w:val="24"/>
              </w:rPr>
              <w:t xml:space="preserve"> Нижегородской области</w:t>
            </w:r>
          </w:p>
          <w:p w14:paraId="1ED43F6C" w14:textId="77777777" w:rsidR="00B447C0" w:rsidRPr="00B447C0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14:paraId="638B565C" w14:textId="3DABFFAA" w:rsidR="00567DCE" w:rsidRPr="005F7B6F" w:rsidRDefault="00B447C0" w:rsidP="005F7B6F">
      <w:pPr>
        <w:tabs>
          <w:tab w:val="left" w:pos="1897"/>
        </w:tabs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Период реализации производственной программы с 01.01.2019 г. по 31.12.2023 г.</w:t>
      </w:r>
    </w:p>
    <w:tbl>
      <w:tblPr>
        <w:tblW w:w="949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238"/>
        <w:gridCol w:w="20"/>
        <w:gridCol w:w="992"/>
        <w:gridCol w:w="283"/>
        <w:gridCol w:w="385"/>
        <w:gridCol w:w="41"/>
        <w:gridCol w:w="425"/>
        <w:gridCol w:w="425"/>
        <w:gridCol w:w="709"/>
        <w:gridCol w:w="61"/>
        <w:gridCol w:w="458"/>
        <w:gridCol w:w="48"/>
        <w:gridCol w:w="425"/>
        <w:gridCol w:w="425"/>
        <w:gridCol w:w="331"/>
        <w:gridCol w:w="236"/>
        <w:gridCol w:w="993"/>
      </w:tblGrid>
      <w:tr w:rsidR="003D23EB" w:rsidRPr="005F7B6F" w14:paraId="183D367F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FFF3E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1. Паспорт производственной программы</w:t>
            </w:r>
          </w:p>
        </w:tc>
      </w:tr>
      <w:tr w:rsidR="005F7B6F" w:rsidRPr="005F7B6F" w14:paraId="1B43F3D0" w14:textId="77777777" w:rsidTr="00800B5C">
        <w:trPr>
          <w:trHeight w:val="448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605B7B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регулируемой  </w:t>
            </w:r>
          </w:p>
          <w:p w14:paraId="2EA28A7A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организации (ИНН)</w:t>
            </w:r>
          </w:p>
          <w:p w14:paraId="2CA7297D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5D1037" w14:textId="322EA020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МУНИЦИПАЛЬНОЕ УНИТАРНОЕ ПРЕДПРИЯТИЕ «ТЕПЛОЭНЕРГИЯ – 1» (ИНН 5231004851)</w:t>
            </w:r>
          </w:p>
        </w:tc>
      </w:tr>
      <w:tr w:rsidR="005F7B6F" w:rsidRPr="005F7B6F" w14:paraId="6CD0AA2E" w14:textId="77777777" w:rsidTr="005F7B6F">
        <w:trPr>
          <w:trHeight w:val="36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ED2045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Местонахождение            </w:t>
            </w:r>
          </w:p>
          <w:p w14:paraId="5BFBC943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регулируемой организации   </w:t>
            </w: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64F324" w14:textId="3E9F3BFC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606170, Нижегородская область, р.п. Сосновское, ул. Кооперативная, д. 7</w:t>
            </w:r>
          </w:p>
        </w:tc>
      </w:tr>
      <w:tr w:rsidR="005F7B6F" w:rsidRPr="005F7B6F" w14:paraId="7BF732ED" w14:textId="77777777" w:rsidTr="005F7B6F">
        <w:trPr>
          <w:trHeight w:val="72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1D9B74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              </w:t>
            </w:r>
          </w:p>
          <w:p w14:paraId="36E1649E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уполномоченного органа </w:t>
            </w: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DDD311" w14:textId="3E24A65A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Региональная служба по тарифам Нижегородской области                              </w:t>
            </w:r>
          </w:p>
        </w:tc>
      </w:tr>
      <w:tr w:rsidR="005F7B6F" w:rsidRPr="005F7B6F" w14:paraId="493EF5C5" w14:textId="77777777" w:rsidTr="005F7B6F">
        <w:trPr>
          <w:trHeight w:val="36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69A2C3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Местонахождение            </w:t>
            </w:r>
          </w:p>
          <w:p w14:paraId="5095E5A3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уполномоченного органа     </w:t>
            </w: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976D0B" w14:textId="11351D26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603005, г. Нижний Новгород, Верхне-Волжская наб., д. 8/59</w:t>
            </w:r>
          </w:p>
        </w:tc>
      </w:tr>
      <w:tr w:rsidR="003D23EB" w:rsidRPr="005F7B6F" w14:paraId="0AA57612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6757F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2. Объем подачи воды</w:t>
            </w:r>
          </w:p>
        </w:tc>
      </w:tr>
      <w:tr w:rsidR="003D23EB" w:rsidRPr="005F7B6F" w14:paraId="328CB6AD" w14:textId="77777777" w:rsidTr="005F7B6F">
        <w:trPr>
          <w:trHeight w:val="269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08AF48E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услуги  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BF6B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CAE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90CD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F20F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FD9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1A55BF78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B48E5B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Подано воды всего, тыс. м</w:t>
            </w:r>
            <w:r w:rsidRPr="005F7B6F">
              <w:rPr>
                <w:rFonts w:eastAsia="Calibri"/>
                <w:sz w:val="20"/>
                <w:vertAlign w:val="superscript"/>
                <w:lang w:eastAsia="en-US"/>
              </w:rPr>
              <w:t>3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в том числе: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243C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36,11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FD58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36,11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F95D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36,11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998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32,64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094B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34,26</w:t>
            </w:r>
          </w:p>
        </w:tc>
      </w:tr>
      <w:tr w:rsidR="003D23EB" w:rsidRPr="005F7B6F" w14:paraId="103B0422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669F1EA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населению,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F87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34,88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84A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34,88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1480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34,88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4AEE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31,14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60C1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32,53</w:t>
            </w:r>
          </w:p>
        </w:tc>
      </w:tr>
      <w:tr w:rsidR="003D23EB" w:rsidRPr="005F7B6F" w14:paraId="27C93828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31A59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бюджетным потребителям,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B0DF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1,23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3FD5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1,23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BFF4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1,23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D117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1,49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512A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1,73</w:t>
            </w:r>
          </w:p>
        </w:tc>
      </w:tr>
      <w:tr w:rsidR="003D23EB" w:rsidRPr="005F7B6F" w14:paraId="55CEFE94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6D7C25C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прочим потребителям,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330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557F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C18B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DD01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5F75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9F3EE1F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109472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- собственное потребление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BD01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57F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AF1A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579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B70D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42B24FA" w14:textId="77777777" w:rsidTr="005F7B6F">
        <w:trPr>
          <w:trHeight w:val="296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03003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3. Мероприятия, направленные на осуществление текущей (операционной) деятельности</w:t>
            </w:r>
          </w:p>
        </w:tc>
      </w:tr>
      <w:tr w:rsidR="003D23EB" w:rsidRPr="005F7B6F" w14:paraId="47C32EA5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36681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44B31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98618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E2A43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4BD7775F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5E14729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E73B3DB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C7A8B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A0F56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26F3911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910FD6F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60CF8048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0B4E8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3FA4F4C9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7926B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CE3AA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ACF7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1034,28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926E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B4942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1034,28</w:t>
            </w:r>
          </w:p>
        </w:tc>
      </w:tr>
      <w:tr w:rsidR="003D23EB" w:rsidRPr="005F7B6F" w14:paraId="66F433C8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4FA1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F68D73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9D30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62E8A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84E28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206FD2D3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736EE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7349D3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E3E15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47CD1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9313E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69A238EC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F7A1D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07E5D5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08EF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DD9F6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38D07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7FA12434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6EB1D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A870F9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02D65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E50E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5C22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5933AE2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F6EE1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lastRenderedPageBreak/>
              <w:t>Расходы, связанные с оплатой налогов и сборов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18539A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4C08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16,25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F7698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97AB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16,25</w:t>
            </w:r>
          </w:p>
        </w:tc>
      </w:tr>
      <w:tr w:rsidR="003D23EB" w:rsidRPr="005F7B6F" w14:paraId="780F9488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46B37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5F9B0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1050,53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CAF10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8E383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1050,53</w:t>
            </w:r>
          </w:p>
        </w:tc>
      </w:tr>
      <w:tr w:rsidR="003D23EB" w:rsidRPr="005F7B6F" w14:paraId="19F8F121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C21DA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2F5BDDB6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747D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B0C0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29EA3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1057,36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0B599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7890E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1057,36</w:t>
            </w:r>
          </w:p>
        </w:tc>
      </w:tr>
      <w:tr w:rsidR="003D23EB" w:rsidRPr="005F7B6F" w14:paraId="233F7799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5694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3D028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457DF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FDB0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79C31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6FBAD591" w14:textId="77777777" w:rsidTr="005F7B6F">
        <w:trPr>
          <w:trHeight w:val="60"/>
        </w:trPr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BDB4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93E6B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5C44B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C61DD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74966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52A8A2C3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007F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DBAE3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D7669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8682D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558A5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7B810ED9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9026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E3B60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18CBC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4EA5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3E63A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3E12964E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3823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804BF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EB022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17,35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BD97A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7008E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17,35</w:t>
            </w:r>
          </w:p>
        </w:tc>
      </w:tr>
      <w:tr w:rsidR="003D23EB" w:rsidRPr="005F7B6F" w14:paraId="0D5B5780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1D08F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EF169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1074,71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42BE0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7FFEB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1074,71</w:t>
            </w:r>
          </w:p>
        </w:tc>
      </w:tr>
      <w:tr w:rsidR="003D23EB" w:rsidRPr="005F7B6F" w14:paraId="0492A658" w14:textId="77777777" w:rsidTr="005F7B6F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3872A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1FF6C66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042A4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D5C07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46D3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1106,89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3B2F7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97A73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1106,89</w:t>
            </w:r>
          </w:p>
        </w:tc>
      </w:tr>
      <w:tr w:rsidR="003D23EB" w:rsidRPr="005F7B6F" w14:paraId="6C34B62A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26BDC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4A6882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98236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943B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C914E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1239CA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3D630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0C70BC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4DC5C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A9F35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E9D88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5703EA26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3DEA6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55E6DB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862D6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88E46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AFBD7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6A99E562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3AA56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E96B98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D158A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42952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60A4A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C6CB02E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01DE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AFB54B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CAD6A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18,84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99F82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D0983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18,84</w:t>
            </w:r>
          </w:p>
        </w:tc>
      </w:tr>
      <w:tr w:rsidR="003D23EB" w:rsidRPr="005F7B6F" w14:paraId="33510379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AF96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36120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1125,73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5E29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652BE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1125,73</w:t>
            </w:r>
          </w:p>
        </w:tc>
      </w:tr>
      <w:tr w:rsidR="003D23EB" w:rsidRPr="005F7B6F" w14:paraId="6247F2E5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FEFD4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3D631F6A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3E346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6E0F6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5148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1071,92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54099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009BB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1071,92</w:t>
            </w:r>
          </w:p>
        </w:tc>
      </w:tr>
      <w:tr w:rsidR="003D23EB" w:rsidRPr="005F7B6F" w14:paraId="45C399E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B8EE1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93A8C0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BD9BE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12B1B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38167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22E64D0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F4A46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543A64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50FE0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2EE59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2B3D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3078401F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265B0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7E6EE2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70CA6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1217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0F1A7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2D01F88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40B1E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F630E2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BDFD8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B4236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BFB7F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7ED3D844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A8B69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71FE13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2CE75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18,11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B480B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BA296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18,11</w:t>
            </w:r>
          </w:p>
        </w:tc>
      </w:tr>
      <w:tr w:rsidR="003D23EB" w:rsidRPr="005F7B6F" w14:paraId="455D9306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1CA63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2122B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1 090,03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3C6ED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74EAB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1 090,03</w:t>
            </w:r>
          </w:p>
        </w:tc>
      </w:tr>
      <w:tr w:rsidR="003D23EB" w:rsidRPr="005F7B6F" w14:paraId="31DF4440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DE228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254DCE79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4A0F5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3C1A8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D2B2A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1266,39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1C125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F7BE5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1266,39</w:t>
            </w:r>
          </w:p>
        </w:tc>
      </w:tr>
      <w:tr w:rsidR="003D23EB" w:rsidRPr="005F7B6F" w14:paraId="5FD6C971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F6BAB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65F89C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FF7BB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3A363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3E6C8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5C4E46E9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FACFB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FE7266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77764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00E5E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08152B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6586A112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03471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CB0D28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C47C2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DC3FC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87C46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95667C4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DE20D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lastRenderedPageBreak/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9E576E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8CFEE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1B21E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F09A2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7A693041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D79A6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4A3C59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FA1C9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22,81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289DA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35221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22,81</w:t>
            </w:r>
          </w:p>
        </w:tc>
      </w:tr>
      <w:tr w:rsidR="003D23EB" w:rsidRPr="005F7B6F" w14:paraId="54615220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6D297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DCC42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1 289,20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5EB52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59A6D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1 289,20</w:t>
            </w:r>
          </w:p>
        </w:tc>
      </w:tr>
      <w:tr w:rsidR="003D23EB" w:rsidRPr="005F7B6F" w14:paraId="7CED5DF2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988A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FE0B9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5630,20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10012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09898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5630,20</w:t>
            </w:r>
          </w:p>
        </w:tc>
      </w:tr>
      <w:tr w:rsidR="003D23EB" w:rsidRPr="005F7B6F" w14:paraId="051E522B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3A1AA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4. Мероприятия, направленные на поддержание объектов централизованных систем холодного водоснабжения в состоянии, соответствующем установленным требованиям технических регламентов</w:t>
            </w:r>
          </w:p>
        </w:tc>
      </w:tr>
      <w:tr w:rsidR="003D23EB" w:rsidRPr="005F7B6F" w14:paraId="66785C0D" w14:textId="77777777" w:rsidTr="005F7B6F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42DDA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</w:t>
            </w:r>
            <w:r w:rsidRPr="005F7B6F">
              <w:rPr>
                <w:rFonts w:eastAsia="Calibri"/>
                <w:i/>
                <w:sz w:val="20"/>
                <w:lang w:eastAsia="en-US"/>
              </w:rPr>
              <w:t xml:space="preserve">4.1. Перечень мероприятий по ремонту объектов централизованных   </w:t>
            </w:r>
          </w:p>
          <w:p w14:paraId="5B3DA1E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              систем водоснабжения </w:t>
            </w:r>
          </w:p>
        </w:tc>
      </w:tr>
      <w:tr w:rsidR="003D23EB" w:rsidRPr="005F7B6F" w14:paraId="4ED86148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704FB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AEF60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21162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5BA51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69396766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E18D468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9997E08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84FA7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89369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230021C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1C06B0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7E9DE1AA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40AF9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44B44AF5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E7297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2EE46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FCBD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0183C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2A095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E117E20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AC6D6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ECCF0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CFCAA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9EA44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B67D0B1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208A5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4A632608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E13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0CA8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9597D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EE2EE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8B19A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A76E64A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B6D40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EFEEB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A515A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3D872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EA56E33" w14:textId="77777777" w:rsidTr="005F7B6F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6DA0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5EBF76FA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8194B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33D40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59E15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25B2E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4DE10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DB0E9AC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444B2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0329E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6C232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8DF9B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440D02E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01345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470924A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7F5CD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1A503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8353B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2EC31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FEDA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371C1EB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D0A18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D126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B6967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B7F65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AC5177A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29203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4EED4858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2259C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DB9C9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13DAA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B8D5B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  <w:p w14:paraId="1BEAE60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86942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C32E16B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FD451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4F62A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87C96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4550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32F81DA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FE90C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05D48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B7008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09C31C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7ED05A4" w14:textId="77777777" w:rsidTr="005F7B6F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95761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4.2. Перечень мероприятий, направленных на улучшение качества   </w:t>
            </w:r>
          </w:p>
          <w:p w14:paraId="70E1224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          питьевой воды </w:t>
            </w:r>
          </w:p>
        </w:tc>
      </w:tr>
      <w:tr w:rsidR="003D23EB" w:rsidRPr="005F7B6F" w14:paraId="7FFEBDC6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FE243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BF4DC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18C82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C364C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2331958E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AC342B3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FE2AAE9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C39D5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77CD4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6B0AD8E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A2F49DE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699B435A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431C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382A17A4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73CF5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E5981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097F2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5EF2B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9285F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59C50CD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D9D04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1854F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80566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7FA2F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C085AE9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D4853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7C56EF2B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4901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9589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7776B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11FB4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E0F65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51A0C03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22521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B3ED6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A8943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49DFC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AA7ACAD" w14:textId="77777777" w:rsidTr="005F7B6F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4BB69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0651B860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980DB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52FE0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E884A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35A4E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05030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00CCBE7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1B016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10E38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F533C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CFC6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378F624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F718A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457FFE3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877D2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D8EB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DDDEB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B70E3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A9431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BB24D9F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4909B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062A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9121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CFD1D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B2AB414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5893C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3DA7153F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4B3B4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2F099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8F88B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7C004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22DDE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BF95281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E6EC5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050F3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25430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089A7D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932424D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DEDF7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2F2EA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1D510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BB22C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C26E819" w14:textId="77777777" w:rsidTr="005F7B6F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265E9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</w:t>
            </w:r>
            <w:r w:rsidRPr="005F7B6F">
              <w:rPr>
                <w:rFonts w:eastAsia="Calibri"/>
                <w:i/>
                <w:sz w:val="20"/>
                <w:lang w:eastAsia="en-US"/>
              </w:rPr>
              <w:t xml:space="preserve">4.3. Перечень мероприятий по энергосбережению и повышению энергетической    </w:t>
            </w:r>
          </w:p>
          <w:p w14:paraId="630684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эффективности, в том числе по снижению потерь воды при транспортировке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</w:t>
            </w:r>
          </w:p>
        </w:tc>
      </w:tr>
      <w:tr w:rsidR="003D23EB" w:rsidRPr="005F7B6F" w14:paraId="22A5D0B4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A2B2B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ADFF3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242BA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AAB31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70BFBC93" w14:textId="77777777" w:rsidTr="005F7B6F">
        <w:trPr>
          <w:trHeight w:val="273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E443E37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139FFE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EDAF3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677F9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4C96769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3500AEB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7F52D4AD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B2402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>На период с 01.01.2019 по 31.12.2019</w:t>
            </w:r>
          </w:p>
        </w:tc>
      </w:tr>
      <w:tr w:rsidR="003D23EB" w:rsidRPr="005F7B6F" w14:paraId="5B48AD01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B5F4E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7FEAF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65413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84E6F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9DDD8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25DABCD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21F04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0BC9B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46E10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33981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A998DC4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94B96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04E9D4F7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080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D081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EB1CD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BF15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BA80B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B13C8FB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9BB65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AEDA5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FAC79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C7EE7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26D5632" w14:textId="77777777" w:rsidTr="005F7B6F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12344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0EB9D7F5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90AF6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A5EA5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1C095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9EFA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EEFF0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445F186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9E789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85279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4D044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A90C3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00436E5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4F51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5307C912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BABE1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1B5C7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B6E81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F3AB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F9D25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8166801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B9937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5B84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EEE42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B25FE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6FCBDC7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A0B99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0BF7EDA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09790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74AD1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20A03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AE866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66773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08FC578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65828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4E355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61F7F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72AE2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42CBAFE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97420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CC80D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77E62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C5B13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61C6E06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0E493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4.4. Мероприятия, направленные на повышение качества обслуживания абонентов </w:t>
            </w:r>
          </w:p>
        </w:tc>
      </w:tr>
      <w:tr w:rsidR="003D23EB" w:rsidRPr="005F7B6F" w14:paraId="201C0E34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B58CE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EA967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9C11D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64B26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48318DE5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59A7FF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D8EC9EF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E5D0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6AA69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6684AC1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ACBD185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70519292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1D54F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1775E84D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70DB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9376F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49180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2CE85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DB2DB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DB0122A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5DA09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E5EFA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26F79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F5184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E793863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B5909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2CB6047E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5230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CACB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0AA9A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1BE00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6D933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7E2D683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D7293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5616B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B1AF7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A4306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7337173" w14:textId="77777777" w:rsidTr="005F7B6F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4C1E4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0F9E5991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941DD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48E15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F9E81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490B8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4BFFB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804AFD7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DEBEB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47E87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AE29F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8C076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FE4E7D5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DAB88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64C4900E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9EAE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93494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6DE99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A6979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13AC4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24FC8CF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D763B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1A572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8D3E1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92EB0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8DAE50C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D76F6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4E037052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91AA2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39FEE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F592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06FDB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40E7A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68AC35F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F8C94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4EEB0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9A7E5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EEE9C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F408E7E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75CBB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14C17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4DA1A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3E835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4931080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A7707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  </w:t>
            </w:r>
            <w:r w:rsidRPr="005F7B6F">
              <w:rPr>
                <w:rFonts w:eastAsia="Calibri"/>
                <w:b/>
                <w:sz w:val="20"/>
                <w:lang w:eastAsia="en-US"/>
              </w:rPr>
              <w:t xml:space="preserve">5. Показатели надежности, качества, энергетической эффективности объектов централизованных систем холодного водоснабжения    </w:t>
            </w:r>
          </w:p>
        </w:tc>
      </w:tr>
      <w:tr w:rsidR="003D23EB" w:rsidRPr="005F7B6F" w14:paraId="3891ADC3" w14:textId="77777777" w:rsidTr="005F7B6F">
        <w:trPr>
          <w:trHeight w:val="21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8ECD4F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70B2F91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Ед.изм.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D0B071B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 xml:space="preserve">На период </w:t>
            </w:r>
          </w:p>
          <w:p w14:paraId="4B1C542D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с 01.01.2019 по 31.12.2019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8D61320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01.01.2020 по 31.12.2020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7A85EC1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 xml:space="preserve">На период </w:t>
            </w:r>
          </w:p>
          <w:p w14:paraId="414811CB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с 01.01.2021 по 31.12.2021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4DF6002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01.01.2022 по 31.12.2022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72D63E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01.01.2023 по 31.12.2023</w:t>
            </w:r>
          </w:p>
        </w:tc>
      </w:tr>
      <w:tr w:rsidR="003D23EB" w:rsidRPr="005F7B6F" w14:paraId="43CA91A6" w14:textId="77777777" w:rsidTr="005F7B6F">
        <w:trPr>
          <w:trHeight w:val="212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47C3F63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качества воды</w:t>
            </w:r>
          </w:p>
        </w:tc>
      </w:tr>
      <w:tr w:rsidR="003D23EB" w:rsidRPr="005F7B6F" w14:paraId="10D5A5FA" w14:textId="77777777" w:rsidTr="005F7B6F">
        <w:trPr>
          <w:trHeight w:val="21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4D426113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0692F29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  <w:p w14:paraId="4E7158C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  <w:p w14:paraId="6D67C6E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146420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F5F72F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BCB1E1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A4E2B7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3E5C57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1E596E75" w14:textId="77777777" w:rsidTr="005F7B6F">
        <w:trPr>
          <w:trHeight w:val="1039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F4D1453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Доля проб питьевой воды в распределительной водопроводной сети, не соответствующих установленным требованиям, в общем объеме проб, отобранных по </w:t>
            </w:r>
            <w:r w:rsidRPr="005F7B6F">
              <w:rPr>
                <w:rFonts w:eastAsia="Calibri"/>
                <w:sz w:val="20"/>
                <w:lang w:eastAsia="en-US"/>
              </w:rPr>
              <w:lastRenderedPageBreak/>
              <w:t>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7B11B04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  <w:p w14:paraId="70A59FC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CEFE12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99E384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5E156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0AE35C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2651774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5E269E50" w14:textId="77777777" w:rsidTr="005F7B6F">
        <w:trPr>
          <w:trHeight w:val="276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7EF308E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надежности и бесперебойности водоснабжения</w:t>
            </w:r>
          </w:p>
        </w:tc>
      </w:tr>
      <w:tr w:rsidR="003D23EB" w:rsidRPr="005F7B6F" w14:paraId="791D8E82" w14:textId="77777777" w:rsidTr="005F7B6F">
        <w:trPr>
          <w:trHeight w:val="84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A943E07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Количество перерывов в подаче воды, зафиксированных в местах исполнения обязательств организацией, осуществляющей холодное водоснабжение, по подаче холодной воды, возникших в результате аварий, повреждений и иных технологических нарушений на объектах централизованной системы холодного водоснабжения, принадлежащих организации, осуществляющей холодное водоснабжение, в расчете на протяженность водопроводной сети в год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741C59A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  <w:p w14:paraId="7EA81D9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  <w:p w14:paraId="1284972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ед./км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3A796E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F54C65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249570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29BE76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209480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20B882DB" w14:textId="77777777" w:rsidTr="005F7B6F">
        <w:trPr>
          <w:trHeight w:val="212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DF0FA1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энергетической эффективности</w:t>
            </w:r>
          </w:p>
        </w:tc>
      </w:tr>
      <w:tr w:rsidR="003D23EB" w:rsidRPr="005F7B6F" w14:paraId="5A716C75" w14:textId="77777777" w:rsidTr="005F7B6F">
        <w:trPr>
          <w:trHeight w:val="212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180CE51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2577F39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5C791A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42AE8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D18835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072BD4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CD31FA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043FE7AD" w14:textId="77777777" w:rsidTr="005F7B6F">
        <w:trPr>
          <w:trHeight w:val="70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5AAB4E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6AB144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кВт*ч/</w:t>
            </w:r>
          </w:p>
          <w:p w14:paraId="111F670E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куб. м</w:t>
            </w:r>
          </w:p>
          <w:p w14:paraId="7CC1466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34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DB6876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2,44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E74634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2,44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211D98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2,44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1D42E7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2,44</w:t>
            </w:r>
          </w:p>
        </w:tc>
        <w:tc>
          <w:tcPr>
            <w:tcW w:w="993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407A48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2,44</w:t>
            </w:r>
          </w:p>
        </w:tc>
      </w:tr>
      <w:tr w:rsidR="003D23EB" w:rsidRPr="005F7B6F" w14:paraId="2E5370AE" w14:textId="77777777" w:rsidTr="005F7B6F">
        <w:trPr>
          <w:trHeight w:val="212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14:paraId="22A78B67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Удельный расход электрической энергии, потребляемой в технологическом процессе транспортировки питьевой воды,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109BA0B3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кВт*ч/</w:t>
            </w:r>
          </w:p>
          <w:p w14:paraId="3D70A1EF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куб. м</w:t>
            </w:r>
          </w:p>
          <w:p w14:paraId="25011C6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6AC49D4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A9927C1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096D382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53CE524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C2F516C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46E780AA" w14:textId="77777777" w:rsidTr="005F7B6F">
        <w:tc>
          <w:tcPr>
            <w:tcW w:w="9495" w:type="dxa"/>
            <w:gridSpan w:val="17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1691E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 xml:space="preserve">       6. Расчет эффективности производственной программы        </w:t>
            </w:r>
          </w:p>
        </w:tc>
      </w:tr>
      <w:tr w:rsidR="003D23EB" w:rsidRPr="005F7B6F" w14:paraId="427D6755" w14:textId="77777777" w:rsidTr="005F7B6F">
        <w:trPr>
          <w:trHeight w:val="215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A3FD35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01.01.2019 по 31.12.2019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D9CC6A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BA26CED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FF1F4F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01.01.2020 по 31.12.2020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050178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8D7FDFF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2139C1B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01.01.2021 по 31.12.2021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FC9B95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73A2E40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137ECB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01.01.2022 по 31.12.2022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981E4F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06714DB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4E0D288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01.01.2023 по 31.12.2023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9D80C9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0770086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2D97EAE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Итого эффективность производственной программы за весь период реализации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81B757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C2FD00C" w14:textId="77777777" w:rsidTr="005F7B6F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5BCC6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  </w:t>
            </w:r>
            <w:r w:rsidRPr="005F7B6F">
              <w:rPr>
                <w:rFonts w:eastAsia="Calibri"/>
                <w:b/>
                <w:sz w:val="20"/>
                <w:lang w:eastAsia="en-US"/>
              </w:rPr>
              <w:t xml:space="preserve">7. Общий объем финансовых потребностей, направленных на реализацию       </w:t>
            </w:r>
          </w:p>
          <w:p w14:paraId="1CBE50D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 xml:space="preserve">                         производственной программы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                      </w:t>
            </w:r>
          </w:p>
        </w:tc>
      </w:tr>
      <w:tr w:rsidR="003D23EB" w:rsidRPr="005F7B6F" w14:paraId="4BD0DD08" w14:textId="77777777" w:rsidTr="005F7B6F">
        <w:trPr>
          <w:trHeight w:val="478"/>
        </w:trPr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4D3F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9AC36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</w:t>
            </w:r>
          </w:p>
          <w:p w14:paraId="2B4687B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тыс. руб.  </w:t>
            </w:r>
          </w:p>
        </w:tc>
      </w:tr>
      <w:tr w:rsidR="003D23EB" w:rsidRPr="005F7B6F" w14:paraId="38BBA782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BC512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01.01.2019 по 31.12.2019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82F9F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1046,77</w:t>
            </w:r>
          </w:p>
        </w:tc>
      </w:tr>
      <w:tr w:rsidR="003D23EB" w:rsidRPr="005F7B6F" w14:paraId="0F23A98A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1603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01.01.2020 по 31.12.2020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1A2D71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1077,25</w:t>
            </w:r>
          </w:p>
        </w:tc>
      </w:tr>
      <w:tr w:rsidR="003D23EB" w:rsidRPr="005F7B6F" w14:paraId="436081C5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2BCE8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01.01.2021 по 31.12.2021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99FD2A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1116,47</w:t>
            </w:r>
          </w:p>
        </w:tc>
      </w:tr>
      <w:tr w:rsidR="003D23EB" w:rsidRPr="005F7B6F" w14:paraId="2E1D1783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5F32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01.01.2022 по 31.12.2022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13652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1090,03</w:t>
            </w:r>
          </w:p>
        </w:tc>
      </w:tr>
      <w:tr w:rsidR="003D23EB" w:rsidRPr="005F7B6F" w14:paraId="25D9731B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1BBD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01.01.2023 по 31.12.2023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4F360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1289,20</w:t>
            </w:r>
          </w:p>
        </w:tc>
      </w:tr>
      <w:tr w:rsidR="003D23EB" w:rsidRPr="005F7B6F" w14:paraId="7B588786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221993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Итого на период реализации программы: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00AF7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5619,72</w:t>
            </w:r>
          </w:p>
        </w:tc>
      </w:tr>
      <w:tr w:rsidR="003D23EB" w:rsidRPr="005F7B6F" w14:paraId="4D54E778" w14:textId="77777777" w:rsidTr="005F7B6F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54267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  </w:t>
            </w:r>
            <w:r w:rsidRPr="005F7B6F">
              <w:rPr>
                <w:rFonts w:eastAsia="Calibri"/>
                <w:b/>
                <w:sz w:val="20"/>
                <w:lang w:eastAsia="en-US"/>
              </w:rPr>
              <w:t>8. Отчет об исполнении производственной программы за истекший период регулирования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                      </w:t>
            </w:r>
          </w:p>
        </w:tc>
      </w:tr>
      <w:tr w:rsidR="003D23EB" w:rsidRPr="005F7B6F" w14:paraId="13AC9CE2" w14:textId="77777777" w:rsidTr="005F7B6F">
        <w:trPr>
          <w:trHeight w:val="372"/>
        </w:trPr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40B59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410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14:paraId="468266C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2021 год</w:t>
            </w:r>
          </w:p>
        </w:tc>
      </w:tr>
      <w:tr w:rsidR="003D23EB" w:rsidRPr="005F7B6F" w14:paraId="6825BA55" w14:textId="77777777" w:rsidTr="005F7B6F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00B485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Объем подачи воды, тыс. куб. м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E415D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34,26</w:t>
            </w:r>
          </w:p>
        </w:tc>
      </w:tr>
      <w:tr w:rsidR="003D23EB" w:rsidRPr="005F7B6F" w14:paraId="311A498D" w14:textId="77777777" w:rsidTr="005F7B6F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6A2CB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>Мероприятия, направленные на осуществление текущей (операционной) деятельности, тыс. руб.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4145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1404,63</w:t>
            </w:r>
          </w:p>
        </w:tc>
      </w:tr>
      <w:tr w:rsidR="003D23EB" w:rsidRPr="005F7B6F" w14:paraId="59C6A163" w14:textId="77777777" w:rsidTr="005F7B6F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88461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Мероприятия, направленные на поддержание объектов водоснабжения в состоянии, соответствующем установленным требованиям, тыс. руб.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AE2B7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400,60</w:t>
            </w:r>
          </w:p>
        </w:tc>
      </w:tr>
      <w:tr w:rsidR="003D23EB" w:rsidRPr="005F7B6F" w14:paraId="085D336F" w14:textId="77777777" w:rsidTr="005F7B6F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42A4A6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Общий объем финансовых потребностей, тыс. руб.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75196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1805,23</w:t>
            </w:r>
          </w:p>
        </w:tc>
      </w:tr>
    </w:tbl>
    <w:p w14:paraId="0949B927" w14:textId="77777777" w:rsidR="00B447C0" w:rsidRPr="0056238E" w:rsidRDefault="00577C2E" w:rsidP="00471197">
      <w:pPr>
        <w:ind w:right="-144"/>
        <w:jc w:val="right"/>
        <w:rPr>
          <w:sz w:val="24"/>
          <w:szCs w:val="24"/>
          <w:lang w:eastAsia="en-US"/>
        </w:rPr>
      </w:pPr>
      <w:r w:rsidRPr="00577C2E">
        <w:rPr>
          <w:szCs w:val="28"/>
          <w:lang w:eastAsia="en-US"/>
        </w:rPr>
        <w:t>».</w:t>
      </w:r>
      <w:r w:rsidR="00FF7754" w:rsidRPr="00577C2E">
        <w:rPr>
          <w:szCs w:val="28"/>
          <w:lang w:eastAsia="en-US"/>
        </w:rPr>
        <w:t xml:space="preserve">                                                                                                                                            </w:t>
      </w:r>
      <w:r w:rsidRPr="00577C2E">
        <w:rPr>
          <w:szCs w:val="28"/>
          <w:lang w:eastAsia="en-US"/>
        </w:rPr>
        <w:t xml:space="preserve">                    </w:t>
      </w:r>
    </w:p>
    <w:tbl>
      <w:tblPr>
        <w:tblpPr w:leftFromText="180" w:rightFromText="180" w:vertAnchor="text" w:tblpY="1"/>
        <w:tblOverlap w:val="never"/>
        <w:tblW w:w="10162" w:type="dxa"/>
        <w:tblLook w:val="04A0" w:firstRow="1" w:lastRow="0" w:firstColumn="1" w:lastColumn="0" w:noHBand="0" w:noVBand="1"/>
      </w:tblPr>
      <w:tblGrid>
        <w:gridCol w:w="528"/>
        <w:gridCol w:w="456"/>
        <w:gridCol w:w="9167"/>
        <w:gridCol w:w="11"/>
      </w:tblGrid>
      <w:tr w:rsidR="00B447C0" w14:paraId="61B93C0A" w14:textId="77777777" w:rsidTr="00FF7754">
        <w:trPr>
          <w:gridAfter w:val="1"/>
          <w:wAfter w:w="11" w:type="dxa"/>
        </w:trPr>
        <w:tc>
          <w:tcPr>
            <w:tcW w:w="528" w:type="dxa"/>
          </w:tcPr>
          <w:p w14:paraId="6C50B327" w14:textId="77777777" w:rsidR="00B447C0" w:rsidRDefault="00B447C0" w:rsidP="00FF7754">
            <w:pPr>
              <w:tabs>
                <w:tab w:val="left" w:pos="1897"/>
              </w:tabs>
            </w:pPr>
          </w:p>
        </w:tc>
        <w:tc>
          <w:tcPr>
            <w:tcW w:w="456" w:type="dxa"/>
          </w:tcPr>
          <w:p w14:paraId="6EF5E2E4" w14:textId="77777777" w:rsidR="00B447C0" w:rsidRDefault="00B447C0" w:rsidP="00FF7754">
            <w:pPr>
              <w:tabs>
                <w:tab w:val="left" w:pos="1897"/>
              </w:tabs>
            </w:pPr>
          </w:p>
        </w:tc>
        <w:tc>
          <w:tcPr>
            <w:tcW w:w="9167" w:type="dxa"/>
          </w:tcPr>
          <w:p w14:paraId="6A0E2B41" w14:textId="77777777" w:rsidR="00B44B46" w:rsidRDefault="00B44B46" w:rsidP="00FF7754">
            <w:pPr>
              <w:ind w:left="3552"/>
              <w:jc w:val="center"/>
            </w:pPr>
          </w:p>
          <w:p w14:paraId="3C9E4224" w14:textId="77777777" w:rsidR="005201D8" w:rsidRDefault="005201D8" w:rsidP="00FF7754">
            <w:pPr>
              <w:ind w:left="3552"/>
              <w:jc w:val="center"/>
            </w:pPr>
          </w:p>
          <w:p w14:paraId="29C7A779" w14:textId="77777777" w:rsidR="005F7B6F" w:rsidRDefault="005F7B6F" w:rsidP="00FF7754">
            <w:pPr>
              <w:ind w:left="3552"/>
              <w:jc w:val="center"/>
            </w:pPr>
          </w:p>
          <w:p w14:paraId="6B70A0CD" w14:textId="77777777" w:rsidR="005F7B6F" w:rsidRDefault="005F7B6F" w:rsidP="00FF7754">
            <w:pPr>
              <w:ind w:left="3552"/>
              <w:jc w:val="center"/>
            </w:pPr>
          </w:p>
          <w:p w14:paraId="5AD5BC20" w14:textId="77777777" w:rsidR="005F7B6F" w:rsidRDefault="005F7B6F" w:rsidP="00FF7754">
            <w:pPr>
              <w:ind w:left="3552"/>
              <w:jc w:val="center"/>
            </w:pPr>
          </w:p>
          <w:p w14:paraId="549F07F1" w14:textId="77777777" w:rsidR="005F7B6F" w:rsidRDefault="005F7B6F" w:rsidP="00FF7754">
            <w:pPr>
              <w:ind w:left="3552"/>
              <w:jc w:val="center"/>
            </w:pPr>
          </w:p>
          <w:p w14:paraId="74008D1A" w14:textId="77777777" w:rsidR="005F7B6F" w:rsidRDefault="005F7B6F" w:rsidP="00FF7754">
            <w:pPr>
              <w:ind w:left="3552"/>
              <w:jc w:val="center"/>
            </w:pPr>
          </w:p>
          <w:p w14:paraId="54321581" w14:textId="77777777" w:rsidR="005F7B6F" w:rsidRDefault="005F7B6F" w:rsidP="00FF7754">
            <w:pPr>
              <w:ind w:left="3552"/>
              <w:jc w:val="center"/>
            </w:pPr>
          </w:p>
          <w:p w14:paraId="206FE7D5" w14:textId="77777777" w:rsidR="005F7B6F" w:rsidRDefault="005F7B6F" w:rsidP="00FF7754">
            <w:pPr>
              <w:ind w:left="3552"/>
              <w:jc w:val="center"/>
            </w:pPr>
          </w:p>
          <w:p w14:paraId="001D946C" w14:textId="77777777" w:rsidR="005F7B6F" w:rsidRDefault="005F7B6F" w:rsidP="00FF7754">
            <w:pPr>
              <w:ind w:left="3552"/>
              <w:jc w:val="center"/>
            </w:pPr>
          </w:p>
          <w:p w14:paraId="09D3B600" w14:textId="77777777" w:rsidR="005F7B6F" w:rsidRDefault="005F7B6F" w:rsidP="00FF7754">
            <w:pPr>
              <w:ind w:left="3552"/>
              <w:jc w:val="center"/>
            </w:pPr>
          </w:p>
          <w:p w14:paraId="19F9CB69" w14:textId="77777777" w:rsidR="005F7B6F" w:rsidRDefault="005F7B6F" w:rsidP="00FF7754">
            <w:pPr>
              <w:ind w:left="3552"/>
              <w:jc w:val="center"/>
            </w:pPr>
          </w:p>
          <w:p w14:paraId="1EFD3FD9" w14:textId="77777777" w:rsidR="005F7B6F" w:rsidRDefault="005F7B6F" w:rsidP="00FF7754">
            <w:pPr>
              <w:ind w:left="3552"/>
              <w:jc w:val="center"/>
            </w:pPr>
          </w:p>
          <w:p w14:paraId="748721B6" w14:textId="77777777" w:rsidR="005F7B6F" w:rsidRDefault="005F7B6F" w:rsidP="00FF7754">
            <w:pPr>
              <w:ind w:left="3552"/>
              <w:jc w:val="center"/>
            </w:pPr>
          </w:p>
          <w:p w14:paraId="7F253C4F" w14:textId="77777777" w:rsidR="005F7B6F" w:rsidRDefault="005F7B6F" w:rsidP="00FF7754">
            <w:pPr>
              <w:ind w:left="3552"/>
              <w:jc w:val="center"/>
            </w:pPr>
          </w:p>
          <w:p w14:paraId="5287AE97" w14:textId="77777777" w:rsidR="005F7B6F" w:rsidRDefault="005F7B6F" w:rsidP="00FF7754">
            <w:pPr>
              <w:ind w:left="3552"/>
              <w:jc w:val="center"/>
            </w:pPr>
          </w:p>
          <w:p w14:paraId="3A41B57E" w14:textId="77777777" w:rsidR="005F7B6F" w:rsidRDefault="005F7B6F" w:rsidP="00FF7754">
            <w:pPr>
              <w:ind w:left="3552"/>
              <w:jc w:val="center"/>
            </w:pPr>
          </w:p>
          <w:p w14:paraId="05DC6610" w14:textId="77777777" w:rsidR="005F7B6F" w:rsidRDefault="005F7B6F" w:rsidP="00FF7754">
            <w:pPr>
              <w:ind w:left="3552"/>
              <w:jc w:val="center"/>
            </w:pPr>
          </w:p>
          <w:p w14:paraId="73442BA2" w14:textId="77777777" w:rsidR="005F7B6F" w:rsidRDefault="005F7B6F" w:rsidP="00FF7754">
            <w:pPr>
              <w:ind w:left="3552"/>
              <w:jc w:val="center"/>
            </w:pPr>
          </w:p>
          <w:p w14:paraId="194ACC0E" w14:textId="77777777" w:rsidR="005F7B6F" w:rsidRDefault="005F7B6F" w:rsidP="00FF7754">
            <w:pPr>
              <w:ind w:left="3552"/>
              <w:jc w:val="center"/>
            </w:pPr>
          </w:p>
          <w:p w14:paraId="658305A2" w14:textId="77777777" w:rsidR="005F7B6F" w:rsidRDefault="005F7B6F" w:rsidP="00FF7754">
            <w:pPr>
              <w:ind w:left="3552"/>
              <w:jc w:val="center"/>
            </w:pPr>
          </w:p>
          <w:p w14:paraId="6E7BFBCE" w14:textId="77777777" w:rsidR="005F7B6F" w:rsidRDefault="005F7B6F" w:rsidP="00FF7754">
            <w:pPr>
              <w:ind w:left="3552"/>
              <w:jc w:val="center"/>
            </w:pPr>
          </w:p>
          <w:p w14:paraId="2577F384" w14:textId="77777777" w:rsidR="005F7B6F" w:rsidRDefault="005F7B6F" w:rsidP="00FF7754">
            <w:pPr>
              <w:ind w:left="3552"/>
              <w:jc w:val="center"/>
            </w:pPr>
          </w:p>
          <w:p w14:paraId="05C5D52A" w14:textId="77777777" w:rsidR="005F7B6F" w:rsidRDefault="005F7B6F" w:rsidP="00FF7754">
            <w:pPr>
              <w:ind w:left="3552"/>
              <w:jc w:val="center"/>
            </w:pPr>
          </w:p>
          <w:p w14:paraId="118F674E" w14:textId="77777777" w:rsidR="005F7B6F" w:rsidRDefault="005F7B6F" w:rsidP="00FF7754">
            <w:pPr>
              <w:ind w:left="3552"/>
              <w:jc w:val="center"/>
            </w:pPr>
          </w:p>
          <w:p w14:paraId="457AD3E8" w14:textId="77777777" w:rsidR="005F7B6F" w:rsidRDefault="005F7B6F" w:rsidP="00FF7754">
            <w:pPr>
              <w:ind w:left="3552"/>
              <w:jc w:val="center"/>
            </w:pPr>
          </w:p>
          <w:p w14:paraId="14204A71" w14:textId="77777777" w:rsidR="005F7B6F" w:rsidRDefault="005F7B6F" w:rsidP="00FF7754">
            <w:pPr>
              <w:ind w:left="3552"/>
              <w:jc w:val="center"/>
            </w:pPr>
          </w:p>
          <w:p w14:paraId="35D49EC1" w14:textId="77777777" w:rsidR="005F7B6F" w:rsidRDefault="005F7B6F" w:rsidP="00FF7754">
            <w:pPr>
              <w:ind w:left="3552"/>
              <w:jc w:val="center"/>
            </w:pPr>
          </w:p>
          <w:p w14:paraId="38DB1374" w14:textId="77777777" w:rsidR="005F7B6F" w:rsidRDefault="005F7B6F" w:rsidP="00FF7754">
            <w:pPr>
              <w:ind w:left="3552"/>
              <w:jc w:val="center"/>
            </w:pPr>
          </w:p>
          <w:p w14:paraId="47860B9A" w14:textId="77777777" w:rsidR="005F7B6F" w:rsidRDefault="005F7B6F" w:rsidP="00FF7754">
            <w:pPr>
              <w:ind w:left="3552"/>
              <w:jc w:val="center"/>
            </w:pPr>
          </w:p>
          <w:p w14:paraId="7C77F134" w14:textId="77777777" w:rsidR="005F7B6F" w:rsidRDefault="005F7B6F" w:rsidP="00FF7754">
            <w:pPr>
              <w:ind w:left="3552"/>
              <w:jc w:val="center"/>
            </w:pPr>
          </w:p>
          <w:p w14:paraId="206D4510" w14:textId="77777777" w:rsidR="005F7B6F" w:rsidRDefault="005F7B6F" w:rsidP="00FF7754">
            <w:pPr>
              <w:ind w:left="3552"/>
              <w:jc w:val="center"/>
            </w:pPr>
          </w:p>
          <w:p w14:paraId="1AFF4351" w14:textId="77777777" w:rsidR="005F7B6F" w:rsidRDefault="005F7B6F" w:rsidP="00FF7754">
            <w:pPr>
              <w:ind w:left="3552"/>
              <w:jc w:val="center"/>
            </w:pPr>
          </w:p>
          <w:p w14:paraId="4DC63F5C" w14:textId="77777777" w:rsidR="005F7B6F" w:rsidRDefault="005F7B6F" w:rsidP="00FF7754">
            <w:pPr>
              <w:ind w:left="3552"/>
              <w:jc w:val="center"/>
            </w:pPr>
          </w:p>
          <w:p w14:paraId="49798A75" w14:textId="38EE7B23" w:rsidR="005F7B6F" w:rsidRDefault="005F7B6F" w:rsidP="00FF7754">
            <w:pPr>
              <w:ind w:left="3552"/>
              <w:jc w:val="center"/>
            </w:pPr>
          </w:p>
          <w:p w14:paraId="2FF6C023" w14:textId="47C11CB6" w:rsidR="00800B5C" w:rsidRDefault="00800B5C" w:rsidP="00FF7754">
            <w:pPr>
              <w:ind w:left="3552"/>
              <w:jc w:val="center"/>
            </w:pPr>
          </w:p>
          <w:p w14:paraId="56774536" w14:textId="77777777" w:rsidR="00800B5C" w:rsidRDefault="00800B5C" w:rsidP="00FF7754">
            <w:pPr>
              <w:ind w:left="3552"/>
              <w:jc w:val="center"/>
            </w:pPr>
          </w:p>
          <w:p w14:paraId="56C182C5" w14:textId="77777777" w:rsidR="005F7B6F" w:rsidRDefault="005F7B6F" w:rsidP="00FF7754">
            <w:pPr>
              <w:ind w:left="3552"/>
              <w:jc w:val="center"/>
            </w:pPr>
          </w:p>
          <w:p w14:paraId="58C2985B" w14:textId="77777777" w:rsidR="005F7B6F" w:rsidRDefault="005F7B6F" w:rsidP="00FF7754">
            <w:pPr>
              <w:ind w:left="3552"/>
              <w:jc w:val="center"/>
            </w:pPr>
          </w:p>
          <w:p w14:paraId="3C5BBE44" w14:textId="77777777" w:rsidR="005F7B6F" w:rsidRDefault="005F7B6F" w:rsidP="00FF7754">
            <w:pPr>
              <w:ind w:left="3552"/>
              <w:jc w:val="center"/>
            </w:pPr>
          </w:p>
          <w:p w14:paraId="1E5C3DA4" w14:textId="77777777" w:rsidR="00B447C0" w:rsidRDefault="00B447C0" w:rsidP="00FF7754">
            <w:pPr>
              <w:ind w:left="3552"/>
              <w:jc w:val="center"/>
            </w:pPr>
            <w:r>
              <w:lastRenderedPageBreak/>
              <w:t>ПРИЛОЖЕНИЕ 4</w:t>
            </w:r>
          </w:p>
          <w:p w14:paraId="53B578E5" w14:textId="77777777" w:rsidR="00B447C0" w:rsidRDefault="00B447C0" w:rsidP="00FF7754">
            <w:pPr>
              <w:ind w:left="3552"/>
              <w:jc w:val="center"/>
            </w:pPr>
            <w:r>
              <w:t xml:space="preserve">к решению региональной службы </w:t>
            </w:r>
            <w:r>
              <w:br/>
              <w:t xml:space="preserve">по тарифам Нижегородской области </w:t>
            </w:r>
          </w:p>
          <w:p w14:paraId="73EBCB7F" w14:textId="7980FE09" w:rsidR="00B447C0" w:rsidRDefault="00B447C0" w:rsidP="00FF7754">
            <w:pPr>
              <w:ind w:left="3552"/>
              <w:jc w:val="center"/>
            </w:pPr>
            <w:r w:rsidRPr="00577C2E">
              <w:t>от</w:t>
            </w:r>
            <w:r w:rsidR="008A6E98">
              <w:t xml:space="preserve"> 25 ноября </w:t>
            </w:r>
            <w:r w:rsidR="00567DCE">
              <w:t>2022</w:t>
            </w:r>
            <w:r w:rsidRPr="00577C2E">
              <w:t xml:space="preserve"> г. №</w:t>
            </w:r>
            <w:r w:rsidRPr="00D74902">
              <w:t xml:space="preserve"> </w:t>
            </w:r>
            <w:r w:rsidR="001F5FEE">
              <w:t>48/119</w:t>
            </w:r>
          </w:p>
          <w:p w14:paraId="37EAACF7" w14:textId="77777777" w:rsidR="00B447C0" w:rsidRDefault="00B447C0" w:rsidP="00FF7754">
            <w:pPr>
              <w:ind w:left="3552"/>
              <w:jc w:val="center"/>
            </w:pPr>
          </w:p>
          <w:p w14:paraId="40FA53E0" w14:textId="77777777" w:rsidR="00B447C0" w:rsidRDefault="00B447C0" w:rsidP="00FF7754">
            <w:pPr>
              <w:ind w:left="3552"/>
              <w:jc w:val="center"/>
            </w:pPr>
            <w:r>
              <w:t>«ПРИЛОЖЕНИЕ 4</w:t>
            </w:r>
          </w:p>
          <w:p w14:paraId="5E70918A" w14:textId="77777777" w:rsidR="00B447C0" w:rsidRDefault="00B447C0" w:rsidP="00FF7754">
            <w:pPr>
              <w:ind w:left="3552"/>
              <w:jc w:val="center"/>
            </w:pPr>
            <w:r>
              <w:t xml:space="preserve">к решению региональной службы </w:t>
            </w:r>
            <w:r>
              <w:br/>
              <w:t xml:space="preserve">по тарифам Нижегородской области </w:t>
            </w:r>
          </w:p>
          <w:p w14:paraId="1F8C3AD2" w14:textId="77777777" w:rsidR="00B447C0" w:rsidRPr="001D06AF" w:rsidRDefault="00B447C0" w:rsidP="00FF7754">
            <w:pPr>
              <w:ind w:left="3552"/>
              <w:jc w:val="center"/>
            </w:pPr>
            <w:r>
              <w:t>от 11</w:t>
            </w:r>
            <w:r w:rsidRPr="0056238E">
              <w:t xml:space="preserve"> декабря 2018 г. №</w:t>
            </w:r>
            <w:r>
              <w:t xml:space="preserve"> 51/63</w:t>
            </w:r>
          </w:p>
        </w:tc>
      </w:tr>
      <w:tr w:rsidR="00B447C0" w:rsidRPr="006161EA" w14:paraId="0FC93141" w14:textId="77777777" w:rsidTr="00FF7754">
        <w:tblPrEx>
          <w:tblCellMar>
            <w:left w:w="0" w:type="dxa"/>
            <w:right w:w="0" w:type="dxa"/>
          </w:tblCellMar>
        </w:tblPrEx>
        <w:trPr>
          <w:trHeight w:val="261"/>
        </w:trPr>
        <w:tc>
          <w:tcPr>
            <w:tcW w:w="10162" w:type="dxa"/>
            <w:gridSpan w:val="4"/>
            <w:hideMark/>
          </w:tcPr>
          <w:p w14:paraId="1A413CDA" w14:textId="77777777" w:rsidR="00B447C0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  <w:p w14:paraId="53C83C47" w14:textId="77777777" w:rsidR="00B447C0" w:rsidRPr="007D25C7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</w:t>
            </w:r>
            <w:r w:rsidRPr="007D25C7">
              <w:rPr>
                <w:b/>
                <w:sz w:val="24"/>
                <w:szCs w:val="24"/>
              </w:rPr>
              <w:t>РОИЗВОДСТВЕННАЯ ПРОГРАММА</w:t>
            </w:r>
          </w:p>
          <w:p w14:paraId="43BD5BC4" w14:textId="77777777" w:rsidR="00B447C0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D25C7">
              <w:rPr>
                <w:b/>
                <w:sz w:val="24"/>
                <w:szCs w:val="24"/>
              </w:rPr>
              <w:t xml:space="preserve">ПО ОКАЗАНИЮ УСЛУГ </w:t>
            </w:r>
            <w:r>
              <w:rPr>
                <w:b/>
                <w:sz w:val="24"/>
                <w:szCs w:val="24"/>
              </w:rPr>
              <w:t>ВОДООТВЕДЕНИЯ</w:t>
            </w:r>
          </w:p>
          <w:p w14:paraId="52763E3A" w14:textId="77777777" w:rsidR="00B447C0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(без учета очистки сточных вод)</w:t>
            </w:r>
          </w:p>
          <w:p w14:paraId="6AAE6FD6" w14:textId="77777777" w:rsidR="00567DCE" w:rsidRDefault="00B447C0" w:rsidP="00567DC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447C0">
              <w:rPr>
                <w:b/>
                <w:sz w:val="24"/>
                <w:szCs w:val="24"/>
                <w:lang w:eastAsia="en-US"/>
              </w:rPr>
              <w:t xml:space="preserve">на территории </w:t>
            </w:r>
            <w:r w:rsidR="00567DCE" w:rsidRPr="00567DCE">
              <w:rPr>
                <w:b/>
                <w:sz w:val="24"/>
                <w:szCs w:val="18"/>
              </w:rPr>
              <w:t>административно-территориального образования Виткуловский</w:t>
            </w:r>
            <w:r w:rsidR="00567DCE" w:rsidRPr="00097CD0">
              <w:rPr>
                <w:b/>
                <w:sz w:val="24"/>
                <w:szCs w:val="18"/>
              </w:rPr>
              <w:t xml:space="preserve"> сельсовет</w:t>
            </w:r>
            <w:r w:rsidR="00567DCE" w:rsidRPr="00567DCE">
              <w:rPr>
                <w:b/>
                <w:sz w:val="24"/>
                <w:szCs w:val="18"/>
              </w:rPr>
              <w:t xml:space="preserve"> Сосновского муниципального округа</w:t>
            </w:r>
            <w:r w:rsidR="00567DCE" w:rsidRPr="00097CD0">
              <w:rPr>
                <w:b/>
                <w:sz w:val="24"/>
                <w:szCs w:val="18"/>
              </w:rPr>
              <w:t xml:space="preserve"> Нижегородской области</w:t>
            </w:r>
          </w:p>
          <w:p w14:paraId="71100CD5" w14:textId="41054ACB" w:rsidR="00B447C0" w:rsidRPr="00B6104E" w:rsidRDefault="00567DCE" w:rsidP="00567DC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567DCE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14:paraId="3473576A" w14:textId="77777777" w:rsidR="00A55290" w:rsidRDefault="00B447C0" w:rsidP="005201D8">
      <w:pPr>
        <w:tabs>
          <w:tab w:val="left" w:pos="1897"/>
        </w:tabs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Период реализации производственной программы с 01.01.2019 г. по 31.12.2023 г.</w:t>
      </w:r>
    </w:p>
    <w:tbl>
      <w:tblPr>
        <w:tblW w:w="949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238"/>
        <w:gridCol w:w="20"/>
        <w:gridCol w:w="992"/>
        <w:gridCol w:w="283"/>
        <w:gridCol w:w="385"/>
        <w:gridCol w:w="41"/>
        <w:gridCol w:w="425"/>
        <w:gridCol w:w="425"/>
        <w:gridCol w:w="709"/>
        <w:gridCol w:w="61"/>
        <w:gridCol w:w="506"/>
        <w:gridCol w:w="425"/>
        <w:gridCol w:w="425"/>
        <w:gridCol w:w="331"/>
        <w:gridCol w:w="236"/>
        <w:gridCol w:w="993"/>
      </w:tblGrid>
      <w:tr w:rsidR="003D23EB" w:rsidRPr="005F7B6F" w14:paraId="523A68CD" w14:textId="77777777" w:rsidTr="005F7B6F"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12971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1. Паспорт производственной программы</w:t>
            </w:r>
          </w:p>
        </w:tc>
      </w:tr>
      <w:tr w:rsidR="005F7B6F" w:rsidRPr="005F7B6F" w14:paraId="6A4E4CC5" w14:textId="77777777" w:rsidTr="00800B5C">
        <w:trPr>
          <w:trHeight w:val="466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D36374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регулируемой  </w:t>
            </w:r>
          </w:p>
          <w:p w14:paraId="399B30F5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организации (ИНН)</w:t>
            </w:r>
          </w:p>
          <w:p w14:paraId="11B1FC5A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6257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7533BA" w14:textId="70626603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МУНИЦИПАЛЬНОЕ УНИТАРНОЕ ПРЕДПРИЯТИЕ «ТЕПЛОЭНЕРГИЯ – 1» (ИНН 5231004851)</w:t>
            </w:r>
          </w:p>
        </w:tc>
      </w:tr>
      <w:tr w:rsidR="005F7B6F" w:rsidRPr="005F7B6F" w14:paraId="5961D1C6" w14:textId="77777777" w:rsidTr="005F7B6F">
        <w:trPr>
          <w:trHeight w:val="36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E4187A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Местонахождение            </w:t>
            </w:r>
          </w:p>
          <w:p w14:paraId="418BE446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регулируемой организации   </w:t>
            </w:r>
          </w:p>
        </w:tc>
        <w:tc>
          <w:tcPr>
            <w:tcW w:w="6257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6BF34E" w14:textId="67ABCDE0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606170, Нижегородская область, р.п. Сосновское, ул. Кооперативная, д. 7</w:t>
            </w:r>
          </w:p>
        </w:tc>
      </w:tr>
      <w:tr w:rsidR="005F7B6F" w:rsidRPr="005F7B6F" w14:paraId="1D7FEA64" w14:textId="77777777" w:rsidTr="005F7B6F">
        <w:trPr>
          <w:trHeight w:val="72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B97BFD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              </w:t>
            </w:r>
          </w:p>
          <w:p w14:paraId="1ED65155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уполномоченного органа </w:t>
            </w:r>
          </w:p>
        </w:tc>
        <w:tc>
          <w:tcPr>
            <w:tcW w:w="6257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FAFB1B" w14:textId="0FDFAED6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Региональная служба по тарифам Нижегородской области                              </w:t>
            </w:r>
          </w:p>
        </w:tc>
      </w:tr>
      <w:tr w:rsidR="005F7B6F" w:rsidRPr="005F7B6F" w14:paraId="1B99781C" w14:textId="77777777" w:rsidTr="005F7B6F">
        <w:trPr>
          <w:trHeight w:val="36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4FBEEA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Местонахождение            </w:t>
            </w:r>
          </w:p>
          <w:p w14:paraId="415C06E0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уполномоченного органа     </w:t>
            </w:r>
          </w:p>
        </w:tc>
        <w:tc>
          <w:tcPr>
            <w:tcW w:w="6257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280A07C" w14:textId="09E91953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603005, г. Нижний Новгород, Верхне-Волжская наб., д. 8/59</w:t>
            </w:r>
          </w:p>
        </w:tc>
      </w:tr>
      <w:tr w:rsidR="003D23EB" w:rsidRPr="005F7B6F" w14:paraId="76A2AC58" w14:textId="77777777" w:rsidTr="005F7B6F"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A1937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2. Объем принимаемых сточных вод</w:t>
            </w:r>
          </w:p>
        </w:tc>
      </w:tr>
      <w:tr w:rsidR="003D23EB" w:rsidRPr="005F7B6F" w14:paraId="5369FD0D" w14:textId="77777777" w:rsidTr="005F7B6F">
        <w:trPr>
          <w:trHeight w:val="269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59BA98B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услуги  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0875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58BB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DEDA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226F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D6D6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039EA6C2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41DC6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Принято сточных вод всего, тыс. м</w:t>
            </w:r>
            <w:r w:rsidRPr="005F7B6F">
              <w:rPr>
                <w:rFonts w:eastAsia="Calibri"/>
                <w:sz w:val="20"/>
                <w:vertAlign w:val="superscript"/>
                <w:lang w:eastAsia="en-US"/>
              </w:rPr>
              <w:t>3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в том числе: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D695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5,80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023E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5,80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E05D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5,80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320C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5,89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A4E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5,89</w:t>
            </w:r>
          </w:p>
        </w:tc>
      </w:tr>
      <w:tr w:rsidR="003D23EB" w:rsidRPr="005F7B6F" w14:paraId="78FF9D9F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7870117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население,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B6D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5,19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7B5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5,19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CC89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5,19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94B7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5,17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1B81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5,17</w:t>
            </w:r>
          </w:p>
        </w:tc>
      </w:tr>
      <w:tr w:rsidR="003D23EB" w:rsidRPr="005F7B6F" w14:paraId="5C8DDE73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14ECC1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бюджетные потребители,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8FEA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0,62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E142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0,62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7E60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0,62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137F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0,73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C13B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0,73</w:t>
            </w:r>
          </w:p>
        </w:tc>
      </w:tr>
      <w:tr w:rsidR="003D23EB" w:rsidRPr="005F7B6F" w14:paraId="72420959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99BC2B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прочие потребители,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A81C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1CD8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718F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4F8B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7826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EAC90D7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6A6D7F0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- собственное водоотведение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059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C81D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EAA1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1088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115C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D3E03BF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2D3D482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Пропущено через очистные сооружения, тыс. м</w:t>
            </w:r>
            <w:r w:rsidRPr="005F7B6F">
              <w:rPr>
                <w:rFonts w:eastAsia="Calibri"/>
                <w:sz w:val="20"/>
                <w:vertAlign w:val="superscript"/>
                <w:lang w:eastAsia="en-US"/>
              </w:rPr>
              <w:t>3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7F1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5D37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F6F9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83C5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F723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A96C32B" w14:textId="77777777" w:rsidTr="005F7B6F">
        <w:trPr>
          <w:trHeight w:val="296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2286B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3. Мероприятия, направленные на осуществление текущей (операционной) деятельности</w:t>
            </w:r>
          </w:p>
        </w:tc>
      </w:tr>
      <w:tr w:rsidR="003D23EB" w:rsidRPr="005F7B6F" w14:paraId="2238EA5F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CA144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7992F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088C2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F6E19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1E8DBBF0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83FECC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ED2D277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E110E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52102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3042CF1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103353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5EB0EF07" w14:textId="77777777" w:rsidTr="005F7B6F"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6FB64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79E746F9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CEB79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65B96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85877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160,20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A9E5A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DBE4D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160,20</w:t>
            </w:r>
          </w:p>
        </w:tc>
      </w:tr>
      <w:tr w:rsidR="003D23EB" w:rsidRPr="005F7B6F" w14:paraId="2186FC46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9ABF1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A26A5E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D75FC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82480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11521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39FB1DB0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88BA9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6AC5F6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39546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6875D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7DCBA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153C9041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AEB61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8D53D2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D57EA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696F1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D7A0B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7FA2CF9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76BAF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lastRenderedPageBreak/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EEABA2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3B37E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DC486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D3373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CED74AA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9C06D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BEB999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E3007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1,62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95C5E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D6CFC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1,62</w:t>
            </w:r>
          </w:p>
        </w:tc>
      </w:tr>
      <w:tr w:rsidR="003D23EB" w:rsidRPr="005F7B6F" w14:paraId="70EB1D6D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A144C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D911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161,82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91F7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C2B01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161,82</w:t>
            </w:r>
          </w:p>
        </w:tc>
      </w:tr>
      <w:tr w:rsidR="003D23EB" w:rsidRPr="005F7B6F" w14:paraId="2E4C1D77" w14:textId="77777777" w:rsidTr="005F7B6F"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D4D71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22592425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3A1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878B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2C080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163,35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3DD96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CB0A5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163,35</w:t>
            </w:r>
          </w:p>
        </w:tc>
      </w:tr>
      <w:tr w:rsidR="003D23EB" w:rsidRPr="005F7B6F" w14:paraId="6CCC7784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C662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891CE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7E744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3FF64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D8C36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14A4DBB0" w14:textId="77777777" w:rsidTr="005F7B6F">
        <w:trPr>
          <w:trHeight w:val="60"/>
        </w:trPr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1F8E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61911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7CA41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AF535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1CA2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161A2DC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CAF7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3B7AE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1A4D1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0BBAF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0FEF7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1024FF3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19F7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FBEB9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8489E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AB8D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53056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27E87787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204D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013E6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486B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1,65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4DD44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D614C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1,65</w:t>
            </w:r>
          </w:p>
        </w:tc>
      </w:tr>
      <w:tr w:rsidR="003D23EB" w:rsidRPr="005F7B6F" w14:paraId="065C806C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3E505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9CA20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165,00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FF9A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DD3C3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165,00</w:t>
            </w:r>
          </w:p>
        </w:tc>
      </w:tr>
      <w:tr w:rsidR="003D23EB" w:rsidRPr="005F7B6F" w14:paraId="09B6F63F" w14:textId="77777777" w:rsidTr="005F7B6F">
        <w:trPr>
          <w:trHeight w:val="178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B772A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7E7F30E6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11867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61145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5650E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167,87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69AA9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C16CF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167,87</w:t>
            </w:r>
          </w:p>
        </w:tc>
      </w:tr>
      <w:tr w:rsidR="003D23EB" w:rsidRPr="005F7B6F" w14:paraId="0A806644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83E59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0B730D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497F2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A0F02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2A36A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212EAAFA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DFE2E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103AC3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AB477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E0BCF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BD9CA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79301006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61EE2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FACE0C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BF87D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CA0E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8DD4F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1523BE02" w14:textId="77777777" w:rsidTr="005F7B6F">
        <w:trPr>
          <w:trHeight w:val="662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E39F8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6BE6DF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84B0E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83A17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D5AB9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97E28BE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3D0E9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65BC15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ED237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1,70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76115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83847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1,70</w:t>
            </w:r>
          </w:p>
        </w:tc>
      </w:tr>
      <w:tr w:rsidR="003D23EB" w:rsidRPr="005F7B6F" w14:paraId="1B4B65C3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EDD47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FDCCF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169,56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AC64B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9F88A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169,56</w:t>
            </w:r>
          </w:p>
        </w:tc>
      </w:tr>
      <w:tr w:rsidR="003D23EB" w:rsidRPr="005F7B6F" w14:paraId="26D3EA71" w14:textId="77777777" w:rsidTr="005F7B6F">
        <w:trPr>
          <w:trHeight w:val="211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8BA8B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1BBEC05D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D5BD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E1350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BB34E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179,49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E9CEC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AE4CA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179,49</w:t>
            </w:r>
          </w:p>
        </w:tc>
      </w:tr>
      <w:tr w:rsidR="003D23EB" w:rsidRPr="005F7B6F" w14:paraId="0449AD82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E67DA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6EA57D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CF8D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668B0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F0431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5DE65DBD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920EE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5249A6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E032B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0615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76C81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11668DE3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A6F79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757D8D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5E635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14CCC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00CA8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16E09AF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5E061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1BBAC2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D84C4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F2917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C446E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55BFE0B" w14:textId="77777777" w:rsidTr="005F7B6F">
        <w:trPr>
          <w:trHeight w:val="44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A6563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465D50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769E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1,81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9955D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7E4CF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1,81</w:t>
            </w:r>
          </w:p>
        </w:tc>
      </w:tr>
      <w:tr w:rsidR="003D23EB" w:rsidRPr="005F7B6F" w14:paraId="64161597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2DC30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A11932" w14:textId="77777777" w:rsidR="003D23EB" w:rsidRPr="005F7B6F" w:rsidRDefault="003D23EB" w:rsidP="003D23EB">
            <w:pPr>
              <w:widowControl w:val="0"/>
              <w:tabs>
                <w:tab w:val="left" w:pos="1455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181,30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50920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FE913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181,30</w:t>
            </w:r>
          </w:p>
        </w:tc>
      </w:tr>
      <w:tr w:rsidR="003D23EB" w:rsidRPr="005F7B6F" w14:paraId="4C6DE5C3" w14:textId="77777777" w:rsidTr="005F7B6F">
        <w:trPr>
          <w:trHeight w:val="211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47329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7B0E211C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14482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21B42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07F7E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204,98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BF4A2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8D0BE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204,98</w:t>
            </w:r>
          </w:p>
        </w:tc>
      </w:tr>
      <w:tr w:rsidR="003D23EB" w:rsidRPr="005F7B6F" w14:paraId="387F2804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1935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383C3E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6BE57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50243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89F4C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36918F02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2EF92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217E1AC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393A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96B1A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2B636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CB890C4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280DB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lastRenderedPageBreak/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0A375C8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EA51F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58836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B598E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1CCAA1D8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9692C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89EBDB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2A0B4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003B2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EAFBC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7AF33423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AFA20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E8AA9D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E5ECF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1,96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C1FA0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A1F2F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1,96</w:t>
            </w:r>
          </w:p>
        </w:tc>
      </w:tr>
      <w:tr w:rsidR="003D23EB" w:rsidRPr="005F7B6F" w14:paraId="0006F2CF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24225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45642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206,94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20072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BE6A7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206,94</w:t>
            </w:r>
          </w:p>
        </w:tc>
      </w:tr>
      <w:tr w:rsidR="003D23EB" w:rsidRPr="005F7B6F" w14:paraId="7A65B384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9D9CA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90A2D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884,62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C4F61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21A93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884,62</w:t>
            </w:r>
          </w:p>
        </w:tc>
      </w:tr>
      <w:tr w:rsidR="003D23EB" w:rsidRPr="005F7B6F" w14:paraId="0C228BF2" w14:textId="77777777" w:rsidTr="005F7B6F"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A4B78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4. Мероприятия, направленные на поддержание объектов централизованных систем водоотведения в состоянии, соответствующем установленным требованиям технических регламентов</w:t>
            </w:r>
          </w:p>
        </w:tc>
      </w:tr>
      <w:tr w:rsidR="003D23EB" w:rsidRPr="005F7B6F" w14:paraId="7C4DD782" w14:textId="77777777" w:rsidTr="005F7B6F">
        <w:trPr>
          <w:trHeight w:val="360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5F6F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</w:t>
            </w:r>
            <w:r w:rsidRPr="005F7B6F">
              <w:rPr>
                <w:rFonts w:eastAsia="Calibri"/>
                <w:i/>
                <w:sz w:val="20"/>
                <w:lang w:eastAsia="en-US"/>
              </w:rPr>
              <w:t>4.1. Перечень мероприятий по ремонту объектов централизованных систем водоотведения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              </w:t>
            </w:r>
          </w:p>
        </w:tc>
      </w:tr>
      <w:tr w:rsidR="003D23EB" w:rsidRPr="005F7B6F" w14:paraId="31140A44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51851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6CC98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7B527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18BCE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5596BAF6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DAA173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670B54F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E86D3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B1D44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402A969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CDF1789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1CC4B5C4" w14:textId="77777777" w:rsidTr="005F7B6F"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8F413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4F3B42FB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7DE63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F48BF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A9617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0DB01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28EDE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D0827CD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857A6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B514B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E76CE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4A4A1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3362F08" w14:textId="77777777" w:rsidTr="005F7B6F"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EB8AB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365D71E0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70C7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6F54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DD2E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5E8E3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82DCC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2BD429A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E66A3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851FD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23318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2EF6C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56C18BB" w14:textId="77777777" w:rsidTr="005F7B6F">
        <w:trPr>
          <w:trHeight w:val="178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B0C46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15027E41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FDB24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AE01D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88CA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DDC6D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219FF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CFE2104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B24DF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64F79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7AF19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92D4E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3A908AD" w14:textId="77777777" w:rsidTr="005F7B6F">
        <w:trPr>
          <w:trHeight w:val="211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458FC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3AFC3F53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BEB0C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90E3F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8739F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C8EAB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E14A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5925557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161BC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33D2B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26BBD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005A3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9203D2C" w14:textId="77777777" w:rsidTr="005F7B6F">
        <w:trPr>
          <w:trHeight w:val="211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E09E2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4CB82CEC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D7964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AC0A3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10A83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11FD5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31488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7289F29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A0375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77199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1E40D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A9BF9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C75BB39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6EB9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CC095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8E8B9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8F1DC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8B96277" w14:textId="77777777" w:rsidTr="005F7B6F">
        <w:trPr>
          <w:trHeight w:val="360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9C5D6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   4.2. Перечень мероприятий, направленных на улучшение качества очистки сточных вод             </w:t>
            </w:r>
          </w:p>
        </w:tc>
      </w:tr>
      <w:tr w:rsidR="003D23EB" w:rsidRPr="005F7B6F" w14:paraId="1068054F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031B5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3D981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00E4B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529D4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1F31E00C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1A065BE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16BECCA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67AEC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A9639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555D9D9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374496F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09B6A52E" w14:textId="77777777" w:rsidTr="005F7B6F"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6CF31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2AB10D12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EB97C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2B4EE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7E5C3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A5811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55ABE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A28ABE0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4F35F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D5468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006D8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77D4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5A1FEE6" w14:textId="77777777" w:rsidTr="005F7B6F"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56951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505DBEF8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CA73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7541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11432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4B133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2D77E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E5C6439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74191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F28D5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265A7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686E4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D112011" w14:textId="77777777" w:rsidTr="005F7B6F">
        <w:trPr>
          <w:trHeight w:val="178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7DE04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60BC464A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07E8B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77ABB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027EC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C5FA6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23E2B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9969D13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E1623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82CAC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AAF1F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1256B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2B7DF92" w14:textId="77777777" w:rsidTr="005F7B6F">
        <w:trPr>
          <w:trHeight w:val="211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14CA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62F1A888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08C8F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129F4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74F75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42170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795CF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1512217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DB5A0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19723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409B4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90C13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480A718" w14:textId="77777777" w:rsidTr="005F7B6F">
        <w:trPr>
          <w:trHeight w:val="211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958E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1F5E0605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97011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1179C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7926B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CE7A5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38493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E0C95D4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19C06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F6763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23387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39DE2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45484AC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DC8BB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E8603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C0FAE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6705C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8225CE5" w14:textId="77777777" w:rsidTr="005F7B6F">
        <w:trPr>
          <w:trHeight w:val="360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727FD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</w:t>
            </w:r>
            <w:r w:rsidRPr="005F7B6F">
              <w:rPr>
                <w:rFonts w:eastAsia="Calibri"/>
                <w:i/>
                <w:sz w:val="20"/>
                <w:lang w:eastAsia="en-US"/>
              </w:rPr>
              <w:t xml:space="preserve">4.3. Перечень мероприятий по энергосбережению и повышению энергетической    </w:t>
            </w:r>
          </w:p>
          <w:p w14:paraId="08A0492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эффективности</w:t>
            </w:r>
          </w:p>
        </w:tc>
      </w:tr>
      <w:tr w:rsidR="003D23EB" w:rsidRPr="005F7B6F" w14:paraId="64E48D35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5271D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E71F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B8E06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850A3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36763238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F0A05D1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E8DFB6B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F2FF3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03544B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769AA7C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6236213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69C2A6C2" w14:textId="77777777" w:rsidTr="005F7B6F"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71547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4DC876CC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84439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22771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3E6E1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11401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D3A75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DEB016B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824C0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AC3D5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B9989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204B0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828952D" w14:textId="77777777" w:rsidTr="005F7B6F"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A2306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306AC506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F8F1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0C0C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00ED0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91479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74018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0856A12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15472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568F8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CE413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A95D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FA1ED7F" w14:textId="77777777" w:rsidTr="005F7B6F">
        <w:trPr>
          <w:trHeight w:val="178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4322F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50F3469E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20F3B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32470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DC0DD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0BEEC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D379C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DCD6280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E9034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2E7EA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BD7C5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5743B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DADE815" w14:textId="77777777" w:rsidTr="005F7B6F">
        <w:trPr>
          <w:trHeight w:val="211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48A9F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16EAE8DA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AD6F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89540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6A883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F9360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29B327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9336AE0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F3B7D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E03F8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F2972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9E97D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E0AA6FD" w14:textId="77777777" w:rsidTr="005F7B6F">
        <w:trPr>
          <w:trHeight w:val="211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97C91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11DD70E1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B508C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1DD3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5899B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20EFC1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E9F80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FA3ECEE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4018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FF230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F075C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E314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414DE87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C511F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502B9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A441E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8107C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53E0050" w14:textId="77777777" w:rsidTr="005F7B6F"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A9841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4.4. Мероприятия, направленные на повышение качества обслуживания абонентов </w:t>
            </w:r>
          </w:p>
        </w:tc>
      </w:tr>
      <w:tr w:rsidR="003D23EB" w:rsidRPr="005F7B6F" w14:paraId="76673768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9EC44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DB6DC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0FD47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56E39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43175A03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0C57927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2C5CE6B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8CC57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7F99C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223C433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EA499F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7AFD6C25" w14:textId="77777777" w:rsidTr="005F7B6F"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E50B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2CFB0902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2ABD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A768C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6C159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85977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10F7B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F8F45FA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95650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52569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D1123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B55BC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9180BF7" w14:textId="77777777" w:rsidTr="005F7B6F"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7C496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29F63BED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FFAF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CAA3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3A751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ABCCC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DBAFD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38DB043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65C5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48F24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84A0A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15273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A88FB9F" w14:textId="77777777" w:rsidTr="005F7B6F">
        <w:trPr>
          <w:trHeight w:val="178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AFC0E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461A3968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29CD1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ADCC6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86D46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9000A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75390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ECACC32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191F8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DB423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88904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149CA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1627002" w14:textId="77777777" w:rsidTr="005F7B6F">
        <w:trPr>
          <w:trHeight w:val="211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087AF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6D9FD256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6FD67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846A7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F5A7D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34643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F5FAB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AFFBDE0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550C5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C6B95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C071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D21F1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2DD9703" w14:textId="77777777" w:rsidTr="005F7B6F">
        <w:trPr>
          <w:trHeight w:val="211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24124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40AC1649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F745E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41737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F7F0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E0AE3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897DC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9507475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DFCF2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1BD75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206D2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0887D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AA63A37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90AA8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EB284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74215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2F539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3FEB0A0" w14:textId="77777777" w:rsidTr="005F7B6F"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144D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 xml:space="preserve">5. Показатели надежности, качества, энергетической эффективности объектов централизованных систем водоотведения    </w:t>
            </w:r>
          </w:p>
        </w:tc>
      </w:tr>
      <w:tr w:rsidR="003D23EB" w:rsidRPr="005F7B6F" w14:paraId="1BA0638A" w14:textId="77777777" w:rsidTr="005F7B6F">
        <w:trPr>
          <w:trHeight w:val="21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CCACC0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B031E7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Ед.изм.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1B37127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 xml:space="preserve">На период </w:t>
            </w:r>
          </w:p>
          <w:p w14:paraId="5C089D10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с 01.01.2019 по 31.12.2019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17E5BFC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01.01.2020 по 31.12.2020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79BB5F9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 xml:space="preserve">На период </w:t>
            </w:r>
          </w:p>
          <w:p w14:paraId="2BA11316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с 01.01.2021 по 31.12.2021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D65EFC2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01.01.2022 по 31.12.2022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2AABCB3B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01.01.2023 по 31.12.2023</w:t>
            </w:r>
          </w:p>
        </w:tc>
      </w:tr>
      <w:tr w:rsidR="003D23EB" w:rsidRPr="005F7B6F" w14:paraId="6128106C" w14:textId="77777777" w:rsidTr="005F7B6F">
        <w:trPr>
          <w:trHeight w:val="212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317551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очистки сточных вод</w:t>
            </w:r>
          </w:p>
        </w:tc>
      </w:tr>
      <w:tr w:rsidR="003D23EB" w:rsidRPr="005F7B6F" w14:paraId="728A5B6C" w14:textId="77777777" w:rsidTr="005F7B6F">
        <w:trPr>
          <w:trHeight w:val="977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90ADA92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Доля сточных вод, не подвергающихся очистке, в общем объеме сточных вод, сбрасываемых в централизованные общесплавные или бытовые системы водоотведения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06FFCF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349499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D99950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27F6FF9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9B819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6BFAE3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100</w:t>
            </w:r>
          </w:p>
        </w:tc>
      </w:tr>
      <w:tr w:rsidR="003D23EB" w:rsidRPr="005F7B6F" w14:paraId="1A7AC1AD" w14:textId="77777777" w:rsidTr="005F7B6F">
        <w:trPr>
          <w:trHeight w:val="1039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E24555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38A948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67130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F63305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B420E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02AE57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B1724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4B69BE15" w14:textId="77777777" w:rsidTr="005F7B6F">
        <w:trPr>
          <w:trHeight w:val="1039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14:paraId="7264D98F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Доля проб сточных вод, не соответствующих установленным нормативам допустимых сбросов, лимитам на сбросы, рассчитанная для централизованной общесплавной (бытовой) системы </w:t>
            </w:r>
            <w:r w:rsidRPr="005F7B6F">
              <w:rPr>
                <w:rFonts w:eastAsia="Calibri"/>
                <w:bCs/>
                <w:sz w:val="20"/>
                <w:lang w:eastAsia="en-US"/>
              </w:rPr>
              <w:lastRenderedPageBreak/>
              <w:t xml:space="preserve">водоотведения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1FB3E1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E89F99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4E3995C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23512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1918313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0258B9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39C27938" w14:textId="77777777" w:rsidTr="005F7B6F">
        <w:trPr>
          <w:trHeight w:val="1039"/>
        </w:trPr>
        <w:tc>
          <w:tcPr>
            <w:tcW w:w="3258" w:type="dxa"/>
            <w:gridSpan w:val="2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2AE0060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Доля проб сточных вод, не соответствующих установленным нормативам допустимых сбросов, лимитам на сбросы, рассчитанная для централизованной ливневой системы водоотведения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851270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C544F8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97BC92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CE0D89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E15F7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918069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4EB49059" w14:textId="77777777" w:rsidTr="005F7B6F">
        <w:trPr>
          <w:trHeight w:val="276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4B13E6B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надежности и бесперебойности водоотведения</w:t>
            </w:r>
          </w:p>
        </w:tc>
      </w:tr>
      <w:tr w:rsidR="003D23EB" w:rsidRPr="005F7B6F" w14:paraId="2C08C780" w14:textId="77777777" w:rsidTr="005F7B6F">
        <w:trPr>
          <w:trHeight w:val="84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0127B61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013F1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ед./км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783532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2BDC1D1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655F79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B093B9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C3F1B5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3CBF0DA9" w14:textId="77777777" w:rsidTr="005F7B6F">
        <w:trPr>
          <w:trHeight w:val="212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7DA4CB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энергетической эффективности</w:t>
            </w:r>
          </w:p>
        </w:tc>
      </w:tr>
      <w:tr w:rsidR="003D23EB" w:rsidRPr="005F7B6F" w14:paraId="26A36452" w14:textId="77777777" w:rsidTr="005F7B6F">
        <w:trPr>
          <w:trHeight w:val="212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7BD0CF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Удельный расход электрической энергии, потребляемой в технологическом процессе очистки сточных вод, на единицу объема очищаемых сточных вод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106427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830514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0AA00C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4ECCE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BAD6B5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6FA97E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2E49B33" w14:textId="77777777" w:rsidTr="005F7B6F">
        <w:trPr>
          <w:trHeight w:val="70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54C75FA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Удельный расход электрической энергии, потребляемой в технологическом процессе транспортировки сточных вод, на единицу объема транспортируемых сточных вод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156F001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кВт*ч/</w:t>
            </w:r>
          </w:p>
          <w:p w14:paraId="3F423DB1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куб. м</w:t>
            </w:r>
          </w:p>
          <w:p w14:paraId="6B45754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2B13E05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4A53130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05CE372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8E3A32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5B6955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5CEB43CB" w14:textId="77777777" w:rsidTr="005F7B6F">
        <w:tc>
          <w:tcPr>
            <w:tcW w:w="9495" w:type="dxa"/>
            <w:gridSpan w:val="1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22CBA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 xml:space="preserve">       6. Расчет эффективности производственной программы        </w:t>
            </w:r>
          </w:p>
        </w:tc>
      </w:tr>
      <w:tr w:rsidR="003D23EB" w:rsidRPr="005F7B6F" w14:paraId="06AB70F5" w14:textId="77777777" w:rsidTr="005F7B6F">
        <w:trPr>
          <w:trHeight w:val="215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4894AE3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01.01.2019 по 31.12.2019</w:t>
            </w:r>
          </w:p>
        </w:tc>
        <w:tc>
          <w:tcPr>
            <w:tcW w:w="4962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AEB79C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BC27F09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A191A2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01.01.2020 по 31.12.2020</w:t>
            </w:r>
          </w:p>
        </w:tc>
        <w:tc>
          <w:tcPr>
            <w:tcW w:w="4962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00E32E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5A561A7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F9056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01.01.2021 по 31.12.2021</w:t>
            </w:r>
          </w:p>
        </w:tc>
        <w:tc>
          <w:tcPr>
            <w:tcW w:w="4962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F63E06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4A7FCC5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4A03C6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01.01.2022 по 31.12.2022</w:t>
            </w:r>
          </w:p>
        </w:tc>
        <w:tc>
          <w:tcPr>
            <w:tcW w:w="4962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23920B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36016F7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B98DC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01.01.2023 по 31.12.2023</w:t>
            </w:r>
          </w:p>
        </w:tc>
        <w:tc>
          <w:tcPr>
            <w:tcW w:w="4962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2585FC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4A582EB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85DACE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Итого эффективность производственной программы за весь период реализации</w:t>
            </w:r>
          </w:p>
        </w:tc>
        <w:tc>
          <w:tcPr>
            <w:tcW w:w="4962" w:type="dxa"/>
            <w:gridSpan w:val="1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CBE894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90750A0" w14:textId="77777777" w:rsidTr="005F7B6F">
        <w:trPr>
          <w:trHeight w:val="360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9C63A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  </w:t>
            </w:r>
            <w:r w:rsidRPr="005F7B6F">
              <w:rPr>
                <w:rFonts w:eastAsia="Calibri"/>
                <w:b/>
                <w:sz w:val="20"/>
                <w:lang w:eastAsia="en-US"/>
              </w:rPr>
              <w:t xml:space="preserve">7. Общий объем финансовых потребностей, направленных на реализацию       </w:t>
            </w:r>
          </w:p>
          <w:p w14:paraId="56A73E2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 xml:space="preserve">                         производственной программы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                      </w:t>
            </w:r>
          </w:p>
        </w:tc>
      </w:tr>
      <w:tr w:rsidR="003D23EB" w:rsidRPr="005F7B6F" w14:paraId="6BACF2DF" w14:textId="77777777" w:rsidTr="005F7B6F">
        <w:trPr>
          <w:trHeight w:val="478"/>
        </w:trPr>
        <w:tc>
          <w:tcPr>
            <w:tcW w:w="7935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AD05C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C2B21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</w:t>
            </w:r>
          </w:p>
          <w:p w14:paraId="4836717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тыс. руб.  </w:t>
            </w:r>
          </w:p>
        </w:tc>
      </w:tr>
      <w:tr w:rsidR="003D23EB" w:rsidRPr="005F7B6F" w14:paraId="4EE7AA2B" w14:textId="77777777" w:rsidTr="005F7B6F">
        <w:tc>
          <w:tcPr>
            <w:tcW w:w="7935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EE433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01.01.2019 по 31.12.2019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3960FC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160,99</w:t>
            </w:r>
          </w:p>
        </w:tc>
      </w:tr>
      <w:tr w:rsidR="003D23EB" w:rsidRPr="005F7B6F" w14:paraId="5DB95ABF" w14:textId="77777777" w:rsidTr="005F7B6F">
        <w:tc>
          <w:tcPr>
            <w:tcW w:w="7935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7816E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01.01.2020 по 31.12.2020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213693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165,00</w:t>
            </w:r>
          </w:p>
        </w:tc>
      </w:tr>
      <w:tr w:rsidR="003D23EB" w:rsidRPr="005F7B6F" w14:paraId="3CEC0175" w14:textId="77777777" w:rsidTr="005F7B6F">
        <w:tc>
          <w:tcPr>
            <w:tcW w:w="7935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DB287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01.01.2021 по 31.12.2021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4ABC68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169,90</w:t>
            </w:r>
          </w:p>
        </w:tc>
      </w:tr>
      <w:tr w:rsidR="003D23EB" w:rsidRPr="005F7B6F" w14:paraId="22A5E62A" w14:textId="77777777" w:rsidTr="005F7B6F">
        <w:tc>
          <w:tcPr>
            <w:tcW w:w="7935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00CC3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01.01.2022 по 31.12.2022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A7CE6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181,30</w:t>
            </w:r>
          </w:p>
        </w:tc>
      </w:tr>
      <w:tr w:rsidR="003D23EB" w:rsidRPr="005F7B6F" w14:paraId="5616AD61" w14:textId="77777777" w:rsidTr="005F7B6F">
        <w:tc>
          <w:tcPr>
            <w:tcW w:w="7935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7B9B3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01.01.2023 по 31.12.2023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FDA10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206,94</w:t>
            </w:r>
          </w:p>
        </w:tc>
      </w:tr>
      <w:tr w:rsidR="003D23EB" w:rsidRPr="005F7B6F" w14:paraId="00F7C000" w14:textId="77777777" w:rsidTr="005F7B6F">
        <w:tc>
          <w:tcPr>
            <w:tcW w:w="7935" w:type="dxa"/>
            <w:gridSpan w:val="1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F06526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Итого на период реализации программы: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094366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884,13</w:t>
            </w:r>
          </w:p>
        </w:tc>
      </w:tr>
      <w:tr w:rsidR="003D23EB" w:rsidRPr="005F7B6F" w14:paraId="3A54FADC" w14:textId="77777777" w:rsidTr="005F7B6F">
        <w:trPr>
          <w:trHeight w:val="360"/>
        </w:trPr>
        <w:tc>
          <w:tcPr>
            <w:tcW w:w="9495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8D647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  </w:t>
            </w:r>
            <w:r w:rsidRPr="005F7B6F">
              <w:rPr>
                <w:rFonts w:eastAsia="Calibri"/>
                <w:b/>
                <w:sz w:val="20"/>
                <w:lang w:eastAsia="en-US"/>
              </w:rPr>
              <w:t>8. Отчет об исполнении производственной программы за истекший период регулирования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                      </w:t>
            </w:r>
          </w:p>
        </w:tc>
      </w:tr>
      <w:tr w:rsidR="003D23EB" w:rsidRPr="005F7B6F" w14:paraId="7EF2B2C5" w14:textId="77777777" w:rsidTr="005F7B6F">
        <w:trPr>
          <w:trHeight w:val="372"/>
        </w:trPr>
        <w:tc>
          <w:tcPr>
            <w:tcW w:w="751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289AF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985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14:paraId="55CEF0A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2021год</w:t>
            </w:r>
          </w:p>
        </w:tc>
      </w:tr>
      <w:tr w:rsidR="003D23EB" w:rsidRPr="005F7B6F" w14:paraId="4B0F1059" w14:textId="77777777" w:rsidTr="005F7B6F">
        <w:tc>
          <w:tcPr>
            <w:tcW w:w="751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FC11EA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Объем принятых сточных вод, тыс. куб. м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C307C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5,47</w:t>
            </w:r>
          </w:p>
        </w:tc>
      </w:tr>
      <w:tr w:rsidR="003D23EB" w:rsidRPr="005F7B6F" w14:paraId="2749EEDE" w14:textId="77777777" w:rsidTr="005F7B6F">
        <w:tc>
          <w:tcPr>
            <w:tcW w:w="751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F30E4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Мероприятия, направленные на осуществление текущей (операционной) деятельности, тыс. руб.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76D15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302,79</w:t>
            </w:r>
          </w:p>
        </w:tc>
      </w:tr>
      <w:tr w:rsidR="003D23EB" w:rsidRPr="005F7B6F" w14:paraId="26749027" w14:textId="77777777" w:rsidTr="005F7B6F">
        <w:tc>
          <w:tcPr>
            <w:tcW w:w="751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5D82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Мероприятия, направленные на поддержание объектов водоснабжения в состоянии, соответствующем установленным требованиям, тыс. руб.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674FF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2,30</w:t>
            </w:r>
          </w:p>
        </w:tc>
      </w:tr>
      <w:tr w:rsidR="003D23EB" w:rsidRPr="005F7B6F" w14:paraId="5187C216" w14:textId="77777777" w:rsidTr="005F7B6F">
        <w:tc>
          <w:tcPr>
            <w:tcW w:w="751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0CAE9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Общий объем финансовых потребностей, тыс. руб.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6FC28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305,09</w:t>
            </w:r>
          </w:p>
        </w:tc>
      </w:tr>
    </w:tbl>
    <w:p w14:paraId="26AE90B9" w14:textId="77777777" w:rsidR="00577C2E" w:rsidRDefault="00D060F2" w:rsidP="00D060F2">
      <w:pPr>
        <w:jc w:val="right"/>
        <w:rPr>
          <w:szCs w:val="28"/>
        </w:rPr>
      </w:pPr>
      <w:r>
        <w:rPr>
          <w:szCs w:val="28"/>
        </w:rPr>
        <w:t>».</w:t>
      </w:r>
    </w:p>
    <w:p w14:paraId="2A2F1205" w14:textId="21D9388B" w:rsidR="005201D8" w:rsidRDefault="00B447C0" w:rsidP="00B447C0">
      <w:pPr>
        <w:tabs>
          <w:tab w:val="left" w:pos="1897"/>
        </w:tabs>
        <w:spacing w:line="276" w:lineRule="auto"/>
        <w:rPr>
          <w:szCs w:val="28"/>
        </w:rPr>
      </w:pPr>
      <w:r w:rsidRPr="003F7CA5">
        <w:rPr>
          <w:szCs w:val="28"/>
        </w:rPr>
        <w:t xml:space="preserve"> </w:t>
      </w:r>
    </w:p>
    <w:tbl>
      <w:tblPr>
        <w:tblpPr w:leftFromText="180" w:rightFromText="180" w:vertAnchor="text" w:tblpY="1"/>
        <w:tblOverlap w:val="never"/>
        <w:tblW w:w="10162" w:type="dxa"/>
        <w:tblLook w:val="04A0" w:firstRow="1" w:lastRow="0" w:firstColumn="1" w:lastColumn="0" w:noHBand="0" w:noVBand="1"/>
      </w:tblPr>
      <w:tblGrid>
        <w:gridCol w:w="528"/>
        <w:gridCol w:w="456"/>
        <w:gridCol w:w="9167"/>
        <w:gridCol w:w="11"/>
      </w:tblGrid>
      <w:tr w:rsidR="00B447C0" w14:paraId="732638ED" w14:textId="77777777" w:rsidTr="00FF7754">
        <w:trPr>
          <w:gridAfter w:val="1"/>
          <w:wAfter w:w="11" w:type="dxa"/>
        </w:trPr>
        <w:tc>
          <w:tcPr>
            <w:tcW w:w="528" w:type="dxa"/>
          </w:tcPr>
          <w:p w14:paraId="6AD30D2D" w14:textId="77777777" w:rsidR="00B447C0" w:rsidRDefault="00B447C0" w:rsidP="00FF7754">
            <w:pPr>
              <w:tabs>
                <w:tab w:val="left" w:pos="1897"/>
              </w:tabs>
            </w:pPr>
          </w:p>
        </w:tc>
        <w:tc>
          <w:tcPr>
            <w:tcW w:w="456" w:type="dxa"/>
          </w:tcPr>
          <w:p w14:paraId="3DAD5C80" w14:textId="77777777" w:rsidR="00B447C0" w:rsidRDefault="00B447C0" w:rsidP="00FF7754">
            <w:pPr>
              <w:tabs>
                <w:tab w:val="left" w:pos="1897"/>
              </w:tabs>
            </w:pPr>
          </w:p>
        </w:tc>
        <w:tc>
          <w:tcPr>
            <w:tcW w:w="9167" w:type="dxa"/>
          </w:tcPr>
          <w:p w14:paraId="22A76F88" w14:textId="77777777" w:rsidR="00800B5C" w:rsidRDefault="00800B5C" w:rsidP="00FF7754">
            <w:pPr>
              <w:ind w:left="3552"/>
              <w:jc w:val="center"/>
            </w:pPr>
          </w:p>
          <w:p w14:paraId="45013D30" w14:textId="77777777" w:rsidR="00800B5C" w:rsidRDefault="00800B5C" w:rsidP="00FF7754">
            <w:pPr>
              <w:ind w:left="3552"/>
              <w:jc w:val="center"/>
            </w:pPr>
          </w:p>
          <w:p w14:paraId="3EC27CBB" w14:textId="5501E6D4" w:rsidR="00B447C0" w:rsidRDefault="00B447C0" w:rsidP="00FF7754">
            <w:pPr>
              <w:ind w:left="3552"/>
              <w:jc w:val="center"/>
            </w:pPr>
            <w:r>
              <w:lastRenderedPageBreak/>
              <w:t>ПРИЛОЖЕНИЕ 5</w:t>
            </w:r>
          </w:p>
          <w:p w14:paraId="4637F0CB" w14:textId="77777777" w:rsidR="00B447C0" w:rsidRPr="00577C2E" w:rsidRDefault="00B447C0" w:rsidP="00FF7754">
            <w:pPr>
              <w:ind w:left="3552"/>
              <w:jc w:val="center"/>
            </w:pPr>
            <w:r>
              <w:t xml:space="preserve">к решению региональной службы </w:t>
            </w:r>
            <w:r>
              <w:br/>
              <w:t xml:space="preserve">по </w:t>
            </w:r>
            <w:r w:rsidRPr="00577C2E">
              <w:t xml:space="preserve">тарифам Нижегородской области </w:t>
            </w:r>
          </w:p>
          <w:p w14:paraId="6B1D73EF" w14:textId="649E9069" w:rsidR="00B447C0" w:rsidRDefault="00B447C0" w:rsidP="00FF7754">
            <w:pPr>
              <w:ind w:left="3552"/>
              <w:jc w:val="center"/>
            </w:pPr>
            <w:r w:rsidRPr="00577C2E">
              <w:t>от</w:t>
            </w:r>
            <w:r w:rsidR="00577C2E" w:rsidRPr="00577C2E">
              <w:t xml:space="preserve"> </w:t>
            </w:r>
            <w:r w:rsidR="008A6E98">
              <w:t xml:space="preserve">25 ноября </w:t>
            </w:r>
            <w:r w:rsidR="00567DCE">
              <w:t>2022</w:t>
            </w:r>
            <w:r w:rsidRPr="00577C2E">
              <w:t xml:space="preserve"> г. №</w:t>
            </w:r>
            <w:r w:rsidRPr="00D74902">
              <w:t xml:space="preserve"> </w:t>
            </w:r>
            <w:r w:rsidR="001F5FEE">
              <w:t>48/119</w:t>
            </w:r>
          </w:p>
          <w:p w14:paraId="63F59002" w14:textId="77777777" w:rsidR="00471197" w:rsidRDefault="00471197" w:rsidP="00FF7754">
            <w:pPr>
              <w:ind w:left="3552"/>
              <w:jc w:val="center"/>
            </w:pPr>
          </w:p>
          <w:p w14:paraId="5EA2840D" w14:textId="77777777" w:rsidR="00B447C0" w:rsidRDefault="00B447C0" w:rsidP="00FF7754">
            <w:pPr>
              <w:ind w:left="3552"/>
              <w:jc w:val="center"/>
            </w:pPr>
            <w:r>
              <w:t>«ПРИЛОЖЕНИЕ 5</w:t>
            </w:r>
          </w:p>
          <w:p w14:paraId="1BB0D312" w14:textId="77777777" w:rsidR="00B447C0" w:rsidRDefault="00B447C0" w:rsidP="00FF7754">
            <w:pPr>
              <w:ind w:left="3552"/>
              <w:jc w:val="center"/>
            </w:pPr>
            <w:r>
              <w:t xml:space="preserve">к решению региональной службы </w:t>
            </w:r>
            <w:r>
              <w:br/>
              <w:t xml:space="preserve">по тарифам Нижегородской области </w:t>
            </w:r>
          </w:p>
          <w:p w14:paraId="699E260A" w14:textId="77777777" w:rsidR="00B447C0" w:rsidRPr="001D06AF" w:rsidRDefault="00B447C0" w:rsidP="00FF7754">
            <w:pPr>
              <w:ind w:left="3552"/>
              <w:jc w:val="center"/>
            </w:pPr>
            <w:r>
              <w:t>от 11</w:t>
            </w:r>
            <w:r w:rsidRPr="0056238E">
              <w:t xml:space="preserve"> декабря 2018 г. №</w:t>
            </w:r>
            <w:r>
              <w:t xml:space="preserve"> 51/63</w:t>
            </w:r>
          </w:p>
        </w:tc>
      </w:tr>
      <w:tr w:rsidR="00B447C0" w:rsidRPr="006161EA" w14:paraId="64FFEE6B" w14:textId="77777777" w:rsidTr="00FF7754">
        <w:tblPrEx>
          <w:tblCellMar>
            <w:left w:w="0" w:type="dxa"/>
            <w:right w:w="0" w:type="dxa"/>
          </w:tblCellMar>
        </w:tblPrEx>
        <w:trPr>
          <w:trHeight w:val="261"/>
        </w:trPr>
        <w:tc>
          <w:tcPr>
            <w:tcW w:w="10162" w:type="dxa"/>
            <w:gridSpan w:val="4"/>
            <w:hideMark/>
          </w:tcPr>
          <w:p w14:paraId="1C62E080" w14:textId="77777777" w:rsidR="00B447C0" w:rsidRDefault="00B447C0" w:rsidP="00FF7754">
            <w:pPr>
              <w:ind w:left="3552"/>
              <w:jc w:val="center"/>
              <w:rPr>
                <w:sz w:val="24"/>
                <w:szCs w:val="24"/>
              </w:rPr>
            </w:pPr>
          </w:p>
          <w:p w14:paraId="184B407B" w14:textId="77777777" w:rsidR="00B447C0" w:rsidRPr="007D25C7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</w:t>
            </w:r>
            <w:r w:rsidRPr="007D25C7">
              <w:rPr>
                <w:b/>
                <w:sz w:val="24"/>
                <w:szCs w:val="24"/>
              </w:rPr>
              <w:t>РОИЗВОДСТВЕННАЯ ПРОГРАММА</w:t>
            </w:r>
          </w:p>
          <w:p w14:paraId="19F56815" w14:textId="77777777" w:rsidR="00B447C0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D25C7">
              <w:rPr>
                <w:b/>
                <w:sz w:val="24"/>
                <w:szCs w:val="24"/>
              </w:rPr>
              <w:t xml:space="preserve">ПО ОКАЗАНИЮ УСЛУГ </w:t>
            </w:r>
            <w:r>
              <w:rPr>
                <w:b/>
                <w:sz w:val="24"/>
                <w:szCs w:val="24"/>
              </w:rPr>
              <w:t>ХОЛОДНОГО ВОДОСНАБЖЕНИЯ</w:t>
            </w:r>
          </w:p>
          <w:p w14:paraId="76A6A659" w14:textId="0EB2E808" w:rsidR="00B447C0" w:rsidRPr="00567DCE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B447C0">
              <w:rPr>
                <w:b/>
                <w:sz w:val="24"/>
                <w:szCs w:val="24"/>
                <w:lang w:eastAsia="en-US"/>
              </w:rPr>
              <w:t xml:space="preserve">потребителям на </w:t>
            </w:r>
            <w:r w:rsidRPr="00567DCE">
              <w:rPr>
                <w:b/>
                <w:sz w:val="24"/>
                <w:szCs w:val="24"/>
                <w:lang w:eastAsia="en-US"/>
              </w:rPr>
              <w:t xml:space="preserve">территории </w:t>
            </w:r>
            <w:r w:rsidR="00567DCE" w:rsidRPr="00567DCE">
              <w:rPr>
                <w:b/>
                <w:sz w:val="24"/>
                <w:szCs w:val="24"/>
              </w:rPr>
              <w:t xml:space="preserve"> административно-территориального образования Яковский сельсовет Сосновского муниципального округа</w:t>
            </w:r>
            <w:r w:rsidR="00567DCE" w:rsidRPr="00097CD0">
              <w:rPr>
                <w:b/>
                <w:sz w:val="24"/>
                <w:szCs w:val="24"/>
              </w:rPr>
              <w:t xml:space="preserve"> Нижегородской области</w:t>
            </w:r>
          </w:p>
          <w:p w14:paraId="7248916D" w14:textId="77777777" w:rsidR="00577C2E" w:rsidRPr="00B447C0" w:rsidRDefault="00577C2E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14:paraId="496A6765" w14:textId="77777777" w:rsidR="00A55290" w:rsidRDefault="00B447C0" w:rsidP="005201D8">
      <w:pPr>
        <w:tabs>
          <w:tab w:val="left" w:pos="1897"/>
        </w:tabs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Период реализации производственной программы с 01.01.2019 г. по 31.12.2023 г.</w:t>
      </w:r>
    </w:p>
    <w:tbl>
      <w:tblPr>
        <w:tblW w:w="949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238"/>
        <w:gridCol w:w="20"/>
        <w:gridCol w:w="992"/>
        <w:gridCol w:w="283"/>
        <w:gridCol w:w="385"/>
        <w:gridCol w:w="41"/>
        <w:gridCol w:w="425"/>
        <w:gridCol w:w="425"/>
        <w:gridCol w:w="709"/>
        <w:gridCol w:w="61"/>
        <w:gridCol w:w="458"/>
        <w:gridCol w:w="48"/>
        <w:gridCol w:w="425"/>
        <w:gridCol w:w="425"/>
        <w:gridCol w:w="331"/>
        <w:gridCol w:w="236"/>
        <w:gridCol w:w="993"/>
      </w:tblGrid>
      <w:tr w:rsidR="003D23EB" w:rsidRPr="005F7B6F" w14:paraId="2317DFBF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1C69E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1. Паспорт производственной программы</w:t>
            </w:r>
          </w:p>
        </w:tc>
      </w:tr>
      <w:tr w:rsidR="005F7B6F" w:rsidRPr="005F7B6F" w14:paraId="131288BB" w14:textId="77777777" w:rsidTr="00800B5C">
        <w:trPr>
          <w:trHeight w:val="59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EF5C9B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регулируемой  </w:t>
            </w:r>
          </w:p>
          <w:p w14:paraId="2AC08552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организации (ИНН)</w:t>
            </w:r>
          </w:p>
          <w:p w14:paraId="36C75A8E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26442E" w14:textId="68CE0736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МУНИЦИПАЛЬНОЕ УНИТАРНОЕ ПРЕДПРИЯТИЕ «ТЕПЛОЭНЕРГИЯ – 1» (ИНН 5231004851)</w:t>
            </w:r>
          </w:p>
        </w:tc>
      </w:tr>
      <w:tr w:rsidR="005F7B6F" w:rsidRPr="005F7B6F" w14:paraId="1BDFE43D" w14:textId="77777777" w:rsidTr="005F7B6F">
        <w:trPr>
          <w:trHeight w:val="36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1436B0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Местонахождение            </w:t>
            </w:r>
          </w:p>
          <w:p w14:paraId="2782E617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регулируемой организации   </w:t>
            </w: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C1C643" w14:textId="2EE97E16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606170, Нижегородская область, р.п. Сосновское, ул. Кооперативная, д. 7</w:t>
            </w:r>
          </w:p>
        </w:tc>
      </w:tr>
      <w:tr w:rsidR="005F7B6F" w:rsidRPr="005F7B6F" w14:paraId="59CFE7FF" w14:textId="77777777" w:rsidTr="005F7B6F">
        <w:trPr>
          <w:trHeight w:val="72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43C136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              </w:t>
            </w:r>
          </w:p>
          <w:p w14:paraId="7D5838A3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уполномоченного органа </w:t>
            </w: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81C784" w14:textId="0D1630BF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Региональная служба по тарифам Нижегородской области                              </w:t>
            </w:r>
          </w:p>
        </w:tc>
      </w:tr>
      <w:tr w:rsidR="005F7B6F" w:rsidRPr="005F7B6F" w14:paraId="7A0475CF" w14:textId="77777777" w:rsidTr="005F7B6F">
        <w:trPr>
          <w:trHeight w:val="360"/>
        </w:trPr>
        <w:tc>
          <w:tcPr>
            <w:tcW w:w="3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0401B3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Местонахождение            </w:t>
            </w:r>
          </w:p>
          <w:p w14:paraId="6CC1DE41" w14:textId="77777777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уполномоченного органа     </w:t>
            </w:r>
          </w:p>
        </w:tc>
        <w:tc>
          <w:tcPr>
            <w:tcW w:w="6257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786696" w14:textId="143B1E52" w:rsidR="005F7B6F" w:rsidRPr="005F7B6F" w:rsidRDefault="005F7B6F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603005, г. Нижний Новгород, Верхне-Волжская наб., д. 8/59</w:t>
            </w:r>
          </w:p>
        </w:tc>
      </w:tr>
      <w:tr w:rsidR="003D23EB" w:rsidRPr="005F7B6F" w14:paraId="65CD0E55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2886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2. Объем подачи воды</w:t>
            </w:r>
          </w:p>
        </w:tc>
      </w:tr>
      <w:tr w:rsidR="003D23EB" w:rsidRPr="005F7B6F" w14:paraId="4466D5A2" w14:textId="77777777" w:rsidTr="005F7B6F">
        <w:trPr>
          <w:trHeight w:val="269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06ABC3B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услуги  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058D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FDC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897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C9F3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437A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53307ED3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381E7FE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Подано воды всего, тыс. м</w:t>
            </w:r>
            <w:r w:rsidRPr="005F7B6F">
              <w:rPr>
                <w:rFonts w:eastAsia="Calibri"/>
                <w:sz w:val="20"/>
                <w:vertAlign w:val="superscript"/>
                <w:lang w:eastAsia="en-US"/>
              </w:rPr>
              <w:t>3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в том числе: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D381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24,79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D207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24,79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3873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24,79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636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24,50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FBC1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25,30</w:t>
            </w:r>
          </w:p>
        </w:tc>
      </w:tr>
      <w:tr w:rsidR="003D23EB" w:rsidRPr="005F7B6F" w14:paraId="764838E4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67E39C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населению,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B219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23,16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494B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23,16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27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23,16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5055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23,36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9E08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24,13</w:t>
            </w:r>
          </w:p>
        </w:tc>
      </w:tr>
      <w:tr w:rsidR="003D23EB" w:rsidRPr="005F7B6F" w14:paraId="5D72B700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BBB817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бюджетным потребителям,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23E7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1,10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663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1,10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74A6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1,10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8F35A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0,41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928E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0,42</w:t>
            </w:r>
          </w:p>
        </w:tc>
      </w:tr>
      <w:tr w:rsidR="003D23EB" w:rsidRPr="005F7B6F" w14:paraId="43237231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14E364B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прочим потребителям,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BF25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0,54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D958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0,54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D46D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0,54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44D5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0,72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37361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0,75</w:t>
            </w:r>
          </w:p>
        </w:tc>
      </w:tr>
      <w:tr w:rsidR="003D23EB" w:rsidRPr="005F7B6F" w14:paraId="6935D0F0" w14:textId="77777777" w:rsidTr="005F7B6F">
        <w:trPr>
          <w:trHeight w:val="296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1E0871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- собственное потребление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C17A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57E9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68E4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BD87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CDF7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43511F6" w14:textId="77777777" w:rsidTr="005F7B6F">
        <w:trPr>
          <w:trHeight w:val="296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9D78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3. Мероприятия, направленные на осуществление текущей (операционной) деятельности</w:t>
            </w:r>
          </w:p>
        </w:tc>
      </w:tr>
      <w:tr w:rsidR="003D23EB" w:rsidRPr="005F7B6F" w14:paraId="4585A333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FED97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EA89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A6B51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7F4BA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161441CB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D2C673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140B55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03A8C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6DA4A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7753029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6967BB2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2C8DA23B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2CD25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32417966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95705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04DC8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8D161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701,26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952B2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A6276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701,26</w:t>
            </w:r>
          </w:p>
        </w:tc>
      </w:tr>
      <w:tr w:rsidR="003D23EB" w:rsidRPr="005F7B6F" w14:paraId="65AEFD91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DB0AA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33B4C1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AA2A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1B273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BB0B5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3A757D4B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42924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F23ECD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60213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E797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A5ECA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6315C076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5474E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1650EE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2BBA7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9C3DD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FC60A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7617C778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85533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D58753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B52CA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7FEB8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7B452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23EC44C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4C478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lastRenderedPageBreak/>
              <w:t>Расходы, связанные с оплатой налогов и сборов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619090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F3C1D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13,28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5F898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2AE9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13,28</w:t>
            </w:r>
          </w:p>
        </w:tc>
      </w:tr>
      <w:tr w:rsidR="003D23EB" w:rsidRPr="005F7B6F" w14:paraId="0B63A8F0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FD769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BC718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714,54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5C11B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1FC8B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714,54</w:t>
            </w:r>
          </w:p>
        </w:tc>
      </w:tr>
      <w:tr w:rsidR="003D23EB" w:rsidRPr="005F7B6F" w14:paraId="14B82E81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54C93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14BFED7C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CD77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1D5F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B9CBA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723,16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C5BF1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40F33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723,16</w:t>
            </w:r>
          </w:p>
        </w:tc>
      </w:tr>
      <w:tr w:rsidR="003D23EB" w:rsidRPr="005F7B6F" w14:paraId="34FD10D7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679B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89994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A8A7C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3904B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76934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5F922779" w14:textId="77777777" w:rsidTr="005F7B6F">
        <w:trPr>
          <w:trHeight w:val="60"/>
        </w:trPr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BE03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5B590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231A7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BB608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7333A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11BB1292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12CA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A67B2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08E28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0E6CD6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62AE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97419A8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41E3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80025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BA4EF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73B35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B4F6F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F98232F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9226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9206F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DE0E7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14,20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DD409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03F9E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14,20</w:t>
            </w:r>
          </w:p>
        </w:tc>
      </w:tr>
      <w:tr w:rsidR="003D23EB" w:rsidRPr="005F7B6F" w14:paraId="3EC465FE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8AA85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695C3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737,36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03637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0B18D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737,36</w:t>
            </w:r>
          </w:p>
        </w:tc>
      </w:tr>
      <w:tr w:rsidR="003D23EB" w:rsidRPr="005F7B6F" w14:paraId="2A10FBBD" w14:textId="77777777" w:rsidTr="005F7B6F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89871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01415F31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964ED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5B450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73FCD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754,16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B812D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B754E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754,16</w:t>
            </w:r>
          </w:p>
        </w:tc>
      </w:tr>
      <w:tr w:rsidR="003D23EB" w:rsidRPr="005F7B6F" w14:paraId="74AF3A2D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ED878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75571C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9B7EE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6114F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6D99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3889D4FA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57C6B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6FF3D7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EA34E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FC774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79539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16FAC0F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BC48F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483D3E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6243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C90B4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C22E1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593A393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2884C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7BA601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9C662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08C92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1AB4B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0EFBC5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F7291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F09718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E16CF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15,32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1DA26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ED555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15,32</w:t>
            </w:r>
          </w:p>
        </w:tc>
      </w:tr>
      <w:tr w:rsidR="003D23EB" w:rsidRPr="005F7B6F" w14:paraId="5B275EEE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19A90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77483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769,47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19576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3BEE0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769,47</w:t>
            </w:r>
          </w:p>
        </w:tc>
      </w:tr>
      <w:tr w:rsidR="003D23EB" w:rsidRPr="005F7B6F" w14:paraId="73688019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71A8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3D6BA1C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07406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3EC36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DB16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783,56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F306D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5A974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783,56</w:t>
            </w:r>
          </w:p>
        </w:tc>
      </w:tr>
      <w:tr w:rsidR="003D23EB" w:rsidRPr="005F7B6F" w14:paraId="4E78B698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2AB86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F0D7C1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91D18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1F9CF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D51AF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59878D62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01D3E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2A902B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E9A04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B5C74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AA338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00C081F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47C7C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C7518B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9002D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C98E3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613F2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5F75106A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47205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AFD516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8E969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330FE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F588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340E1EAC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03A0F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428071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4633B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15,30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39A91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190CD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15,30</w:t>
            </w:r>
          </w:p>
        </w:tc>
      </w:tr>
      <w:tr w:rsidR="003D23EB" w:rsidRPr="005F7B6F" w14:paraId="1D50F31B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BB776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E0E98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798,86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6CFAC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DE5AD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798,86</w:t>
            </w:r>
          </w:p>
        </w:tc>
      </w:tr>
      <w:tr w:rsidR="003D23EB" w:rsidRPr="005F7B6F" w14:paraId="058D8161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8B216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6EF2BE8E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A91D9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E1CC6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6C5ADE" w14:textId="2C454C3C" w:rsidR="003D23EB" w:rsidRPr="005F7B6F" w:rsidRDefault="00C11AD5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913,88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E6FEB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C6AD49" w14:textId="036AC730" w:rsidR="003D23EB" w:rsidRPr="005F7B6F" w:rsidRDefault="00C11AD5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913,88</w:t>
            </w:r>
          </w:p>
        </w:tc>
      </w:tr>
      <w:tr w:rsidR="003D23EB" w:rsidRPr="005F7B6F" w14:paraId="65655BDE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85432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6DE27F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96E5F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005D8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105A4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5244FA0D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82455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A9FCF5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5A164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14678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D4441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4A0D2076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399A7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E6B319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719BF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78994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9C6C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6B7C85EA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A33BC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lastRenderedPageBreak/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3A7873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2B9E2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6032B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864E7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3D23EB" w:rsidRPr="005F7B6F" w14:paraId="6C60BE12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2A50D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6BA15F" w14:textId="77777777" w:rsidR="003D23EB" w:rsidRPr="005F7B6F" w:rsidRDefault="003D23EB" w:rsidP="003D23EB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1A708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18,59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5B118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BB596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18,59</w:t>
            </w:r>
          </w:p>
        </w:tc>
      </w:tr>
      <w:tr w:rsidR="003D23EB" w:rsidRPr="005F7B6F" w14:paraId="123A9872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689E9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98EFFC" w14:textId="46A6FE50" w:rsidR="003D23EB" w:rsidRPr="005F7B6F" w:rsidRDefault="00C11AD5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932,47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3B43F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0AAC453" w14:textId="52B0459A" w:rsidR="003D23EB" w:rsidRPr="005F7B6F" w:rsidRDefault="00C11AD5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932,47</w:t>
            </w:r>
          </w:p>
        </w:tc>
      </w:tr>
      <w:tr w:rsidR="003D23EB" w:rsidRPr="005F7B6F" w14:paraId="043C36E9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F6FD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6002B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3952,70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54B9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55161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3952,70</w:t>
            </w:r>
          </w:p>
        </w:tc>
      </w:tr>
      <w:tr w:rsidR="003D23EB" w:rsidRPr="005F7B6F" w14:paraId="207D05D6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134CF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4. Мероприятия, направленные на поддержание объектов централизованных систем холодного водоснабжения в состоянии, соответствующем установленным требованиям технических регламентов</w:t>
            </w:r>
          </w:p>
        </w:tc>
      </w:tr>
      <w:tr w:rsidR="003D23EB" w:rsidRPr="005F7B6F" w14:paraId="60F6271B" w14:textId="77777777" w:rsidTr="005F7B6F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55B59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</w:t>
            </w:r>
            <w:r w:rsidRPr="005F7B6F">
              <w:rPr>
                <w:rFonts w:eastAsia="Calibri"/>
                <w:i/>
                <w:sz w:val="20"/>
                <w:lang w:eastAsia="en-US"/>
              </w:rPr>
              <w:t xml:space="preserve">4.1. Перечень мероприятий по ремонту объектов централизованных   </w:t>
            </w:r>
          </w:p>
          <w:p w14:paraId="2E251DD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              систем водоснабжения </w:t>
            </w:r>
          </w:p>
        </w:tc>
      </w:tr>
      <w:tr w:rsidR="003D23EB" w:rsidRPr="005F7B6F" w14:paraId="445F11B0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470F8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2B63E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A4F8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EB8BC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0E04E5F1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365B18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515D24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6F1B7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7DD24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6CF938D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006C01D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329F1066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F5F40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4B317344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44F5E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Текущий ремонт и техническое обслуживание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9A07B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25DF4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176,92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F46A2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9A656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176,92</w:t>
            </w:r>
          </w:p>
        </w:tc>
      </w:tr>
      <w:tr w:rsidR="003D23EB" w:rsidRPr="005F7B6F" w14:paraId="16B9E0C0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1FD6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8589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176,92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067A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8879E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176,92</w:t>
            </w:r>
          </w:p>
        </w:tc>
      </w:tr>
      <w:tr w:rsidR="003D23EB" w:rsidRPr="005F7B6F" w14:paraId="533C79F1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EFD7F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14076C1F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EE5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Текущий ремонт и техническое обслуживание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1562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6319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180,41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DC867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2073C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180,41</w:t>
            </w:r>
          </w:p>
        </w:tc>
      </w:tr>
      <w:tr w:rsidR="003D23EB" w:rsidRPr="005F7B6F" w14:paraId="4E63FD95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CBA34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438F3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180,41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DB1D0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F692A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180,41</w:t>
            </w:r>
          </w:p>
        </w:tc>
      </w:tr>
      <w:tr w:rsidR="003D23EB" w:rsidRPr="005F7B6F" w14:paraId="5378BCAB" w14:textId="77777777" w:rsidTr="005F7B6F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0427D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0389D65C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EABF1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Текущий ремонт и техническое обслуживание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B0CB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8C8B1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185,39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C076C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98809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185,39</w:t>
            </w:r>
          </w:p>
        </w:tc>
      </w:tr>
      <w:tr w:rsidR="003D23EB" w:rsidRPr="005F7B6F" w14:paraId="65730251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F12F0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A72F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185,39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DC3EB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5F920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185,39</w:t>
            </w:r>
          </w:p>
        </w:tc>
      </w:tr>
      <w:tr w:rsidR="003D23EB" w:rsidRPr="005F7B6F" w14:paraId="3B78E416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2CD87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3C496EE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D2E2D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Текущий ремонт и техническое обслуживание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054B9C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66F9A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198,23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85568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54B25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198,23</w:t>
            </w:r>
          </w:p>
        </w:tc>
      </w:tr>
      <w:tr w:rsidR="003D23EB" w:rsidRPr="005F7B6F" w14:paraId="0C353565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310E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0B077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198,23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2B077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C993B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198,23</w:t>
            </w:r>
          </w:p>
        </w:tc>
      </w:tr>
      <w:tr w:rsidR="003D23EB" w:rsidRPr="005F7B6F" w14:paraId="7CD63591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4E09A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7268FFD3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D2087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Текущий ремонт и техническое обслуживание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9BA2C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BFCB0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226,38</w:t>
            </w:r>
            <w:r w:rsidRPr="005F7B6F">
              <w:rPr>
                <w:rFonts w:eastAsia="Calibri"/>
                <w:sz w:val="20"/>
                <w:lang w:eastAsia="en-US"/>
              </w:rPr>
              <w:tab/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DCFAF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941EA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226,38</w:t>
            </w:r>
          </w:p>
        </w:tc>
      </w:tr>
      <w:tr w:rsidR="003D23EB" w:rsidRPr="005F7B6F" w14:paraId="05617311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2B37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0ED16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226,38</w:t>
            </w:r>
            <w:r w:rsidRPr="005F7B6F">
              <w:rPr>
                <w:rFonts w:eastAsia="Calibri"/>
                <w:sz w:val="20"/>
                <w:lang w:eastAsia="en-US"/>
              </w:rPr>
              <w:tab/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83371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E6AC0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226,38</w:t>
            </w:r>
          </w:p>
        </w:tc>
      </w:tr>
      <w:tr w:rsidR="003D23EB" w:rsidRPr="005F7B6F" w14:paraId="0E6E3E90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87F85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4EFF0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967,33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9B0F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BCFE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967,33</w:t>
            </w:r>
          </w:p>
        </w:tc>
      </w:tr>
      <w:tr w:rsidR="003D23EB" w:rsidRPr="005F7B6F" w14:paraId="6EF43DCA" w14:textId="77777777" w:rsidTr="005F7B6F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62D67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4.2. Перечень мероприятий, направленных на улучшение качества   </w:t>
            </w:r>
          </w:p>
          <w:p w14:paraId="08CB010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          питьевой воды </w:t>
            </w:r>
          </w:p>
        </w:tc>
      </w:tr>
      <w:tr w:rsidR="003D23EB" w:rsidRPr="005F7B6F" w14:paraId="0FA6C00F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F3681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EC2D6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97222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0652E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27F52E6E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B22C104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F536775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B4C56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05C85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17E3E68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10C8D4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01730579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02FB6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270A5C52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A593C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23023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1839C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6C6D6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AD6BB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A188F3F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846D8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6B000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EBFB0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0A457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13B58B1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3C3E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06F028A3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64C9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582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22A1F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ACD5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7A11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733BF94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539C2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9B559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2E991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B47D3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879F7BC" w14:textId="77777777" w:rsidTr="005F7B6F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49777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582D39A8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21D4C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EC4B8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1967B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AC6E7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175BE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5493FE1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09B73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C6F3B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800CB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75B26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F400772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24724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22017915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6A867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B56C3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04F31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EE77E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7B65E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471544F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8EE18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6E31F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8070C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727EA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44080E3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BC48C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2FBDD430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9D5DB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20A90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01DF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DA413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05C75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4B1C998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81FF0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21248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8334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7C03F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DAE9F2E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8F870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3C54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88C2E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AA7DF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41DC77A" w14:textId="77777777" w:rsidTr="005F7B6F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1D81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</w:t>
            </w:r>
            <w:r w:rsidRPr="005F7B6F">
              <w:rPr>
                <w:rFonts w:eastAsia="Calibri"/>
                <w:i/>
                <w:sz w:val="20"/>
                <w:lang w:eastAsia="en-US"/>
              </w:rPr>
              <w:t xml:space="preserve">4.3. Перечень мероприятий по энергосбережению и повышению энергетической    </w:t>
            </w:r>
          </w:p>
          <w:p w14:paraId="6A02AFC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эффективности, в том числе по снижению потерь воды при транспортировке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</w:t>
            </w:r>
          </w:p>
        </w:tc>
      </w:tr>
      <w:tr w:rsidR="003D23EB" w:rsidRPr="005F7B6F" w14:paraId="48E5FDE5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7A3B9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4BA52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0CB37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4CFF2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4C150D66" w14:textId="77777777" w:rsidTr="005F7B6F">
        <w:trPr>
          <w:trHeight w:val="273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4A1BF9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81FFADF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E8079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77154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08770E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6E147E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1CC74407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AFE3E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3ED2FCBF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8986F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0BF4C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B9FC2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0AAB2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54A1E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99BC7A8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36F44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46B0F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FFFE1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C4D7E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3420800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4752D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20597DDA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9D88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51F9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09CE8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45EA3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37F90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58DBFB3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3DD4C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18EC8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36B1C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4F557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7A2A312" w14:textId="77777777" w:rsidTr="005F7B6F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FFDBD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515833FB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56D81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AB8E3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7BBAD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BC4C7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CE09B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14A27678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CF175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BF922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563CA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60C64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47F3ED2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A79EA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4E2ABE77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99CE5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8CAC9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C66C1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2E31D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3A931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069D1B8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D9A98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49992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844ED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D195B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89F92FF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9F4ED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3C4E97E9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D7302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5E469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C7F31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C49A9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6B23F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E666FA7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26AAC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73363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F2C6B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BE87A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FA57028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D621A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D6B2A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9185F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CD3C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E63DEF7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CCA85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4.4. Мероприятия, направленные на повышение качества обслуживания абонентов </w:t>
            </w:r>
          </w:p>
        </w:tc>
      </w:tr>
      <w:tr w:rsidR="003D23EB" w:rsidRPr="005F7B6F" w14:paraId="6F910B79" w14:textId="77777777" w:rsidTr="005F7B6F">
        <w:trPr>
          <w:trHeight w:val="223"/>
        </w:trPr>
        <w:tc>
          <w:tcPr>
            <w:tcW w:w="32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6D61C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4CE40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D517D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FF920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3D23EB" w:rsidRPr="005F7B6F" w14:paraId="7C056EAC" w14:textId="77777777" w:rsidTr="005F7B6F">
        <w:trPr>
          <w:trHeight w:val="255"/>
        </w:trPr>
        <w:tc>
          <w:tcPr>
            <w:tcW w:w="32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A721C5E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6B6FBEA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EB41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04D467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1F95188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1560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5D9B51A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2EAFF6F6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73C09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3D23EB" w:rsidRPr="005F7B6F" w14:paraId="569C64AA" w14:textId="77777777" w:rsidTr="005F7B6F"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A2055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B2FF5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FAA3A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65A2B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2077A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A56045B" w14:textId="77777777" w:rsidTr="005F7B6F">
        <w:tc>
          <w:tcPr>
            <w:tcW w:w="4959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CEC3C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3939A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649FE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56D5D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524F043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F1BE7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3D23EB" w:rsidRPr="005F7B6F" w14:paraId="2BEA5107" w14:textId="77777777" w:rsidTr="005F7B6F">
        <w:tc>
          <w:tcPr>
            <w:tcW w:w="3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21F0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DC7A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B0552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BEFDE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1F46C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22AA5AC" w14:textId="77777777" w:rsidTr="005F7B6F">
        <w:tc>
          <w:tcPr>
            <w:tcW w:w="4959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33372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D6F90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1C6E0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B6501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A373C7A" w14:textId="77777777" w:rsidTr="005F7B6F">
        <w:trPr>
          <w:trHeight w:val="178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2276E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3D23EB" w:rsidRPr="005F7B6F" w14:paraId="01C45802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1801A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03CB0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903B8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47C90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F7495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B501328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71055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E5BD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B44B9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C4006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D9B26A3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FBD80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3D23EB" w:rsidRPr="005F7B6F" w14:paraId="594A6CE6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26077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FA432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EF8CA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F3E02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EBDB5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140498C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409AA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79F67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F158D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E95A7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5D1B2C57" w14:textId="77777777" w:rsidTr="005F7B6F">
        <w:trPr>
          <w:trHeight w:val="211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5229D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3D23EB" w:rsidRPr="005F7B6F" w14:paraId="7ABFD6C1" w14:textId="77777777" w:rsidTr="005F7B6F">
        <w:trPr>
          <w:trHeight w:val="2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80DCC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A2DEA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44085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0054A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BD931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C21AB9E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9E935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863EC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24170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94A8E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0BC2A32F" w14:textId="77777777" w:rsidTr="005F7B6F">
        <w:trPr>
          <w:trHeight w:val="211"/>
        </w:trPr>
        <w:tc>
          <w:tcPr>
            <w:tcW w:w="491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C1C19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2C74A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8315D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EA7CC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6E14CC94" w14:textId="77777777" w:rsidTr="005F7B6F"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FB0C5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  </w:t>
            </w:r>
            <w:r w:rsidRPr="005F7B6F">
              <w:rPr>
                <w:rFonts w:eastAsia="Calibri"/>
                <w:b/>
                <w:sz w:val="20"/>
                <w:lang w:eastAsia="en-US"/>
              </w:rPr>
              <w:t xml:space="preserve">5. Показатели надежности, качества, энергетической эффективности объектов централизованных систем холодного водоснабжения    </w:t>
            </w:r>
          </w:p>
        </w:tc>
      </w:tr>
      <w:tr w:rsidR="003D23EB" w:rsidRPr="005F7B6F" w14:paraId="68D11AC6" w14:textId="77777777" w:rsidTr="005F7B6F">
        <w:trPr>
          <w:trHeight w:val="21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2EF9305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28C06D1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Ед.изм.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92521DA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 xml:space="preserve">На период </w:t>
            </w:r>
          </w:p>
          <w:p w14:paraId="2090B1FE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с 01.01.2019 по 31.12.2019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A09123F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01.01.2020 по 31.12.2020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90DE4D5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 xml:space="preserve">На период </w:t>
            </w:r>
          </w:p>
          <w:p w14:paraId="2510B970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с 01.01.2021 по 31.12.2021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DA6D37C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01.01.2022 по 31.12.2022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40BEEB3" w14:textId="77777777" w:rsidR="003D23EB" w:rsidRPr="00800B5C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01.01.2023 по 31.12.2023</w:t>
            </w:r>
          </w:p>
        </w:tc>
      </w:tr>
      <w:tr w:rsidR="003D23EB" w:rsidRPr="005F7B6F" w14:paraId="5CB426FC" w14:textId="77777777" w:rsidTr="005F7B6F">
        <w:trPr>
          <w:trHeight w:val="212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8FCFE4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качества воды</w:t>
            </w:r>
          </w:p>
        </w:tc>
      </w:tr>
      <w:tr w:rsidR="003D23EB" w:rsidRPr="005F7B6F" w14:paraId="00BE51F4" w14:textId="77777777" w:rsidTr="005F7B6F">
        <w:trPr>
          <w:trHeight w:val="2111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648840B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Доля проб питьевой воды, подаваемой с источников водоснабжения, водопроводных станций или иных объектов централизованной системы водоснабжения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26FE3C1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  <w:p w14:paraId="02540AA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  <w:p w14:paraId="6D28BF3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F3D97E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8FA26F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7FB53FE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7612B8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5D0A7B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4906481D" w14:textId="77777777" w:rsidTr="005F7B6F">
        <w:trPr>
          <w:trHeight w:val="1039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205A9B8A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4F0DC2D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  <w:p w14:paraId="5DF7AE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1EB22F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4A99E1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A21FCC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4EBE9F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97A6F2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2E1F2F15" w14:textId="77777777" w:rsidTr="005F7B6F">
        <w:trPr>
          <w:trHeight w:val="276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109556F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надежности и бесперебойности водоснабжения</w:t>
            </w:r>
          </w:p>
        </w:tc>
      </w:tr>
      <w:tr w:rsidR="003D23EB" w:rsidRPr="005F7B6F" w14:paraId="4DA3E622" w14:textId="77777777" w:rsidTr="005F7B6F">
        <w:trPr>
          <w:trHeight w:val="84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D5E1576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Количество перерывов в подаче воды, зафиксированных в местах исполнения обязательств организацией, осуществляющей холодное водоснабжение, по подаче холодной воды, возникших в результате аварий, повреждений и иных технологических нарушений на объектах централизованной системы холодного водоснабжения, принадлежащих организации, осуществляющей холодное водоснабжение, в расчете на протяженность водопроводной сети в год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1D6A521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  <w:p w14:paraId="12DC30D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  <w:p w14:paraId="244B9FC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ед./км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43E253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F2642C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9DC0AE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99A43F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E2F0A1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2A113456" w14:textId="77777777" w:rsidTr="005F7B6F">
        <w:trPr>
          <w:trHeight w:val="212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23C079E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энергетической эффективности</w:t>
            </w:r>
          </w:p>
        </w:tc>
      </w:tr>
      <w:tr w:rsidR="003D23EB" w:rsidRPr="005F7B6F" w14:paraId="3AF5ECAB" w14:textId="77777777" w:rsidTr="005F7B6F">
        <w:trPr>
          <w:trHeight w:val="212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111A187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4C6EB38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DEA02B5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2576AA3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46D500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0A512E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D2543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3D23EB" w:rsidRPr="005F7B6F" w14:paraId="4128273E" w14:textId="77777777" w:rsidTr="005F7B6F">
        <w:trPr>
          <w:trHeight w:val="705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8538E3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Удельный расход электрической энергии, потребляемой в технологическом процессе подготовки питьевой воды,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40AFF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кВт*ч/</w:t>
            </w:r>
          </w:p>
          <w:p w14:paraId="7386AAC1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куб. м</w:t>
            </w:r>
          </w:p>
          <w:p w14:paraId="1051B15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34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290C260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1,79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21AA2F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1,79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2EADD2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1,79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67342CC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1,79</w:t>
            </w:r>
          </w:p>
        </w:tc>
        <w:tc>
          <w:tcPr>
            <w:tcW w:w="993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57A71D9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1,79</w:t>
            </w:r>
          </w:p>
        </w:tc>
      </w:tr>
      <w:tr w:rsidR="003D23EB" w:rsidRPr="005F7B6F" w14:paraId="5F4D578E" w14:textId="77777777" w:rsidTr="005F7B6F">
        <w:trPr>
          <w:trHeight w:val="212"/>
        </w:trPr>
        <w:tc>
          <w:tcPr>
            <w:tcW w:w="3258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14:paraId="3C763E21" w14:textId="77777777" w:rsidR="003D23EB" w:rsidRPr="005F7B6F" w:rsidRDefault="003D23EB" w:rsidP="003D23EB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Удельный расход электрической энергии, потребляемой в технологическом процессе транспортировки питьевой воды,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1F3A5234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кВт*ч/</w:t>
            </w:r>
          </w:p>
          <w:p w14:paraId="1B70630B" w14:textId="77777777" w:rsidR="003D23EB" w:rsidRPr="005F7B6F" w:rsidRDefault="003D23EB" w:rsidP="003D23EB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куб. м</w:t>
            </w:r>
          </w:p>
          <w:p w14:paraId="419461C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47805C0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B819D9F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688B4CD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758D06B8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E47B090" w14:textId="77777777" w:rsidR="003D23EB" w:rsidRPr="005F7B6F" w:rsidRDefault="003D23EB" w:rsidP="003D23EB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3D23EB" w:rsidRPr="005F7B6F" w14:paraId="61FADE1D" w14:textId="77777777" w:rsidTr="005F7B6F">
        <w:tc>
          <w:tcPr>
            <w:tcW w:w="9495" w:type="dxa"/>
            <w:gridSpan w:val="17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24DB3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 xml:space="preserve">       6. Расчет эффективности производственной программы        </w:t>
            </w:r>
          </w:p>
        </w:tc>
      </w:tr>
      <w:tr w:rsidR="003D23EB" w:rsidRPr="005F7B6F" w14:paraId="6B7BC36A" w14:textId="77777777" w:rsidTr="005F7B6F">
        <w:trPr>
          <w:trHeight w:val="215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027F88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01.01.2019 по 31.12.2019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4875D511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D15F4B0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604BC5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01.01.2020 по 31.12.2020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EB9E86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279B32BE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E58D73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01.01.2021 по 31.12.2021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143F85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4B53A69E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7F676A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01.01.2022 по 31.12.2022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5327232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BC0BB72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32BD14D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01.01.2023 по 31.12.2023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23096DA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7456DDA5" w14:textId="77777777" w:rsidTr="005F7B6F">
        <w:trPr>
          <w:trHeight w:val="212"/>
        </w:trPr>
        <w:tc>
          <w:tcPr>
            <w:tcW w:w="4533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BE3D01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Итого эффективность производственной программы за весь период реализации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DB2EDB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3D23EB" w:rsidRPr="005F7B6F" w14:paraId="37835E11" w14:textId="77777777" w:rsidTr="005F7B6F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82046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  </w:t>
            </w:r>
            <w:r w:rsidRPr="005F7B6F">
              <w:rPr>
                <w:rFonts w:eastAsia="Calibri"/>
                <w:b/>
                <w:sz w:val="20"/>
                <w:lang w:eastAsia="en-US"/>
              </w:rPr>
              <w:t xml:space="preserve">7. Общий объем финансовых потребностей, направленных на реализацию       </w:t>
            </w:r>
          </w:p>
          <w:p w14:paraId="6DF051E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 xml:space="preserve">                         производственной программы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                      </w:t>
            </w:r>
          </w:p>
        </w:tc>
      </w:tr>
      <w:tr w:rsidR="003D23EB" w:rsidRPr="005F7B6F" w14:paraId="3745C9F7" w14:textId="77777777" w:rsidTr="005F7B6F">
        <w:trPr>
          <w:trHeight w:val="478"/>
        </w:trPr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5BC86E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0CFE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</w:t>
            </w:r>
          </w:p>
          <w:p w14:paraId="0A854F7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тыс. руб.  </w:t>
            </w:r>
          </w:p>
        </w:tc>
      </w:tr>
      <w:tr w:rsidR="003D23EB" w:rsidRPr="005F7B6F" w14:paraId="6CDD3A55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0B61E4B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01.01.2019 по 31.12.2019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128F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899,33</w:t>
            </w:r>
          </w:p>
        </w:tc>
      </w:tr>
      <w:tr w:rsidR="003D23EB" w:rsidRPr="005F7B6F" w14:paraId="0E326268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7E13CE5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01.01.2020 по 31.12.2020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F6BA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925,43</w:t>
            </w:r>
          </w:p>
        </w:tc>
      </w:tr>
      <w:tr w:rsidR="003D23EB" w:rsidRPr="005F7B6F" w14:paraId="6CFAA1F3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3DF5D6BF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01.01.2021 по 31.12.2021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C2240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959,56</w:t>
            </w:r>
          </w:p>
        </w:tc>
      </w:tr>
      <w:tr w:rsidR="003D23EB" w:rsidRPr="005F7B6F" w14:paraId="4B0D0B9A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23EA0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01.01.2022 по 31.12.2022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D5E70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997,09</w:t>
            </w:r>
          </w:p>
        </w:tc>
      </w:tr>
      <w:tr w:rsidR="003D23EB" w:rsidRPr="005F7B6F" w14:paraId="7F67500F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82E9C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01.01.2023 по 31.12.2023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4FB1D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1158,85</w:t>
            </w:r>
          </w:p>
        </w:tc>
      </w:tr>
      <w:tr w:rsidR="003D23EB" w:rsidRPr="005F7B6F" w14:paraId="5C1852D4" w14:textId="77777777" w:rsidTr="005F7B6F">
        <w:tc>
          <w:tcPr>
            <w:tcW w:w="7935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775B6A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Итого на период реализации программы: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FAD709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4940,26</w:t>
            </w:r>
          </w:p>
        </w:tc>
      </w:tr>
      <w:tr w:rsidR="003D23EB" w:rsidRPr="005F7B6F" w14:paraId="0CCC9BF9" w14:textId="77777777" w:rsidTr="005F7B6F">
        <w:trPr>
          <w:trHeight w:val="360"/>
        </w:trPr>
        <w:tc>
          <w:tcPr>
            <w:tcW w:w="9495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2E71B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  </w:t>
            </w:r>
            <w:r w:rsidRPr="005F7B6F">
              <w:rPr>
                <w:rFonts w:eastAsia="Calibri"/>
                <w:b/>
                <w:sz w:val="20"/>
                <w:lang w:eastAsia="en-US"/>
              </w:rPr>
              <w:t>8. Отчет об исполнении производственной программы за истекший период регулирования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                      </w:t>
            </w:r>
          </w:p>
        </w:tc>
      </w:tr>
      <w:tr w:rsidR="003D23EB" w:rsidRPr="005F7B6F" w14:paraId="7D6B4C07" w14:textId="77777777" w:rsidTr="005F7B6F">
        <w:trPr>
          <w:trHeight w:val="372"/>
        </w:trPr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85EE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410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14:paraId="2AAE57CE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2021 год</w:t>
            </w:r>
          </w:p>
        </w:tc>
      </w:tr>
      <w:tr w:rsidR="003D23EB" w:rsidRPr="005F7B6F" w14:paraId="65D4114B" w14:textId="77777777" w:rsidTr="005F7B6F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850B2B7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Объем подачи воды, тыс. куб. м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E4C7DB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24,64</w:t>
            </w:r>
          </w:p>
        </w:tc>
      </w:tr>
      <w:tr w:rsidR="003D23EB" w:rsidRPr="005F7B6F" w14:paraId="4674082B" w14:textId="77777777" w:rsidTr="005F7B6F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A86A74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Мероприятия, направленные на осуществление текущей (операционной) деятельности, тыс. руб.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088F73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829,30</w:t>
            </w:r>
          </w:p>
        </w:tc>
      </w:tr>
      <w:tr w:rsidR="003D23EB" w:rsidRPr="005F7B6F" w14:paraId="4B9CF58B" w14:textId="77777777" w:rsidTr="005F7B6F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C6A27D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Мероприятия, направленные на поддержание объектов водоснабжения в состоянии, соответствующем установленным требованиям, тыс. руб.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877B96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418,81</w:t>
            </w:r>
          </w:p>
        </w:tc>
      </w:tr>
      <w:tr w:rsidR="003D23EB" w:rsidRPr="005F7B6F" w14:paraId="570E0EF3" w14:textId="77777777" w:rsidTr="005F7B6F">
        <w:tc>
          <w:tcPr>
            <w:tcW w:w="708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F84BD58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Общий объем финансовых потребностей, тыс. руб.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60CFBC" w14:textId="77777777" w:rsidR="003D23EB" w:rsidRPr="005F7B6F" w:rsidRDefault="003D23EB" w:rsidP="003D23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1248,11</w:t>
            </w:r>
          </w:p>
        </w:tc>
      </w:tr>
    </w:tbl>
    <w:p w14:paraId="2884770B" w14:textId="77777777" w:rsidR="00B447C0" w:rsidRPr="0056238E" w:rsidRDefault="00B447C0" w:rsidP="00B44B46">
      <w:pPr>
        <w:jc w:val="right"/>
        <w:rPr>
          <w:sz w:val="24"/>
          <w:szCs w:val="24"/>
          <w:lang w:eastAsia="en-US"/>
        </w:rPr>
      </w:pPr>
      <w:r w:rsidRPr="00577C2E">
        <w:rPr>
          <w:szCs w:val="28"/>
          <w:lang w:eastAsia="en-US"/>
        </w:rPr>
        <w:t>».</w:t>
      </w:r>
    </w:p>
    <w:tbl>
      <w:tblPr>
        <w:tblpPr w:leftFromText="180" w:rightFromText="180" w:vertAnchor="text" w:tblpY="1"/>
        <w:tblOverlap w:val="never"/>
        <w:tblW w:w="10162" w:type="dxa"/>
        <w:tblLook w:val="04A0" w:firstRow="1" w:lastRow="0" w:firstColumn="1" w:lastColumn="0" w:noHBand="0" w:noVBand="1"/>
      </w:tblPr>
      <w:tblGrid>
        <w:gridCol w:w="528"/>
        <w:gridCol w:w="456"/>
        <w:gridCol w:w="9167"/>
        <w:gridCol w:w="11"/>
      </w:tblGrid>
      <w:tr w:rsidR="00B447C0" w14:paraId="38849308" w14:textId="77777777" w:rsidTr="00FF7754">
        <w:trPr>
          <w:gridAfter w:val="1"/>
          <w:wAfter w:w="11" w:type="dxa"/>
        </w:trPr>
        <w:tc>
          <w:tcPr>
            <w:tcW w:w="528" w:type="dxa"/>
          </w:tcPr>
          <w:p w14:paraId="7CD7B92F" w14:textId="77777777" w:rsidR="00B447C0" w:rsidRDefault="00B447C0" w:rsidP="00FF7754">
            <w:pPr>
              <w:tabs>
                <w:tab w:val="left" w:pos="1897"/>
              </w:tabs>
            </w:pPr>
          </w:p>
        </w:tc>
        <w:tc>
          <w:tcPr>
            <w:tcW w:w="456" w:type="dxa"/>
          </w:tcPr>
          <w:p w14:paraId="7AE83842" w14:textId="77777777" w:rsidR="00B447C0" w:rsidRDefault="00B447C0" w:rsidP="00FF7754">
            <w:pPr>
              <w:tabs>
                <w:tab w:val="left" w:pos="1897"/>
              </w:tabs>
            </w:pPr>
          </w:p>
        </w:tc>
        <w:tc>
          <w:tcPr>
            <w:tcW w:w="9167" w:type="dxa"/>
          </w:tcPr>
          <w:p w14:paraId="39C3234E" w14:textId="77777777" w:rsidR="004B763C" w:rsidRDefault="004B763C" w:rsidP="00FF7754">
            <w:pPr>
              <w:ind w:left="3552"/>
              <w:jc w:val="center"/>
              <w:rPr>
                <w:rFonts w:eastAsia="Calibri"/>
                <w:bCs/>
                <w:sz w:val="20"/>
                <w:lang w:eastAsia="en-US"/>
              </w:rPr>
            </w:pPr>
          </w:p>
          <w:p w14:paraId="0E2E2D66" w14:textId="77777777" w:rsidR="00471197" w:rsidRDefault="00471197" w:rsidP="00FF7754">
            <w:pPr>
              <w:ind w:left="3552"/>
              <w:jc w:val="center"/>
              <w:rPr>
                <w:rFonts w:eastAsia="Calibri"/>
                <w:bCs/>
                <w:sz w:val="20"/>
                <w:lang w:eastAsia="en-US"/>
              </w:rPr>
            </w:pPr>
          </w:p>
          <w:p w14:paraId="3FEE2DBB" w14:textId="77777777" w:rsidR="005F7B6F" w:rsidRDefault="005F7B6F" w:rsidP="00FF7754">
            <w:pPr>
              <w:ind w:left="3552"/>
              <w:jc w:val="center"/>
            </w:pPr>
          </w:p>
          <w:p w14:paraId="2F5D27B1" w14:textId="77777777" w:rsidR="005F7B6F" w:rsidRDefault="005F7B6F" w:rsidP="00FF7754">
            <w:pPr>
              <w:ind w:left="3552"/>
              <w:jc w:val="center"/>
            </w:pPr>
          </w:p>
          <w:p w14:paraId="23C87317" w14:textId="77777777" w:rsidR="005F7B6F" w:rsidRDefault="005F7B6F" w:rsidP="00FF7754">
            <w:pPr>
              <w:ind w:left="3552"/>
              <w:jc w:val="center"/>
            </w:pPr>
          </w:p>
          <w:p w14:paraId="5BF3FF43" w14:textId="77777777" w:rsidR="005F7B6F" w:rsidRDefault="005F7B6F" w:rsidP="00FF7754">
            <w:pPr>
              <w:ind w:left="3552"/>
              <w:jc w:val="center"/>
            </w:pPr>
          </w:p>
          <w:p w14:paraId="3A94993D" w14:textId="77777777" w:rsidR="005F7B6F" w:rsidRDefault="005F7B6F" w:rsidP="00FF7754">
            <w:pPr>
              <w:ind w:left="3552"/>
              <w:jc w:val="center"/>
            </w:pPr>
          </w:p>
          <w:p w14:paraId="71C78236" w14:textId="77777777" w:rsidR="005F7B6F" w:rsidRDefault="005F7B6F" w:rsidP="00FF7754">
            <w:pPr>
              <w:ind w:left="3552"/>
              <w:jc w:val="center"/>
            </w:pPr>
          </w:p>
          <w:p w14:paraId="0DDB55A5" w14:textId="77777777" w:rsidR="005F7B6F" w:rsidRDefault="005F7B6F" w:rsidP="00FF7754">
            <w:pPr>
              <w:ind w:left="3552"/>
              <w:jc w:val="center"/>
            </w:pPr>
          </w:p>
          <w:p w14:paraId="32715084" w14:textId="77777777" w:rsidR="005F7B6F" w:rsidRDefault="005F7B6F" w:rsidP="00FF7754">
            <w:pPr>
              <w:ind w:left="3552"/>
              <w:jc w:val="center"/>
            </w:pPr>
          </w:p>
          <w:p w14:paraId="402AACEC" w14:textId="77777777" w:rsidR="005F7B6F" w:rsidRDefault="005F7B6F" w:rsidP="00FF7754">
            <w:pPr>
              <w:ind w:left="3552"/>
              <w:jc w:val="center"/>
            </w:pPr>
          </w:p>
          <w:p w14:paraId="4038B2D3" w14:textId="77777777" w:rsidR="005F7B6F" w:rsidRDefault="005F7B6F" w:rsidP="00FF7754">
            <w:pPr>
              <w:ind w:left="3552"/>
              <w:jc w:val="center"/>
            </w:pPr>
          </w:p>
          <w:p w14:paraId="5A31215E" w14:textId="77777777" w:rsidR="005F7B6F" w:rsidRDefault="005F7B6F" w:rsidP="00FF7754">
            <w:pPr>
              <w:ind w:left="3552"/>
              <w:jc w:val="center"/>
            </w:pPr>
          </w:p>
          <w:p w14:paraId="29D9EF63" w14:textId="77777777" w:rsidR="005F7B6F" w:rsidRDefault="005F7B6F" w:rsidP="00FF7754">
            <w:pPr>
              <w:ind w:left="3552"/>
              <w:jc w:val="center"/>
            </w:pPr>
          </w:p>
          <w:p w14:paraId="28C17372" w14:textId="77777777" w:rsidR="005F7B6F" w:rsidRDefault="005F7B6F" w:rsidP="00FF7754">
            <w:pPr>
              <w:ind w:left="3552"/>
              <w:jc w:val="center"/>
            </w:pPr>
          </w:p>
          <w:p w14:paraId="2076A506" w14:textId="77777777" w:rsidR="005F7B6F" w:rsidRDefault="005F7B6F" w:rsidP="00FF7754">
            <w:pPr>
              <w:ind w:left="3552"/>
              <w:jc w:val="center"/>
            </w:pPr>
          </w:p>
          <w:p w14:paraId="02A58B09" w14:textId="77777777" w:rsidR="005F7B6F" w:rsidRDefault="005F7B6F" w:rsidP="00FF7754">
            <w:pPr>
              <w:ind w:left="3552"/>
              <w:jc w:val="center"/>
            </w:pPr>
          </w:p>
          <w:p w14:paraId="23D3800F" w14:textId="77777777" w:rsidR="005F7B6F" w:rsidRDefault="005F7B6F" w:rsidP="00FF7754">
            <w:pPr>
              <w:ind w:left="3552"/>
              <w:jc w:val="center"/>
            </w:pPr>
          </w:p>
          <w:p w14:paraId="03E4843D" w14:textId="77777777" w:rsidR="005F7B6F" w:rsidRDefault="005F7B6F" w:rsidP="00FF7754">
            <w:pPr>
              <w:ind w:left="3552"/>
              <w:jc w:val="center"/>
            </w:pPr>
          </w:p>
          <w:p w14:paraId="70B1D8E5" w14:textId="77777777" w:rsidR="005F7B6F" w:rsidRDefault="005F7B6F" w:rsidP="00FF7754">
            <w:pPr>
              <w:ind w:left="3552"/>
              <w:jc w:val="center"/>
            </w:pPr>
          </w:p>
          <w:p w14:paraId="71DAC6FE" w14:textId="77777777" w:rsidR="005F7B6F" w:rsidRDefault="005F7B6F" w:rsidP="00FF7754">
            <w:pPr>
              <w:ind w:left="3552"/>
              <w:jc w:val="center"/>
            </w:pPr>
          </w:p>
          <w:p w14:paraId="7110FD93" w14:textId="77777777" w:rsidR="005F7B6F" w:rsidRDefault="005F7B6F" w:rsidP="00FF7754">
            <w:pPr>
              <w:ind w:left="3552"/>
              <w:jc w:val="center"/>
            </w:pPr>
          </w:p>
          <w:p w14:paraId="33DCE19F" w14:textId="77777777" w:rsidR="005F7B6F" w:rsidRDefault="005F7B6F" w:rsidP="00FF7754">
            <w:pPr>
              <w:ind w:left="3552"/>
              <w:jc w:val="center"/>
            </w:pPr>
          </w:p>
          <w:p w14:paraId="3BC855EC" w14:textId="77777777" w:rsidR="005F7B6F" w:rsidRDefault="005F7B6F" w:rsidP="00FF7754">
            <w:pPr>
              <w:ind w:left="3552"/>
              <w:jc w:val="center"/>
            </w:pPr>
          </w:p>
          <w:p w14:paraId="0F950B50" w14:textId="77777777" w:rsidR="005F7B6F" w:rsidRDefault="005F7B6F" w:rsidP="00FF7754">
            <w:pPr>
              <w:ind w:left="3552"/>
              <w:jc w:val="center"/>
            </w:pPr>
          </w:p>
          <w:p w14:paraId="63DFC7F7" w14:textId="77777777" w:rsidR="005F7B6F" w:rsidRDefault="005F7B6F" w:rsidP="00FF7754">
            <w:pPr>
              <w:ind w:left="3552"/>
              <w:jc w:val="center"/>
            </w:pPr>
          </w:p>
          <w:p w14:paraId="1B0728A6" w14:textId="77777777" w:rsidR="005F7B6F" w:rsidRDefault="005F7B6F" w:rsidP="00FF7754">
            <w:pPr>
              <w:ind w:left="3552"/>
              <w:jc w:val="center"/>
            </w:pPr>
          </w:p>
          <w:p w14:paraId="7CAF1A94" w14:textId="77777777" w:rsidR="005F7B6F" w:rsidRDefault="005F7B6F" w:rsidP="00FF7754">
            <w:pPr>
              <w:ind w:left="3552"/>
              <w:jc w:val="center"/>
            </w:pPr>
          </w:p>
          <w:p w14:paraId="649B9B65" w14:textId="77777777" w:rsidR="005F7B6F" w:rsidRDefault="005F7B6F" w:rsidP="00FF7754">
            <w:pPr>
              <w:ind w:left="3552"/>
              <w:jc w:val="center"/>
            </w:pPr>
          </w:p>
          <w:p w14:paraId="40A566CE" w14:textId="13D0BCAA" w:rsidR="005F7B6F" w:rsidRDefault="005F7B6F" w:rsidP="00FF7754">
            <w:pPr>
              <w:ind w:left="3552"/>
              <w:jc w:val="center"/>
            </w:pPr>
          </w:p>
          <w:p w14:paraId="49E2763C" w14:textId="04A22951" w:rsidR="00800B5C" w:rsidRDefault="00800B5C" w:rsidP="00FF7754">
            <w:pPr>
              <w:ind w:left="3552"/>
              <w:jc w:val="center"/>
            </w:pPr>
          </w:p>
          <w:p w14:paraId="5C17C843" w14:textId="2E8558DE" w:rsidR="00800B5C" w:rsidRDefault="00800B5C" w:rsidP="00FF7754">
            <w:pPr>
              <w:ind w:left="3552"/>
              <w:jc w:val="center"/>
            </w:pPr>
          </w:p>
          <w:p w14:paraId="4CAF19A2" w14:textId="4D8EAC1F" w:rsidR="00800B5C" w:rsidRDefault="00800B5C" w:rsidP="00FF7754">
            <w:pPr>
              <w:ind w:left="3552"/>
              <w:jc w:val="center"/>
            </w:pPr>
          </w:p>
          <w:p w14:paraId="756E0C1B" w14:textId="2877D302" w:rsidR="00800B5C" w:rsidRDefault="00800B5C" w:rsidP="00FF7754">
            <w:pPr>
              <w:ind w:left="3552"/>
              <w:jc w:val="center"/>
            </w:pPr>
          </w:p>
          <w:p w14:paraId="17E6AEFF" w14:textId="6A4A2882" w:rsidR="00800B5C" w:rsidRDefault="00800B5C" w:rsidP="00FF7754">
            <w:pPr>
              <w:ind w:left="3552"/>
              <w:jc w:val="center"/>
            </w:pPr>
          </w:p>
          <w:p w14:paraId="3A01059A" w14:textId="34ED29E9" w:rsidR="00800B5C" w:rsidRDefault="00800B5C" w:rsidP="00FF7754">
            <w:pPr>
              <w:ind w:left="3552"/>
              <w:jc w:val="center"/>
            </w:pPr>
          </w:p>
          <w:p w14:paraId="096DAF08" w14:textId="77777777" w:rsidR="00800B5C" w:rsidRDefault="00800B5C" w:rsidP="00FF7754">
            <w:pPr>
              <w:ind w:left="3552"/>
              <w:jc w:val="center"/>
            </w:pPr>
          </w:p>
          <w:p w14:paraId="2465C301" w14:textId="77777777" w:rsidR="005F7B6F" w:rsidRDefault="005F7B6F" w:rsidP="00FF7754">
            <w:pPr>
              <w:ind w:left="3552"/>
              <w:jc w:val="center"/>
            </w:pPr>
          </w:p>
          <w:p w14:paraId="6EF6D2DB" w14:textId="77777777" w:rsidR="005F7B6F" w:rsidRDefault="005F7B6F" w:rsidP="00FF7754">
            <w:pPr>
              <w:ind w:left="3552"/>
              <w:jc w:val="center"/>
            </w:pPr>
          </w:p>
          <w:p w14:paraId="1C904F2A" w14:textId="77777777" w:rsidR="00B447C0" w:rsidRDefault="00B447C0" w:rsidP="00FF7754">
            <w:pPr>
              <w:ind w:left="3552"/>
              <w:jc w:val="center"/>
            </w:pPr>
            <w:r>
              <w:lastRenderedPageBreak/>
              <w:t>ПРИЛОЖЕНИЕ 6</w:t>
            </w:r>
          </w:p>
          <w:p w14:paraId="6739BF12" w14:textId="77777777" w:rsidR="00B447C0" w:rsidRDefault="00B447C0" w:rsidP="00FF7754">
            <w:pPr>
              <w:ind w:left="3552"/>
              <w:jc w:val="center"/>
            </w:pPr>
            <w:r>
              <w:t xml:space="preserve">к решению региональной службы </w:t>
            </w:r>
            <w:r>
              <w:br/>
              <w:t xml:space="preserve">по тарифам Нижегородской области </w:t>
            </w:r>
          </w:p>
          <w:p w14:paraId="2D63F3F3" w14:textId="3216F0C6" w:rsidR="00B447C0" w:rsidRDefault="00B447C0" w:rsidP="00FF7754">
            <w:pPr>
              <w:ind w:left="3552"/>
              <w:jc w:val="center"/>
            </w:pPr>
            <w:r w:rsidRPr="00577C2E">
              <w:t>от</w:t>
            </w:r>
            <w:r w:rsidR="00577C2E" w:rsidRPr="00577C2E">
              <w:t xml:space="preserve"> </w:t>
            </w:r>
            <w:r w:rsidR="008A6E98">
              <w:t xml:space="preserve">25 ноября </w:t>
            </w:r>
            <w:r w:rsidR="00567DCE">
              <w:t>2022</w:t>
            </w:r>
            <w:r w:rsidRPr="00577C2E">
              <w:t xml:space="preserve"> г. №</w:t>
            </w:r>
            <w:r w:rsidRPr="00D74902">
              <w:t xml:space="preserve"> </w:t>
            </w:r>
            <w:r w:rsidR="001F5FEE">
              <w:t>48/119</w:t>
            </w:r>
            <w:bookmarkStart w:id="0" w:name="_GoBack"/>
            <w:bookmarkEnd w:id="0"/>
          </w:p>
          <w:p w14:paraId="6E928605" w14:textId="77777777" w:rsidR="00471197" w:rsidRDefault="00471197" w:rsidP="00FF7754">
            <w:pPr>
              <w:ind w:left="3552"/>
              <w:jc w:val="center"/>
            </w:pPr>
          </w:p>
          <w:p w14:paraId="062C585E" w14:textId="77777777" w:rsidR="00B447C0" w:rsidRDefault="00B447C0" w:rsidP="00FF7754">
            <w:pPr>
              <w:ind w:left="3552"/>
              <w:jc w:val="center"/>
            </w:pPr>
            <w:r>
              <w:t>«ПРИЛОЖЕНИЕ 6</w:t>
            </w:r>
          </w:p>
          <w:p w14:paraId="6E46CD03" w14:textId="77777777" w:rsidR="00B447C0" w:rsidRDefault="00B447C0" w:rsidP="00FF7754">
            <w:pPr>
              <w:ind w:left="3552"/>
              <w:jc w:val="center"/>
            </w:pPr>
            <w:r>
              <w:t xml:space="preserve">к решению региональной службы </w:t>
            </w:r>
            <w:r>
              <w:br/>
              <w:t xml:space="preserve">по тарифам Нижегородской области </w:t>
            </w:r>
          </w:p>
          <w:p w14:paraId="2D33D524" w14:textId="77777777" w:rsidR="00B447C0" w:rsidRPr="001D06AF" w:rsidRDefault="00B447C0" w:rsidP="00FF7754">
            <w:pPr>
              <w:ind w:left="3552"/>
              <w:jc w:val="center"/>
            </w:pPr>
            <w:r>
              <w:t>от 11</w:t>
            </w:r>
            <w:r w:rsidRPr="0056238E">
              <w:t xml:space="preserve"> декабря 2018 г. №</w:t>
            </w:r>
            <w:r>
              <w:t xml:space="preserve"> 51/63</w:t>
            </w:r>
          </w:p>
        </w:tc>
      </w:tr>
      <w:tr w:rsidR="00B447C0" w:rsidRPr="006161EA" w14:paraId="1422A1EA" w14:textId="77777777" w:rsidTr="00FF7754">
        <w:tblPrEx>
          <w:tblCellMar>
            <w:left w:w="0" w:type="dxa"/>
            <w:right w:w="0" w:type="dxa"/>
          </w:tblCellMar>
        </w:tblPrEx>
        <w:trPr>
          <w:trHeight w:val="261"/>
        </w:trPr>
        <w:tc>
          <w:tcPr>
            <w:tcW w:w="10162" w:type="dxa"/>
            <w:gridSpan w:val="4"/>
            <w:hideMark/>
          </w:tcPr>
          <w:p w14:paraId="51096249" w14:textId="77777777" w:rsidR="00B447C0" w:rsidRDefault="00B447C0" w:rsidP="00FF7754">
            <w:pPr>
              <w:ind w:left="3552"/>
              <w:jc w:val="center"/>
              <w:rPr>
                <w:sz w:val="24"/>
                <w:szCs w:val="24"/>
              </w:rPr>
            </w:pPr>
          </w:p>
          <w:p w14:paraId="700C7630" w14:textId="77777777" w:rsidR="00B447C0" w:rsidRPr="007D25C7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</w:t>
            </w:r>
            <w:r w:rsidRPr="007D25C7">
              <w:rPr>
                <w:b/>
                <w:sz w:val="24"/>
                <w:szCs w:val="24"/>
              </w:rPr>
              <w:t>РОИЗВОДСТВЕННАЯ ПРОГРАММА</w:t>
            </w:r>
          </w:p>
          <w:p w14:paraId="291F1051" w14:textId="77777777" w:rsidR="00B447C0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D25C7">
              <w:rPr>
                <w:b/>
                <w:sz w:val="24"/>
                <w:szCs w:val="24"/>
              </w:rPr>
              <w:t xml:space="preserve">ПО ОКАЗАНИЮ УСЛУГ </w:t>
            </w:r>
            <w:r>
              <w:rPr>
                <w:b/>
                <w:sz w:val="24"/>
                <w:szCs w:val="24"/>
              </w:rPr>
              <w:t>ВОДООТВЕДЕНИЯ</w:t>
            </w:r>
          </w:p>
          <w:p w14:paraId="27C1B716" w14:textId="77777777" w:rsidR="00B447C0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(без учета очистки сточных вод)</w:t>
            </w:r>
          </w:p>
          <w:p w14:paraId="4D99A1A8" w14:textId="30DEE1BF" w:rsidR="00B447C0" w:rsidRPr="00567DCE" w:rsidRDefault="00567DCE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36"/>
                <w:szCs w:val="24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на территории </w:t>
            </w:r>
            <w:r w:rsidRPr="004239CB">
              <w:rPr>
                <w:b/>
                <w:sz w:val="18"/>
                <w:szCs w:val="18"/>
              </w:rPr>
              <w:t xml:space="preserve"> </w:t>
            </w:r>
            <w:r w:rsidRPr="00567DCE">
              <w:rPr>
                <w:b/>
                <w:sz w:val="24"/>
                <w:szCs w:val="18"/>
              </w:rPr>
              <w:t>административно-территориального образования Яковский сельсовет Сосновского муниципального округа</w:t>
            </w:r>
            <w:r w:rsidRPr="00097CD0">
              <w:rPr>
                <w:b/>
                <w:sz w:val="24"/>
                <w:szCs w:val="18"/>
              </w:rPr>
              <w:t xml:space="preserve"> Нижегородской области</w:t>
            </w:r>
          </w:p>
          <w:p w14:paraId="19DB7BA1" w14:textId="77777777" w:rsidR="00B447C0" w:rsidRPr="00B6104E" w:rsidRDefault="00B447C0" w:rsidP="00FF77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14:paraId="0FAA39FE" w14:textId="77777777" w:rsidR="00A55290" w:rsidRDefault="00B447C0" w:rsidP="005201D8">
      <w:pPr>
        <w:tabs>
          <w:tab w:val="left" w:pos="1897"/>
        </w:tabs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Период реализации производственной программы с 01.01.2019 г. по 31.12.2023 г.</w:t>
      </w:r>
    </w:p>
    <w:tbl>
      <w:tblPr>
        <w:tblW w:w="9495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238"/>
        <w:gridCol w:w="20"/>
        <w:gridCol w:w="992"/>
        <w:gridCol w:w="283"/>
        <w:gridCol w:w="385"/>
        <w:gridCol w:w="41"/>
        <w:gridCol w:w="425"/>
        <w:gridCol w:w="425"/>
        <w:gridCol w:w="709"/>
        <w:gridCol w:w="61"/>
        <w:gridCol w:w="458"/>
        <w:gridCol w:w="48"/>
        <w:gridCol w:w="425"/>
        <w:gridCol w:w="425"/>
        <w:gridCol w:w="331"/>
        <w:gridCol w:w="236"/>
        <w:gridCol w:w="993"/>
      </w:tblGrid>
      <w:tr w:rsidR="005F7B6F" w:rsidRPr="005F7B6F" w14:paraId="5A3CDAD4" w14:textId="77777777" w:rsidTr="005F7B6F"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3E75E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1. Паспорт производственной программы</w:t>
            </w:r>
          </w:p>
        </w:tc>
      </w:tr>
      <w:tr w:rsidR="005F7B6F" w:rsidRPr="005F7B6F" w14:paraId="78C0A846" w14:textId="77777777" w:rsidTr="005F7B6F">
        <w:trPr>
          <w:trHeight w:val="900"/>
        </w:trPr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A3E9A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регулируемой  </w:t>
            </w:r>
          </w:p>
          <w:p w14:paraId="0A47A86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организации (ИНН)</w:t>
            </w:r>
          </w:p>
          <w:p w14:paraId="7A1521B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6258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BAFAD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МУНИЦИПАЛЬНОЕ УНИТАРНОЕ ПРЕДПРИЯТИЕ «ТЕПЛОЭНЕРГИЯ-1» </w:t>
            </w:r>
          </w:p>
          <w:p w14:paraId="7B36CF8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р.п. Сосновское Нижегородской области</w:t>
            </w:r>
          </w:p>
          <w:p w14:paraId="00C3F5F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ИНН 5231004851</w:t>
            </w:r>
          </w:p>
        </w:tc>
      </w:tr>
      <w:tr w:rsidR="005F7B6F" w:rsidRPr="005F7B6F" w14:paraId="3C7A3264" w14:textId="77777777" w:rsidTr="005F7B6F">
        <w:trPr>
          <w:trHeight w:val="360"/>
        </w:trPr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047C9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Местонахождение            </w:t>
            </w:r>
          </w:p>
          <w:p w14:paraId="512BA4B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регулируемой организации   </w:t>
            </w:r>
          </w:p>
        </w:tc>
        <w:tc>
          <w:tcPr>
            <w:tcW w:w="6258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5AB26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606170, Нижегородская область, р.п. Сосновское, ул. Кооперативная, д. 7</w:t>
            </w:r>
          </w:p>
        </w:tc>
      </w:tr>
      <w:tr w:rsidR="005F7B6F" w:rsidRPr="005F7B6F" w14:paraId="0C9EFDCA" w14:textId="77777777" w:rsidTr="005F7B6F">
        <w:trPr>
          <w:trHeight w:val="720"/>
        </w:trPr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EC098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              </w:t>
            </w:r>
          </w:p>
          <w:p w14:paraId="1836932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уполномоченного органа </w:t>
            </w:r>
          </w:p>
        </w:tc>
        <w:tc>
          <w:tcPr>
            <w:tcW w:w="6258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B721F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Региональная служба по тарифам Нижегородской области                              </w:t>
            </w:r>
          </w:p>
        </w:tc>
      </w:tr>
      <w:tr w:rsidR="005F7B6F" w:rsidRPr="005F7B6F" w14:paraId="6DBAD379" w14:textId="77777777" w:rsidTr="005F7B6F">
        <w:trPr>
          <w:trHeight w:val="360"/>
        </w:trPr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7AE7E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Местонахождение            </w:t>
            </w:r>
          </w:p>
          <w:p w14:paraId="6820679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уполномоченного органа     </w:t>
            </w:r>
          </w:p>
        </w:tc>
        <w:tc>
          <w:tcPr>
            <w:tcW w:w="6258" w:type="dxa"/>
            <w:gridSpan w:val="1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340BF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603082, Нижний Новгород, Кремль, корпус 1       </w:t>
            </w:r>
          </w:p>
        </w:tc>
      </w:tr>
      <w:tr w:rsidR="005F7B6F" w:rsidRPr="005F7B6F" w14:paraId="11F71458" w14:textId="77777777" w:rsidTr="005F7B6F"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4FA84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2. Объем принимаемых сточных вод</w:t>
            </w:r>
          </w:p>
        </w:tc>
      </w:tr>
      <w:tr w:rsidR="005F7B6F" w:rsidRPr="005F7B6F" w14:paraId="23EB8DB5" w14:textId="77777777" w:rsidTr="005F7B6F">
        <w:trPr>
          <w:trHeight w:val="269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hideMark/>
          </w:tcPr>
          <w:p w14:paraId="4ED42D1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Наименование услуги   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1A86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5B52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4900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6797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DCBA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5F7B6F" w:rsidRPr="005F7B6F" w14:paraId="6210BB9D" w14:textId="77777777" w:rsidTr="005F7B6F">
        <w:trPr>
          <w:trHeight w:val="296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1EA814C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Принято сточных вод всего, тыс. м</w:t>
            </w:r>
            <w:r w:rsidRPr="005F7B6F">
              <w:rPr>
                <w:rFonts w:eastAsia="Calibri"/>
                <w:sz w:val="20"/>
                <w:vertAlign w:val="superscript"/>
                <w:lang w:eastAsia="en-US"/>
              </w:rPr>
              <w:t>3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в том числе: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1B65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12,43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DDDB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12,43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047D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12,43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1EFE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12,69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E66F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12,69</w:t>
            </w:r>
          </w:p>
        </w:tc>
      </w:tr>
      <w:tr w:rsidR="005F7B6F" w:rsidRPr="005F7B6F" w14:paraId="21D53F99" w14:textId="77777777" w:rsidTr="005F7B6F">
        <w:trPr>
          <w:trHeight w:val="296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36FA647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население,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D927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11,47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963A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11,47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1F2B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11,47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9FF0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12,15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A46A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12,15</w:t>
            </w:r>
          </w:p>
        </w:tc>
      </w:tr>
      <w:tr w:rsidR="005F7B6F" w:rsidRPr="005F7B6F" w14:paraId="2D7A5086" w14:textId="77777777" w:rsidTr="005F7B6F">
        <w:trPr>
          <w:trHeight w:val="296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0CF59CA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бюджетные потребители,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6DAB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0,96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0FBC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0,96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84A6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0,96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B18F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0,54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9F43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0,54</w:t>
            </w:r>
          </w:p>
        </w:tc>
      </w:tr>
      <w:tr w:rsidR="005F7B6F" w:rsidRPr="005F7B6F" w14:paraId="1B5CD9E8" w14:textId="77777777" w:rsidTr="005F7B6F">
        <w:trPr>
          <w:trHeight w:val="296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486FF23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>- прочие потребители,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C9B3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ABE3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0BAF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0A3C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657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4D5851FF" w14:textId="77777777" w:rsidTr="005F7B6F">
        <w:trPr>
          <w:trHeight w:val="296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42051E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- собственное водоотведение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3D73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95A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DE98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4D34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A591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3E8CE8BB" w14:textId="77777777" w:rsidTr="005F7B6F">
        <w:trPr>
          <w:trHeight w:val="296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04E758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Пропущено через очистные сооружения, тыс. м</w:t>
            </w:r>
            <w:r w:rsidRPr="005F7B6F">
              <w:rPr>
                <w:rFonts w:eastAsia="Calibri"/>
                <w:sz w:val="20"/>
                <w:vertAlign w:val="superscript"/>
                <w:lang w:eastAsia="en-US"/>
              </w:rPr>
              <w:t>3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D0B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64B4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1C99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880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6CE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47385AE5" w14:textId="77777777" w:rsidTr="005F7B6F">
        <w:trPr>
          <w:trHeight w:val="296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C92FB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3. Мероприятия, направленные на осуществление текущей (операционной) деятельности</w:t>
            </w:r>
          </w:p>
        </w:tc>
      </w:tr>
      <w:tr w:rsidR="005F7B6F" w:rsidRPr="005F7B6F" w14:paraId="263E5AF5" w14:textId="77777777" w:rsidTr="005F7B6F">
        <w:trPr>
          <w:trHeight w:val="223"/>
        </w:trPr>
        <w:tc>
          <w:tcPr>
            <w:tcW w:w="3261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03CDB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F8E7F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E79E7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B6E36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5F7B6F" w:rsidRPr="005F7B6F" w14:paraId="1DB8B0E3" w14:textId="77777777" w:rsidTr="005F7B6F">
        <w:trPr>
          <w:trHeight w:val="255"/>
        </w:trPr>
        <w:tc>
          <w:tcPr>
            <w:tcW w:w="6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342492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6BDE64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3F64A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04B7E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740FE7F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3782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42E0D9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5F7B6F" w:rsidRPr="005F7B6F" w14:paraId="6C5F2209" w14:textId="77777777" w:rsidTr="005F7B6F"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66B5F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5F7B6F" w:rsidRPr="005F7B6F" w14:paraId="1B22A3CC" w14:textId="77777777" w:rsidTr="005F7B6F"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A9AFA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C4613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D2B37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290,31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3B4A9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AA9BA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290,31</w:t>
            </w:r>
          </w:p>
        </w:tc>
      </w:tr>
      <w:tr w:rsidR="005F7B6F" w:rsidRPr="005F7B6F" w14:paraId="0D1A3BA9" w14:textId="77777777" w:rsidTr="005F7B6F"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F2973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9ECA40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C1F3D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B4128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37072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67891AA9" w14:textId="77777777" w:rsidTr="005F7B6F"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6F89B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037B69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A258F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3CC6B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9F338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5864C687" w14:textId="77777777" w:rsidTr="005F7B6F"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D0A3F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амортизацию основных </w:t>
            </w:r>
            <w:r w:rsidRPr="005F7B6F">
              <w:rPr>
                <w:rFonts w:eastAsia="Calibri"/>
                <w:bCs/>
                <w:sz w:val="20"/>
                <w:lang w:eastAsia="en-US"/>
              </w:rPr>
              <w:lastRenderedPageBreak/>
              <w:t>средств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2EAA53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 xml:space="preserve">с 01.01.2019 по </w:t>
            </w:r>
            <w:r w:rsidRPr="005F7B6F">
              <w:rPr>
                <w:rFonts w:eastAsia="Calibri"/>
                <w:sz w:val="20"/>
                <w:lang w:eastAsia="en-US"/>
              </w:rPr>
              <w:lastRenderedPageBreak/>
              <w:t>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48EE1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E2F48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2CC730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49CDFB02" w14:textId="77777777" w:rsidTr="005F7B6F"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2108B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589FAF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F2EDC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9949D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B235F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3F55FADC" w14:textId="77777777" w:rsidTr="005F7B6F"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235C3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9641D7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01.01.2019 по 31.12.2019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68991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2,93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C4F15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6BCAF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2,93</w:t>
            </w:r>
          </w:p>
        </w:tc>
      </w:tr>
      <w:tr w:rsidR="005F7B6F" w:rsidRPr="005F7B6F" w14:paraId="47D274F7" w14:textId="77777777" w:rsidTr="005F7B6F">
        <w:tc>
          <w:tcPr>
            <w:tcW w:w="496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085AC4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2FF2C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293,24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813F8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66E7D8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293,24</w:t>
            </w:r>
          </w:p>
        </w:tc>
      </w:tr>
      <w:tr w:rsidR="005F7B6F" w:rsidRPr="005F7B6F" w14:paraId="33EC0455" w14:textId="77777777" w:rsidTr="005F7B6F"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DE082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5F7B6F" w:rsidRPr="005F7B6F" w14:paraId="7AE79CB2" w14:textId="77777777" w:rsidTr="005F7B6F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EF90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4A50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4C312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296,03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064CC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BD580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296,03</w:t>
            </w:r>
          </w:p>
        </w:tc>
      </w:tr>
      <w:tr w:rsidR="005F7B6F" w:rsidRPr="005F7B6F" w14:paraId="109C76F7" w14:textId="77777777" w:rsidTr="005F7B6F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35EC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82FA5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1892A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BDDB1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8BE35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4FD0A872" w14:textId="77777777" w:rsidTr="005F7B6F">
        <w:trPr>
          <w:trHeight w:val="6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CA1B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4EE53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D7E83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F4DF8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2EF09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787CA2C6" w14:textId="77777777" w:rsidTr="005F7B6F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B043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D93E9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603AF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C40B1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EA9C5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0DAD523B" w14:textId="77777777" w:rsidTr="005F7B6F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D78B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D0F2C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8BED2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1555F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8FE76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4AE90079" w14:textId="77777777" w:rsidTr="005F7B6F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865E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AC2F7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01.01.2020 по 31.12.2020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0621F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2,99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530A2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BA58A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2,99</w:t>
            </w:r>
          </w:p>
        </w:tc>
      </w:tr>
      <w:tr w:rsidR="005F7B6F" w:rsidRPr="005F7B6F" w14:paraId="3D3735CC" w14:textId="77777777" w:rsidTr="005F7B6F">
        <w:tc>
          <w:tcPr>
            <w:tcW w:w="4962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C4060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29611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299,02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7D871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B3725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299,02</w:t>
            </w:r>
          </w:p>
        </w:tc>
      </w:tr>
      <w:tr w:rsidR="005F7B6F" w:rsidRPr="005F7B6F" w14:paraId="49A33454" w14:textId="77777777" w:rsidTr="005F7B6F">
        <w:trPr>
          <w:trHeight w:val="178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17AF0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5F7B6F" w:rsidRPr="005F7B6F" w14:paraId="167D03EE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1B539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633A0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B5D46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304,21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A2D75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2C607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304,21</w:t>
            </w:r>
          </w:p>
        </w:tc>
      </w:tr>
      <w:tr w:rsidR="005F7B6F" w:rsidRPr="005F7B6F" w14:paraId="3D28C22D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0C875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B20D0B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AB4E6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EC162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1B4B6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1B702E17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AE19A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1C002E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3FA1A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286AD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9698C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69C6C803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A4DE6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F407A8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D6786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D595A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DB152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3EAFCED0" w14:textId="77777777" w:rsidTr="005F7B6F">
        <w:trPr>
          <w:trHeight w:val="520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F4154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E1E843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98428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3C4BE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39564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0A5905EC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9DE67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A03CF3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01.01.2021 по 31.12.2021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4F13B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3,07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B41A5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64352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3,07</w:t>
            </w:r>
          </w:p>
        </w:tc>
      </w:tr>
      <w:tr w:rsidR="005F7B6F" w:rsidRPr="005F7B6F" w14:paraId="56364D96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44EAE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F4744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307,28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1E029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562E2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307,28</w:t>
            </w:r>
          </w:p>
        </w:tc>
      </w:tr>
      <w:tr w:rsidR="005F7B6F" w:rsidRPr="005F7B6F" w14:paraId="71CE116F" w14:textId="77777777" w:rsidTr="005F7B6F">
        <w:trPr>
          <w:trHeight w:val="211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4B5A2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5F7B6F" w:rsidRPr="005F7B6F" w14:paraId="02FA5C82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7FC0F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51B98E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C4C9F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325,27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E8463C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F5278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325,27</w:t>
            </w:r>
          </w:p>
        </w:tc>
      </w:tr>
      <w:tr w:rsidR="005F7B6F" w:rsidRPr="005F7B6F" w14:paraId="300FCE92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BBA15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2A918F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1ECF7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0A3B7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97E3E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4DFA8C5E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74780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2C8459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DE16D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1ED4A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D1CEE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0E1FF18A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E7CAF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613C65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56B50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6C7CB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F8DC1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69C3F3E1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8201C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8B873C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CFF58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0AB84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4D124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6FCF0E11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6FEBC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B45654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01.01.2022 по 31.12.2022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60C11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3,29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DC4A6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1F09F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3,29</w:t>
            </w:r>
          </w:p>
        </w:tc>
      </w:tr>
      <w:tr w:rsidR="005F7B6F" w:rsidRPr="005F7B6F" w14:paraId="22E35735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5B963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9F89E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328,56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7B85B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C4B86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328,56</w:t>
            </w:r>
          </w:p>
        </w:tc>
      </w:tr>
      <w:tr w:rsidR="005F7B6F" w:rsidRPr="005F7B6F" w14:paraId="2A0214D8" w14:textId="77777777" w:rsidTr="005F7B6F">
        <w:trPr>
          <w:trHeight w:val="211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95559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5F7B6F" w:rsidRPr="005F7B6F" w14:paraId="61401A1B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E66DC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Производственные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0E0D7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273B1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371,47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1399C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005EC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371,47</w:t>
            </w:r>
          </w:p>
        </w:tc>
      </w:tr>
      <w:tr w:rsidR="005F7B6F" w:rsidRPr="005F7B6F" w14:paraId="4DC6026C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3671A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Административные расходы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B2C01B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80745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FC381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FFFE2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666AAE35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57C46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lastRenderedPageBreak/>
              <w:t xml:space="preserve">Сбытовые расходы гарантирующих организаций 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2173F40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E22FD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5186A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A671D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1409D55A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AA045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 на амортизацию основных средств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7461D5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D9EA0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F379C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294082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51240CA4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4AA9F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Расходы на арендную плату, лизинговые платежи, концессионную плату  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3678BD9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6CEE3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FC249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13FED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0,00</w:t>
            </w:r>
          </w:p>
        </w:tc>
      </w:tr>
      <w:tr w:rsidR="005F7B6F" w:rsidRPr="005F7B6F" w14:paraId="7817E3A5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05D28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>Расходы, связанные с оплатой налогов и сборов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6B8FC4" w14:textId="77777777" w:rsidR="005F7B6F" w:rsidRPr="005F7B6F" w:rsidRDefault="005F7B6F" w:rsidP="005F7B6F">
            <w:pPr>
              <w:spacing w:line="276" w:lineRule="auto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 01.01.2023 по 31.12.2023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77278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3,60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34FB6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9E6F1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3,60</w:t>
            </w:r>
          </w:p>
        </w:tc>
      </w:tr>
      <w:tr w:rsidR="005F7B6F" w:rsidRPr="005F7B6F" w14:paraId="2A8033AD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85368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8A20E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375,06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1C1BE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6811D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375,06</w:t>
            </w:r>
          </w:p>
        </w:tc>
      </w:tr>
      <w:tr w:rsidR="005F7B6F" w:rsidRPr="005F7B6F" w14:paraId="12DAB3C6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4B48E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3832E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1603,16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905030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53331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1603,16</w:t>
            </w:r>
          </w:p>
        </w:tc>
      </w:tr>
      <w:tr w:rsidR="005F7B6F" w:rsidRPr="005F7B6F" w14:paraId="148CA2EB" w14:textId="77777777" w:rsidTr="005F7B6F"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2F66E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>4. Мероприятия, направленные на поддержание объектов централизованных систем водоотведения в состоянии, соответствующем установленным требованиям технических регламентов</w:t>
            </w:r>
          </w:p>
        </w:tc>
      </w:tr>
      <w:tr w:rsidR="005F7B6F" w:rsidRPr="005F7B6F" w14:paraId="6E28358D" w14:textId="77777777" w:rsidTr="005F7B6F">
        <w:trPr>
          <w:trHeight w:val="360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52D0F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</w:t>
            </w:r>
            <w:r w:rsidRPr="005F7B6F">
              <w:rPr>
                <w:rFonts w:eastAsia="Calibri"/>
                <w:i/>
                <w:sz w:val="20"/>
                <w:lang w:eastAsia="en-US"/>
              </w:rPr>
              <w:t>4.1. Перечень мероприятий по ремонту объектов централизованных систем водоотведения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              </w:t>
            </w:r>
          </w:p>
        </w:tc>
      </w:tr>
      <w:tr w:rsidR="005F7B6F" w:rsidRPr="005F7B6F" w14:paraId="2D037AAA" w14:textId="77777777" w:rsidTr="005F7B6F">
        <w:trPr>
          <w:trHeight w:val="223"/>
        </w:trPr>
        <w:tc>
          <w:tcPr>
            <w:tcW w:w="3261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9B528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BA5CC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857C8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064EA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5F7B6F" w:rsidRPr="005F7B6F" w14:paraId="65DCE475" w14:textId="77777777" w:rsidTr="005F7B6F">
        <w:trPr>
          <w:trHeight w:val="255"/>
        </w:trPr>
        <w:tc>
          <w:tcPr>
            <w:tcW w:w="6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9858F1D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3D0570E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AA86FF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DBC27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0BC180B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3782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972D833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5F7B6F" w:rsidRPr="005F7B6F" w14:paraId="249A86D0" w14:textId="77777777" w:rsidTr="005F7B6F"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3544B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5F7B6F" w:rsidRPr="005F7B6F" w14:paraId="37D47BDC" w14:textId="77777777" w:rsidTr="005F7B6F"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329AF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70324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449B6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0A128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74F48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580B20DC" w14:textId="77777777" w:rsidTr="005F7B6F">
        <w:tc>
          <w:tcPr>
            <w:tcW w:w="496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A08AF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FF78E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CEDE4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3172B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02B4CF09" w14:textId="77777777" w:rsidTr="005F7B6F"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F8893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5F7B6F" w:rsidRPr="005F7B6F" w14:paraId="719B4A94" w14:textId="77777777" w:rsidTr="005F7B6F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74DC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EDBE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760D6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ECC08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A3811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21F30F5B" w14:textId="77777777" w:rsidTr="005F7B6F">
        <w:tc>
          <w:tcPr>
            <w:tcW w:w="4962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89151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F9E60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FB2F1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4AE2F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27913C3F" w14:textId="77777777" w:rsidTr="005F7B6F">
        <w:trPr>
          <w:trHeight w:val="178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A0CAD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5F7B6F" w:rsidRPr="005F7B6F" w14:paraId="0ADC7857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C0F69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C086B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FD43D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1F963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D3C94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68CC037D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015E2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85A8A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A3E82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0D358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4CCD39FC" w14:textId="77777777" w:rsidTr="005F7B6F">
        <w:trPr>
          <w:trHeight w:val="217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AEC51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5F7B6F" w:rsidRPr="005F7B6F" w14:paraId="38257758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365EF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E65BE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60D16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54D915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CD904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55534312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604C9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677D6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436B0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F6DE0B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311B0086" w14:textId="77777777" w:rsidTr="005F7B6F">
        <w:trPr>
          <w:trHeight w:val="211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40DAE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5F7B6F" w:rsidRPr="005F7B6F" w14:paraId="736E71B2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EFF37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5BED7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B1511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80799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0C512C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5E658B32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0CC13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5CFEB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A4CB6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E1C4A9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52922946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99D3E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64385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D2243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C43E2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415CE861" w14:textId="77777777" w:rsidTr="005F7B6F">
        <w:trPr>
          <w:trHeight w:val="360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C4655F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4.2. Перечень мероприятий, направленных на улучшение качества очистки сточных вод             </w:t>
            </w:r>
          </w:p>
        </w:tc>
      </w:tr>
      <w:tr w:rsidR="005F7B6F" w:rsidRPr="005F7B6F" w14:paraId="644D6FF6" w14:textId="77777777" w:rsidTr="005F7B6F">
        <w:trPr>
          <w:trHeight w:val="223"/>
        </w:trPr>
        <w:tc>
          <w:tcPr>
            <w:tcW w:w="3261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4BB08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C0C68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8BD59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8E11C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5F7B6F" w:rsidRPr="005F7B6F" w14:paraId="08851947" w14:textId="77777777" w:rsidTr="005F7B6F">
        <w:trPr>
          <w:trHeight w:val="255"/>
        </w:trPr>
        <w:tc>
          <w:tcPr>
            <w:tcW w:w="6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9CD1AB2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85C87A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68B16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6BC33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2B2E0C2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3782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094D391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5F7B6F" w:rsidRPr="005F7B6F" w14:paraId="0329B37C" w14:textId="77777777" w:rsidTr="005F7B6F"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52763B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5F7B6F" w:rsidRPr="005F7B6F" w14:paraId="4931412D" w14:textId="77777777" w:rsidTr="005F7B6F"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D7588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6B89D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93A50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2F69C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DFA5F9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6C9E365F" w14:textId="77777777" w:rsidTr="005F7B6F">
        <w:tc>
          <w:tcPr>
            <w:tcW w:w="496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9E2CB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2672B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0C01E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B26A2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5EA9B49F" w14:textId="77777777" w:rsidTr="005F7B6F"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98D82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5F7B6F" w:rsidRPr="005F7B6F" w14:paraId="3B786030" w14:textId="77777777" w:rsidTr="005F7B6F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3312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13C2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6E34C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EAC8F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2CD1C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4A9CE7F4" w14:textId="77777777" w:rsidTr="005F7B6F">
        <w:tc>
          <w:tcPr>
            <w:tcW w:w="4962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40EE16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E9658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E9190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72F13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19A47DAA" w14:textId="77777777" w:rsidTr="005F7B6F">
        <w:trPr>
          <w:trHeight w:val="178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07B6A2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5F7B6F" w:rsidRPr="005F7B6F" w14:paraId="652D6317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75A34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A05827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6B031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619C7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BD1DD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773B5E6F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3F61D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9951F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E9666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0ABE8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6EBA3760" w14:textId="77777777" w:rsidTr="005F7B6F">
        <w:trPr>
          <w:trHeight w:val="211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A2C70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5F7B6F" w:rsidRPr="005F7B6F" w14:paraId="795BF027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EB43E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499C43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09928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C480EF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72776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58E89787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18EF6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A5C16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BF9449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CA1DD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0ED43C4F" w14:textId="77777777" w:rsidTr="005F7B6F">
        <w:trPr>
          <w:trHeight w:val="211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09F3A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5F7B6F" w:rsidRPr="005F7B6F" w14:paraId="446FFF81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1A6DD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F5252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9F24C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53D24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B770D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6813E3B3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A9E23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571B9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CB172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43E0C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3A411250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1331F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70350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AE5F9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497450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16169E3D" w14:textId="77777777" w:rsidTr="005F7B6F">
        <w:trPr>
          <w:trHeight w:val="360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D6853F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</w:t>
            </w:r>
            <w:r w:rsidRPr="005F7B6F">
              <w:rPr>
                <w:rFonts w:eastAsia="Calibri"/>
                <w:i/>
                <w:sz w:val="20"/>
                <w:lang w:eastAsia="en-US"/>
              </w:rPr>
              <w:t xml:space="preserve">4.3. Перечень мероприятий по энергосбережению и повышению энергетической    </w:t>
            </w:r>
          </w:p>
          <w:p w14:paraId="566905F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   эффективности</w:t>
            </w:r>
          </w:p>
        </w:tc>
      </w:tr>
      <w:tr w:rsidR="005F7B6F" w:rsidRPr="005F7B6F" w14:paraId="78FC3A74" w14:textId="77777777" w:rsidTr="005F7B6F">
        <w:trPr>
          <w:trHeight w:val="223"/>
        </w:trPr>
        <w:tc>
          <w:tcPr>
            <w:tcW w:w="3261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C144E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7D3B5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5A685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610B5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5F7B6F" w:rsidRPr="005F7B6F" w14:paraId="39AFABCB" w14:textId="77777777" w:rsidTr="005F7B6F">
        <w:trPr>
          <w:trHeight w:val="255"/>
        </w:trPr>
        <w:tc>
          <w:tcPr>
            <w:tcW w:w="6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F5B631B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F60375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EF9B0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1C7C8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59E1CDA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 xml:space="preserve"> источники </w:t>
            </w:r>
          </w:p>
        </w:tc>
        <w:tc>
          <w:tcPr>
            <w:tcW w:w="3782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69ABF74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5F7B6F" w:rsidRPr="005F7B6F" w14:paraId="76656A40" w14:textId="77777777" w:rsidTr="005F7B6F"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5E5EB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5F7B6F" w:rsidRPr="005F7B6F" w14:paraId="5A92DF13" w14:textId="77777777" w:rsidTr="005F7B6F"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AA012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3FBF2C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9E083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0AF430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EAC7F0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4B4FFDE6" w14:textId="77777777" w:rsidTr="005F7B6F">
        <w:tc>
          <w:tcPr>
            <w:tcW w:w="496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F84D56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FCF4F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4F7CC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73BE1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7672A922" w14:textId="77777777" w:rsidTr="005F7B6F"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CC4B5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5F7B6F" w:rsidRPr="005F7B6F" w14:paraId="28B0828E" w14:textId="77777777" w:rsidTr="005F7B6F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F727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7157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AF9F6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83AB4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4DBF4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287CABCD" w14:textId="77777777" w:rsidTr="005F7B6F">
        <w:tc>
          <w:tcPr>
            <w:tcW w:w="4962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8D410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0563C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D234F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45E55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59024F85" w14:textId="77777777" w:rsidTr="005F7B6F">
        <w:trPr>
          <w:trHeight w:val="178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1D7A5D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5F7B6F" w:rsidRPr="005F7B6F" w14:paraId="3BFB0FBC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B18B6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3E432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A2898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783DF6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1D816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179C3894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9770A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CA340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39C2B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EF8A6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4D107B36" w14:textId="77777777" w:rsidTr="005F7B6F">
        <w:trPr>
          <w:trHeight w:val="211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3345F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5F7B6F" w:rsidRPr="005F7B6F" w14:paraId="4B80202E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5395F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AD0C4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2BD010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DDE99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56798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0AC6EA0C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5F682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2B085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EBD49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47564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7C96E7C8" w14:textId="77777777" w:rsidTr="005F7B6F">
        <w:trPr>
          <w:trHeight w:val="211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0D7D9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5F7B6F" w:rsidRPr="005F7B6F" w14:paraId="592C3120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46E82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44193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88746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E56A9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378D1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072EBF45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6571F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1D0F1C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D9621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943E8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36F84974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6C7CD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FDA4C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A78FB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40E0A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602ACA54" w14:textId="77777777" w:rsidTr="005F7B6F"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E26C39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i/>
                <w:sz w:val="20"/>
                <w:lang w:eastAsia="en-US"/>
              </w:rPr>
            </w:pPr>
            <w:r w:rsidRPr="005F7B6F">
              <w:rPr>
                <w:rFonts w:eastAsia="Calibri"/>
                <w:i/>
                <w:sz w:val="20"/>
                <w:lang w:eastAsia="en-US"/>
              </w:rPr>
              <w:t xml:space="preserve">4.4. Мероприятия, направленные на повышение качества обслуживания абонентов </w:t>
            </w:r>
          </w:p>
        </w:tc>
      </w:tr>
      <w:tr w:rsidR="005F7B6F" w:rsidRPr="005F7B6F" w14:paraId="0B45ED89" w14:textId="77777777" w:rsidTr="005F7B6F">
        <w:trPr>
          <w:trHeight w:val="223"/>
        </w:trPr>
        <w:tc>
          <w:tcPr>
            <w:tcW w:w="3261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4A0DB3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Наименование мероприятий      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05EF7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График реализации мероприятий</w:t>
            </w:r>
          </w:p>
        </w:tc>
        <w:tc>
          <w:tcPr>
            <w:tcW w:w="297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C0B46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Источники финансирования, тыс. руб.        </w:t>
            </w:r>
          </w:p>
        </w:tc>
        <w:tc>
          <w:tcPr>
            <w:tcW w:w="156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D6674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тыс. руб.  </w:t>
            </w:r>
          </w:p>
        </w:tc>
      </w:tr>
      <w:tr w:rsidR="005F7B6F" w:rsidRPr="005F7B6F" w14:paraId="409746F1" w14:textId="77777777" w:rsidTr="005F7B6F">
        <w:trPr>
          <w:trHeight w:val="255"/>
        </w:trPr>
        <w:tc>
          <w:tcPr>
            <w:tcW w:w="6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4B65E37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49155C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C538C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Себестоимость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20C3C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Другие   </w:t>
            </w:r>
          </w:p>
          <w:p w14:paraId="6604533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источники </w:t>
            </w:r>
          </w:p>
        </w:tc>
        <w:tc>
          <w:tcPr>
            <w:tcW w:w="3782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EF8F9E3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5F7B6F" w:rsidRPr="005F7B6F" w14:paraId="5EF54B28" w14:textId="77777777" w:rsidTr="005F7B6F"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895E5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01.01.2019 по 31.12.2019</w:t>
            </w:r>
          </w:p>
        </w:tc>
      </w:tr>
      <w:tr w:rsidR="005F7B6F" w:rsidRPr="005F7B6F" w14:paraId="2E2ED846" w14:textId="77777777" w:rsidTr="005F7B6F"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3511AA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78E37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BC3CA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6FC86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6718C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3C1CB977" w14:textId="77777777" w:rsidTr="005F7B6F">
        <w:tc>
          <w:tcPr>
            <w:tcW w:w="496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2BB59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01.01.2019 по 31.12.2019: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E1681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3635A8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95BA6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708DE101" w14:textId="77777777" w:rsidTr="005F7B6F"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03DEF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01.01.2020 по 31.12.2020</w:t>
            </w:r>
          </w:p>
        </w:tc>
      </w:tr>
      <w:tr w:rsidR="005F7B6F" w:rsidRPr="005F7B6F" w14:paraId="681D3959" w14:textId="77777777" w:rsidTr="005F7B6F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DC87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F723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CE6A2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CBF5E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A633C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0E34F4DE" w14:textId="77777777" w:rsidTr="005F7B6F">
        <w:tc>
          <w:tcPr>
            <w:tcW w:w="4962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2E064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01.01.2020 по 31.12.2020:                              </w:t>
            </w:r>
          </w:p>
        </w:tc>
        <w:tc>
          <w:tcPr>
            <w:tcW w:w="16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4B4217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D75CC1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B238F1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1CBEC199" w14:textId="77777777" w:rsidTr="005F7B6F">
        <w:trPr>
          <w:trHeight w:val="178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A2B32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01.01.2021 по 31.12.2021</w:t>
            </w:r>
          </w:p>
        </w:tc>
      </w:tr>
      <w:tr w:rsidR="005F7B6F" w:rsidRPr="005F7B6F" w14:paraId="69413B6C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15BE6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37767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C8EB1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F03AE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110B6C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03DF3906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691887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01.01.2021 по 31.12.2021: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2DC64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1B70D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C5086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523693ED" w14:textId="77777777" w:rsidTr="005F7B6F">
        <w:trPr>
          <w:trHeight w:val="211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9B4F1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01.01.2022 по 31.12.2022</w:t>
            </w:r>
          </w:p>
        </w:tc>
      </w:tr>
      <w:tr w:rsidR="005F7B6F" w:rsidRPr="005F7B6F" w14:paraId="5B5186B9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2D5D22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EAE61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8A2A1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7CB7F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7AAB79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720E1281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AA5ED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01.01.2022 по 31.12.2022: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006478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F41BC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DA918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1C58B3D3" w14:textId="77777777" w:rsidTr="005F7B6F">
        <w:trPr>
          <w:trHeight w:val="211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E8C19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 период с 01.01.2023 по 31.12.2023</w:t>
            </w:r>
          </w:p>
        </w:tc>
      </w:tr>
      <w:tr w:rsidR="005F7B6F" w:rsidRPr="005F7B6F" w14:paraId="6679C254" w14:textId="77777777" w:rsidTr="005F7B6F">
        <w:trPr>
          <w:trHeight w:val="211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F76EE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 отсутствуют</w:t>
            </w:r>
          </w:p>
        </w:tc>
        <w:tc>
          <w:tcPr>
            <w:tcW w:w="16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67930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8042F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95EC4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952A0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16A75929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820F96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Итого на период с 01.01.2023 по 31.12.2023:                              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40D3CB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DFE15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D4E02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52163689" w14:textId="77777777" w:rsidTr="005F7B6F">
        <w:trPr>
          <w:trHeight w:val="211"/>
        </w:trPr>
        <w:tc>
          <w:tcPr>
            <w:tcW w:w="492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D14477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Всего на период реализации программы:</w:t>
            </w:r>
          </w:p>
        </w:tc>
        <w:tc>
          <w:tcPr>
            <w:tcW w:w="1661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05BA2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35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CC4416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00E5D1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11852C7B" w14:textId="77777777" w:rsidTr="005F7B6F"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937174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 xml:space="preserve">5. Показатели надежности, качества, энергетической эффективности объектов централизованных систем водоотведения    </w:t>
            </w:r>
          </w:p>
        </w:tc>
      </w:tr>
      <w:tr w:rsidR="005F7B6F" w:rsidRPr="005F7B6F" w14:paraId="7906B83F" w14:textId="77777777" w:rsidTr="005F7B6F">
        <w:trPr>
          <w:trHeight w:val="215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D081FC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7BB919B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Ед. изм.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71C99AA" w14:textId="77777777" w:rsidR="005F7B6F" w:rsidRPr="00800B5C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 xml:space="preserve">На период </w:t>
            </w:r>
          </w:p>
          <w:p w14:paraId="6F3FBEEF" w14:textId="77777777" w:rsidR="005F7B6F" w:rsidRPr="00800B5C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с 01.01.2019 по 31.12.2019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B8CCF28" w14:textId="77777777" w:rsidR="005F7B6F" w:rsidRPr="00800B5C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01.01.2020 по 31.12.2020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3F426F1" w14:textId="77777777" w:rsidR="005F7B6F" w:rsidRPr="00800B5C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 xml:space="preserve">На период </w:t>
            </w:r>
          </w:p>
          <w:p w14:paraId="2886DDAB" w14:textId="77777777" w:rsidR="005F7B6F" w:rsidRPr="00800B5C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с 01.01.2021 по 31.12.2021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8F2B519" w14:textId="77777777" w:rsidR="005F7B6F" w:rsidRPr="00800B5C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01.01.2022 по 31.12.2022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21A60F6" w14:textId="77777777" w:rsidR="005F7B6F" w:rsidRPr="00800B5C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lang w:eastAsia="en-US"/>
              </w:rPr>
            </w:pPr>
            <w:r w:rsidRPr="00800B5C">
              <w:rPr>
                <w:rFonts w:eastAsia="Calibri"/>
                <w:sz w:val="18"/>
                <w:lang w:eastAsia="en-US"/>
              </w:rPr>
              <w:t>На период с 01.01.2023 по 31.12.2023</w:t>
            </w:r>
          </w:p>
        </w:tc>
      </w:tr>
      <w:tr w:rsidR="005F7B6F" w:rsidRPr="005F7B6F" w14:paraId="0A7AD059" w14:textId="77777777" w:rsidTr="005F7B6F">
        <w:trPr>
          <w:trHeight w:val="212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1D744E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очистки сточных вод</w:t>
            </w:r>
          </w:p>
        </w:tc>
      </w:tr>
      <w:tr w:rsidR="005F7B6F" w:rsidRPr="005F7B6F" w14:paraId="0C2AB7F5" w14:textId="77777777" w:rsidTr="005F7B6F">
        <w:trPr>
          <w:trHeight w:val="977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2497A0EE" w14:textId="77777777" w:rsidR="005F7B6F" w:rsidRPr="005F7B6F" w:rsidRDefault="005F7B6F" w:rsidP="005F7B6F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Доля сточных вод, не подвергающихся очистке, в общем объеме сточных вод, сбрасываемых в централизованные общесплавные или бытовые системы водоотведения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8057F9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5FC6F0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03BB7E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7E0B15B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A4E31C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74D78C3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100</w:t>
            </w:r>
          </w:p>
        </w:tc>
      </w:tr>
      <w:tr w:rsidR="005F7B6F" w:rsidRPr="005F7B6F" w14:paraId="0178EA67" w14:textId="77777777" w:rsidTr="005F7B6F">
        <w:trPr>
          <w:trHeight w:val="1039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DDFD84A" w14:textId="77777777" w:rsidR="005F7B6F" w:rsidRPr="005F7B6F" w:rsidRDefault="005F7B6F" w:rsidP="005F7B6F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F79881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2467BCB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ABEAB6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FC1F40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EBC263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313964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5F7B6F" w:rsidRPr="005F7B6F" w14:paraId="5044860C" w14:textId="77777777" w:rsidTr="005F7B6F">
        <w:trPr>
          <w:trHeight w:val="1039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6C52545" w14:textId="77777777" w:rsidR="005F7B6F" w:rsidRPr="005F7B6F" w:rsidRDefault="005F7B6F" w:rsidP="005F7B6F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Доля проб сточных вод, не соответствующих установленным нормативам допустимых сбросов, лимитам на сбросы, рассчитанная </w:t>
            </w:r>
            <w:r w:rsidRPr="005F7B6F">
              <w:rPr>
                <w:rFonts w:eastAsia="Calibri"/>
                <w:bCs/>
                <w:sz w:val="20"/>
                <w:lang w:eastAsia="en-US"/>
              </w:rPr>
              <w:lastRenderedPageBreak/>
              <w:t xml:space="preserve">для централизованной общесплавной (бытовой) системы водоотведения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2433963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lastRenderedPageBreak/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A16B2A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3CFA93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09C43C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5E01E9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202CB7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5F7B6F" w:rsidRPr="005F7B6F" w14:paraId="430119D9" w14:textId="77777777" w:rsidTr="005F7B6F">
        <w:trPr>
          <w:trHeight w:val="1039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FD750D3" w14:textId="77777777" w:rsidR="005F7B6F" w:rsidRPr="005F7B6F" w:rsidRDefault="005F7B6F" w:rsidP="005F7B6F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Cs/>
                <w:sz w:val="20"/>
                <w:lang w:eastAsia="en-US"/>
              </w:rPr>
              <w:t xml:space="preserve">Доля проб сточных вод, не соответствующих установленным нормативам допустимых сбросов, лимитам на сбросы, рассчитанная для централизованной ливневой системы водоотведения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244A00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DBBB2E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74CB7F5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3DE11F9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0086E9B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2C0A18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5F7B6F" w:rsidRPr="005F7B6F" w14:paraId="497718B1" w14:textId="77777777" w:rsidTr="005F7B6F">
        <w:trPr>
          <w:trHeight w:val="276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C49776C" w14:textId="77777777" w:rsidR="005F7B6F" w:rsidRPr="005F7B6F" w:rsidRDefault="005F7B6F" w:rsidP="005F7B6F">
            <w:pPr>
              <w:autoSpaceDE w:val="0"/>
              <w:autoSpaceDN w:val="0"/>
              <w:adjustRightInd w:val="0"/>
              <w:ind w:firstLine="54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надежности и бесперебойности водоотведения</w:t>
            </w:r>
          </w:p>
        </w:tc>
      </w:tr>
      <w:tr w:rsidR="005F7B6F" w:rsidRPr="005F7B6F" w14:paraId="26A76F8B" w14:textId="77777777" w:rsidTr="005F7B6F">
        <w:trPr>
          <w:trHeight w:val="845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8FB0973" w14:textId="77777777" w:rsidR="005F7B6F" w:rsidRPr="005F7B6F" w:rsidRDefault="005F7B6F" w:rsidP="005F7B6F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1A6881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ед./км</w:t>
            </w:r>
          </w:p>
        </w:tc>
        <w:tc>
          <w:tcPr>
            <w:tcW w:w="1134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7CC002B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D352C4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2BF16FB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856E4E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6897E7E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0</w:t>
            </w:r>
          </w:p>
        </w:tc>
      </w:tr>
      <w:tr w:rsidR="005F7B6F" w:rsidRPr="005F7B6F" w14:paraId="38DEA81A" w14:textId="77777777" w:rsidTr="005F7B6F">
        <w:trPr>
          <w:trHeight w:val="212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06EE1F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Показатели энергетической эффективности</w:t>
            </w:r>
          </w:p>
        </w:tc>
      </w:tr>
      <w:tr w:rsidR="005F7B6F" w:rsidRPr="005F7B6F" w14:paraId="4F3CA1FE" w14:textId="77777777" w:rsidTr="005F7B6F">
        <w:trPr>
          <w:trHeight w:val="212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0E3C736" w14:textId="77777777" w:rsidR="005F7B6F" w:rsidRPr="005F7B6F" w:rsidRDefault="005F7B6F" w:rsidP="005F7B6F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Удельный расход электрической энергии, потребляемой в технологическом процессе очистки сточных вод, на единицу объема очищаемых сточных вод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D5E38C9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%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B54C8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045211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1377F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0ED843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2F5EAC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4A489027" w14:textId="77777777" w:rsidTr="005F7B6F">
        <w:trPr>
          <w:trHeight w:val="705"/>
        </w:trPr>
        <w:tc>
          <w:tcPr>
            <w:tcW w:w="3261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41F74F9" w14:textId="77777777" w:rsidR="005F7B6F" w:rsidRPr="005F7B6F" w:rsidRDefault="005F7B6F" w:rsidP="005F7B6F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Удельный расход электрической энергии, потребляемой в технологическом процессе транспортировки сточных вод, на единицу объема транспортируемых сточных вод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5D75D49" w14:textId="77777777" w:rsidR="005F7B6F" w:rsidRPr="005F7B6F" w:rsidRDefault="005F7B6F" w:rsidP="005F7B6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кВт*ч/</w:t>
            </w:r>
          </w:p>
          <w:p w14:paraId="5222716A" w14:textId="77777777" w:rsidR="005F7B6F" w:rsidRPr="005F7B6F" w:rsidRDefault="005F7B6F" w:rsidP="005F7B6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куб. м</w:t>
            </w:r>
          </w:p>
        </w:tc>
        <w:tc>
          <w:tcPr>
            <w:tcW w:w="1200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65DCAF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4CFCBA3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5595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2C4108B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781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6BB86BB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2C6C6E" w14:textId="77777777" w:rsidR="005F7B6F" w:rsidRPr="005F7B6F" w:rsidRDefault="005F7B6F" w:rsidP="005F7B6F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5F7B6F" w:rsidRPr="005F7B6F" w14:paraId="0B59463D" w14:textId="77777777" w:rsidTr="005F7B6F">
        <w:tc>
          <w:tcPr>
            <w:tcW w:w="9498" w:type="dxa"/>
            <w:gridSpan w:val="17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CCEF9F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 xml:space="preserve">       6. Расчет эффективности производственной программы        </w:t>
            </w:r>
          </w:p>
        </w:tc>
      </w:tr>
      <w:tr w:rsidR="005F7B6F" w:rsidRPr="005F7B6F" w14:paraId="5B29BBEC" w14:textId="77777777" w:rsidTr="005F7B6F">
        <w:trPr>
          <w:trHeight w:val="215"/>
        </w:trPr>
        <w:tc>
          <w:tcPr>
            <w:tcW w:w="4536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AE8582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01.01.2019 по 31.12.2019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E8A4FF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4F48FF13" w14:textId="77777777" w:rsidTr="005F7B6F">
        <w:trPr>
          <w:trHeight w:val="212"/>
        </w:trPr>
        <w:tc>
          <w:tcPr>
            <w:tcW w:w="4536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B1B31B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01.01.2020 по 31.12.2020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D4FF3C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278DE05C" w14:textId="77777777" w:rsidTr="005F7B6F">
        <w:trPr>
          <w:trHeight w:val="212"/>
        </w:trPr>
        <w:tc>
          <w:tcPr>
            <w:tcW w:w="4536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3E6E628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01.01.2021 по 31.12.2021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2BC7B595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11EB8EE8" w14:textId="77777777" w:rsidTr="005F7B6F">
        <w:trPr>
          <w:trHeight w:val="212"/>
        </w:trPr>
        <w:tc>
          <w:tcPr>
            <w:tcW w:w="4536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08E4EAF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01.01.2022 по 31.12.2022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1179CE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60E28058" w14:textId="77777777" w:rsidTr="005F7B6F">
        <w:trPr>
          <w:trHeight w:val="212"/>
        </w:trPr>
        <w:tc>
          <w:tcPr>
            <w:tcW w:w="4536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4D6223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За период с 01.01.2023 по 31.12.2023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75EB59D7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07175700" w14:textId="77777777" w:rsidTr="005F7B6F">
        <w:trPr>
          <w:trHeight w:val="212"/>
        </w:trPr>
        <w:tc>
          <w:tcPr>
            <w:tcW w:w="4536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6C6297E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Итого эффективность производственной программы за весь период реализации</w:t>
            </w:r>
          </w:p>
        </w:tc>
        <w:tc>
          <w:tcPr>
            <w:tcW w:w="4962" w:type="dxa"/>
            <w:gridSpan w:val="1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1D6A038F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-</w:t>
            </w:r>
          </w:p>
        </w:tc>
      </w:tr>
      <w:tr w:rsidR="005F7B6F" w:rsidRPr="005F7B6F" w14:paraId="7D2D5074" w14:textId="77777777" w:rsidTr="005F7B6F">
        <w:trPr>
          <w:trHeight w:val="360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714A8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b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  </w:t>
            </w:r>
            <w:r w:rsidRPr="005F7B6F">
              <w:rPr>
                <w:rFonts w:eastAsia="Calibri"/>
                <w:b/>
                <w:sz w:val="20"/>
                <w:lang w:eastAsia="en-US"/>
              </w:rPr>
              <w:t xml:space="preserve">7. Общий объем финансовых потребностей, направленных на реализацию       </w:t>
            </w:r>
          </w:p>
          <w:p w14:paraId="064416D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b/>
                <w:sz w:val="20"/>
                <w:lang w:eastAsia="en-US"/>
              </w:rPr>
              <w:t xml:space="preserve">                         производственной программы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                      </w:t>
            </w:r>
          </w:p>
        </w:tc>
      </w:tr>
      <w:tr w:rsidR="005F7B6F" w:rsidRPr="005F7B6F" w14:paraId="540373DD" w14:textId="77777777" w:rsidTr="005F7B6F">
        <w:trPr>
          <w:trHeight w:val="478"/>
        </w:trPr>
        <w:tc>
          <w:tcPr>
            <w:tcW w:w="7938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74793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5BDFD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Всего сумма, </w:t>
            </w:r>
          </w:p>
          <w:p w14:paraId="10A639C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тыс. руб.  </w:t>
            </w:r>
          </w:p>
        </w:tc>
      </w:tr>
      <w:tr w:rsidR="005F7B6F" w:rsidRPr="005F7B6F" w14:paraId="7DAD03F4" w14:textId="77777777" w:rsidTr="005F7B6F">
        <w:tc>
          <w:tcPr>
            <w:tcW w:w="7938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80C6B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01.01.2019 по 31.12.2019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E53533D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293,74</w:t>
            </w:r>
          </w:p>
        </w:tc>
      </w:tr>
      <w:tr w:rsidR="005F7B6F" w:rsidRPr="005F7B6F" w14:paraId="6003AB20" w14:textId="77777777" w:rsidTr="005F7B6F">
        <w:tc>
          <w:tcPr>
            <w:tcW w:w="7938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7D9BB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01.01.2020 по 31.12.2020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ACB302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300,38</w:t>
            </w:r>
          </w:p>
        </w:tc>
      </w:tr>
      <w:tr w:rsidR="005F7B6F" w:rsidRPr="005F7B6F" w14:paraId="4A403298" w14:textId="77777777" w:rsidTr="005F7B6F">
        <w:tc>
          <w:tcPr>
            <w:tcW w:w="7938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C8CBD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01.01.2021 по 31.12.2021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3D3F8E3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308,14</w:t>
            </w:r>
          </w:p>
        </w:tc>
      </w:tr>
      <w:tr w:rsidR="005F7B6F" w:rsidRPr="005F7B6F" w14:paraId="7988D800" w14:textId="77777777" w:rsidTr="005F7B6F">
        <w:tc>
          <w:tcPr>
            <w:tcW w:w="7938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E1BDC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01.01.2022 по 31.12.2022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3B070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328,56</w:t>
            </w:r>
          </w:p>
        </w:tc>
      </w:tr>
      <w:tr w:rsidR="005F7B6F" w:rsidRPr="005F7B6F" w14:paraId="43049352" w14:textId="77777777" w:rsidTr="005F7B6F">
        <w:tc>
          <w:tcPr>
            <w:tcW w:w="7938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D3770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На период с 01.01.2023 по 31.12.2023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8936B4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375,06</w:t>
            </w:r>
          </w:p>
        </w:tc>
      </w:tr>
      <w:tr w:rsidR="005F7B6F" w:rsidRPr="005F7B6F" w14:paraId="6E89E9CA" w14:textId="77777777" w:rsidTr="005F7B6F">
        <w:tc>
          <w:tcPr>
            <w:tcW w:w="7938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949B6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Итого на период реализации программы:</w:t>
            </w:r>
          </w:p>
        </w:tc>
        <w:tc>
          <w:tcPr>
            <w:tcW w:w="156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D1AF73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1605,88</w:t>
            </w:r>
          </w:p>
        </w:tc>
      </w:tr>
      <w:tr w:rsidR="005F7B6F" w:rsidRPr="005F7B6F" w14:paraId="57BCB5CB" w14:textId="77777777" w:rsidTr="005F7B6F">
        <w:trPr>
          <w:trHeight w:val="360"/>
        </w:trPr>
        <w:tc>
          <w:tcPr>
            <w:tcW w:w="9498" w:type="dxa"/>
            <w:gridSpan w:val="1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DAE62A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 xml:space="preserve">        </w:t>
            </w:r>
            <w:r w:rsidRPr="005F7B6F">
              <w:rPr>
                <w:rFonts w:eastAsia="Calibri"/>
                <w:b/>
                <w:sz w:val="20"/>
                <w:lang w:eastAsia="en-US"/>
              </w:rPr>
              <w:t>8. Отчет об исполнении производственной программы за истекший период регулирования</w:t>
            </w:r>
            <w:r w:rsidRPr="005F7B6F">
              <w:rPr>
                <w:rFonts w:eastAsia="Calibri"/>
                <w:sz w:val="20"/>
                <w:lang w:eastAsia="en-US"/>
              </w:rPr>
              <w:t xml:space="preserve">                         </w:t>
            </w:r>
          </w:p>
        </w:tc>
      </w:tr>
      <w:tr w:rsidR="005F7B6F" w:rsidRPr="005F7B6F" w14:paraId="391E8A77" w14:textId="77777777" w:rsidTr="005F7B6F">
        <w:trPr>
          <w:trHeight w:val="155"/>
        </w:trPr>
        <w:tc>
          <w:tcPr>
            <w:tcW w:w="7088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971318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410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14:paraId="27C4849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2021 год</w:t>
            </w:r>
          </w:p>
        </w:tc>
      </w:tr>
      <w:tr w:rsidR="005F7B6F" w:rsidRPr="005F7B6F" w14:paraId="58F92B73" w14:textId="77777777" w:rsidTr="005F7B6F">
        <w:tc>
          <w:tcPr>
            <w:tcW w:w="7088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3B2BE43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Объем принятых сточных вод, тыс. куб. м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39F1AC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11,74</w:t>
            </w:r>
          </w:p>
        </w:tc>
      </w:tr>
      <w:tr w:rsidR="005F7B6F" w:rsidRPr="005F7B6F" w14:paraId="2B692127" w14:textId="77777777" w:rsidTr="005F7B6F">
        <w:tc>
          <w:tcPr>
            <w:tcW w:w="7088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04BE0E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Мероприятия, направленные на осуществление текущей (операционной) деятельности, тыс. руб.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FC12C6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407,88</w:t>
            </w:r>
          </w:p>
        </w:tc>
      </w:tr>
      <w:tr w:rsidR="005F7B6F" w:rsidRPr="005F7B6F" w14:paraId="7C142190" w14:textId="77777777" w:rsidTr="005F7B6F">
        <w:tc>
          <w:tcPr>
            <w:tcW w:w="7088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B29AC3B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Мероприятия, направленные на поддержание объектов водоснабжения в состоянии, соответствующем установленным требованиям, тыс. руб.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C15630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1,20</w:t>
            </w:r>
          </w:p>
        </w:tc>
      </w:tr>
      <w:tr w:rsidR="005F7B6F" w:rsidRPr="005F7B6F" w14:paraId="01591686" w14:textId="77777777" w:rsidTr="005F7B6F">
        <w:tc>
          <w:tcPr>
            <w:tcW w:w="7088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587F02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sz w:val="20"/>
                <w:lang w:eastAsia="en-US"/>
              </w:rPr>
              <w:t>Общий объем финансовых потребностей од, тыс. руб.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0D4691" w14:textId="77777777" w:rsidR="005F7B6F" w:rsidRPr="005F7B6F" w:rsidRDefault="005F7B6F" w:rsidP="005F7B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5F7B6F">
              <w:rPr>
                <w:rFonts w:eastAsia="Calibri"/>
                <w:color w:val="000000"/>
                <w:sz w:val="20"/>
                <w:lang w:eastAsia="en-US"/>
              </w:rPr>
              <w:t>409,08</w:t>
            </w:r>
          </w:p>
        </w:tc>
      </w:tr>
    </w:tbl>
    <w:p w14:paraId="402F91F2" w14:textId="77777777" w:rsidR="00B447C0" w:rsidRPr="00C87790" w:rsidRDefault="00577C2E" w:rsidP="00471197">
      <w:pPr>
        <w:ind w:right="-144"/>
        <w:jc w:val="right"/>
        <w:rPr>
          <w:szCs w:val="28"/>
        </w:rPr>
      </w:pPr>
      <w:r>
        <w:rPr>
          <w:szCs w:val="28"/>
        </w:rPr>
        <w:t>».</w:t>
      </w:r>
    </w:p>
    <w:p w14:paraId="7BFED53D" w14:textId="77777777" w:rsidR="00B447C0" w:rsidRPr="00C87790" w:rsidRDefault="00B447C0" w:rsidP="00B447C0">
      <w:pPr>
        <w:rPr>
          <w:szCs w:val="28"/>
        </w:rPr>
      </w:pPr>
    </w:p>
    <w:sectPr w:rsidR="00B447C0" w:rsidRPr="00C87790" w:rsidSect="00252D0D">
      <w:type w:val="continuous"/>
      <w:pgSz w:w="11906" w:h="16838" w:code="9"/>
      <w:pgMar w:top="1134" w:right="709" w:bottom="1134" w:left="1418" w:header="425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729AFE" w14:textId="77777777" w:rsidR="003D23EB" w:rsidRDefault="003D23EB">
      <w:r>
        <w:separator/>
      </w:r>
    </w:p>
  </w:endnote>
  <w:endnote w:type="continuationSeparator" w:id="0">
    <w:p w14:paraId="0000B0C3" w14:textId="77777777" w:rsidR="003D23EB" w:rsidRDefault="003D2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AD9358" w14:textId="77777777" w:rsidR="003D23EB" w:rsidRDefault="003D23EB">
      <w:r>
        <w:separator/>
      </w:r>
    </w:p>
  </w:footnote>
  <w:footnote w:type="continuationSeparator" w:id="0">
    <w:p w14:paraId="7F92C932" w14:textId="77777777" w:rsidR="003D23EB" w:rsidRDefault="003D23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5CD978" w14:textId="77777777" w:rsidR="003D23EB" w:rsidRDefault="003D23EB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80FCC60" w14:textId="77777777" w:rsidR="003D23EB" w:rsidRDefault="003D23E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5FB180" w14:textId="341C1BE0" w:rsidR="003D23EB" w:rsidRDefault="003D23EB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F5FEE">
      <w:rPr>
        <w:rStyle w:val="a9"/>
        <w:noProof/>
      </w:rPr>
      <w:t>29</w:t>
    </w:r>
    <w:r>
      <w:rPr>
        <w:rStyle w:val="a9"/>
      </w:rPr>
      <w:fldChar w:fldCharType="end"/>
    </w:r>
  </w:p>
  <w:p w14:paraId="4F2933C5" w14:textId="77777777" w:rsidR="003D23EB" w:rsidRDefault="003D23E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985A1" w14:textId="77777777" w:rsidR="003D23EB" w:rsidRDefault="003D23EB" w:rsidP="000D5C79">
    <w:pPr>
      <w:pStyle w:val="a3"/>
      <w:tabs>
        <w:tab w:val="clear" w:pos="4153"/>
        <w:tab w:val="clear" w:pos="8306"/>
        <w:tab w:val="left" w:pos="-4111"/>
        <w:tab w:val="left" w:pos="-3969"/>
        <w:tab w:val="left" w:pos="1510"/>
      </w:tabs>
      <w:ind w:left="-142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BA18744" wp14:editId="3ECF2068">
              <wp:simplePos x="0" y="0"/>
              <wp:positionH relativeFrom="column">
                <wp:posOffset>1094105</wp:posOffset>
              </wp:positionH>
              <wp:positionV relativeFrom="paragraph">
                <wp:posOffset>2361565</wp:posOffset>
              </wp:positionV>
              <wp:extent cx="3959860" cy="52705"/>
              <wp:effectExtent l="0" t="0" r="0" b="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959860" cy="52705"/>
                        <a:chOff x="3321" y="3424"/>
                        <a:chExt cx="6200" cy="83"/>
                      </a:xfrm>
                    </wpg:grpSpPr>
                    <wps:wsp>
                      <wps:cNvPr id="3" name="Freeform 2"/>
                      <wps:cNvSpPr>
                        <a:spLocks/>
                      </wps:cNvSpPr>
                      <wps:spPr bwMode="auto">
                        <a:xfrm>
                          <a:off x="9441" y="3424"/>
                          <a:ext cx="80" cy="83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3"/>
                      <wps:cNvSpPr>
                        <a:spLocks/>
                      </wps:cNvSpPr>
                      <wps:spPr bwMode="auto">
                        <a:xfrm rot="16200000">
                          <a:off x="3321" y="3424"/>
                          <a:ext cx="82" cy="81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F5133B4" id="Group 1" o:spid="_x0000_s1026" style="position:absolute;margin-left:86.15pt;margin-top:185.95pt;width:311.8pt;height:4.15pt;z-index:-251658240" coordorigin="3321,3424" coordsize="6200,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">
              <v:shape id="Freeform 2" o:spid="_x0000_s1027" style="position:absolute;left:9441;top:3424;width:80;height:83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ppJ8EA&#10;AADaAAAADwAAAGRycy9kb3ducmV2LnhtbESPQWvCQBSE7wX/w/IEb7qxgtjoKioUBCm20YPHR/aZ&#10;DWbfxuxG03/vCoUeh5n5hlmsOluJOzW+dKxgPEpAEOdOl1woOB0/hzMQPiBrrByTgl/ysFr23haY&#10;avfgH7pnoRARwj5FBSaEOpXS54Ys+pGriaN3cY3FEGVTSN3gI8JtJd+TZCotlhwXDNa0NZRfs9Yq&#10;2EtbfNFWf99ke8jOm05Taz6UGvS79RxEoC78h//aO61gAq8r8Qb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6aSfBAAAA2gAAAA8AAAAAAAAAAAAAAAAAmAIAAGRycy9kb3du&#10;cmV2LnhtbFBLBQYAAAAABAAEAPUAAACGAwAAAAA=&#10;" path="m82,83l82,,,e" filled="f" strokeweight=".5pt">
                <v:path arrowok="t" o:connecttype="custom" o:connectlocs="80,83;80,0;0,0" o:connectangles="0,0,0"/>
              </v:shape>
              <v:shape id="Freeform 3" o:spid="_x0000_s1028" style="position:absolute;left:3321;top:3424;width:82;height:81;rotation:-90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OsucMA&#10;AADaAAAADwAAAGRycy9kb3ducmV2LnhtbESPQWsCMRSE7wX/Q3iCF9GspRRdjaJCQSm0VMXzY/Pc&#10;rG5e1iTq9t83hUKPw8x8w8wWra3FnXyoHCsYDTMQxIXTFZcKDvu3wRhEiMgaa8ek4JsCLOadpxnm&#10;2j34i+67WIoE4ZCjAhNjk0sZCkMWw9A1xMk7OW8xJulLqT0+EtzW8jnLXqXFitOCwYbWhorL7mYV&#10;HM/v/VX1uZ44/+Gwv12Zqxm1SvW67XIKIlIb/8N/7Y1W8AK/V9IN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OsucMAAADaAAAADwAAAAAAAAAAAAAAAACYAgAAZHJzL2Rv&#10;d25yZXYueG1sUEsFBgAAAAAEAAQA9QAAAIgDAAAAAA==&#10;" path="m82,83l82,,,e" filled="f" strokeweight=".5pt">
                <v:path arrowok="t" o:connecttype="custom" o:connectlocs="82,81;82,0;0,0" o:connectangles="0,0,0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B1B146B" wp14:editId="48EB1028">
              <wp:simplePos x="0" y="0"/>
              <wp:positionH relativeFrom="page">
                <wp:posOffset>851535</wp:posOffset>
              </wp:positionH>
              <wp:positionV relativeFrom="paragraph">
                <wp:posOffset>-38735</wp:posOffset>
              </wp:positionV>
              <wp:extent cx="6172200" cy="262890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2628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7ACB6" w14:textId="77777777" w:rsidR="003D23EB" w:rsidRPr="00E52B15" w:rsidRDefault="003D23EB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 w:rsidRPr="00A51156">
                            <w:rPr>
                              <w:noProof/>
                              <w:szCs w:val="28"/>
                            </w:rPr>
                            <w:drawing>
                              <wp:inline distT="0" distB="0" distL="0" distR="0" wp14:anchorId="7FF5DA25" wp14:editId="15BEC943">
                                <wp:extent cx="628650" cy="609600"/>
                                <wp:effectExtent l="0" t="0" r="0" b="0"/>
                                <wp:docPr id="5" name="Рисунок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28650" cy="60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909CEAE" w14:textId="77777777" w:rsidR="003D23EB" w:rsidRPr="00561114" w:rsidRDefault="003D23EB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 xml:space="preserve">Региональная </w:t>
                          </w:r>
                          <w:r>
                            <w:rPr>
                              <w:b/>
                              <w:sz w:val="36"/>
                              <w:szCs w:val="36"/>
                            </w:rPr>
                            <w:t>служба по тарифам</w:t>
                          </w:r>
                        </w:p>
                        <w:p w14:paraId="084AE020" w14:textId="77777777" w:rsidR="003D23EB" w:rsidRPr="00561114" w:rsidRDefault="003D23EB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>Нижегородской области</w:t>
                          </w:r>
                        </w:p>
                        <w:p w14:paraId="3B84E94B" w14:textId="77777777" w:rsidR="003D23EB" w:rsidRPr="000F7B5C" w:rsidRDefault="003D23EB" w:rsidP="00673D81">
                          <w:pPr>
                            <w:ind w:right="-70"/>
                            <w:jc w:val="center"/>
                            <w:rPr>
                              <w:b/>
                              <w:sz w:val="20"/>
                            </w:rPr>
                          </w:pPr>
                        </w:p>
                        <w:p w14:paraId="74F6A887" w14:textId="77777777" w:rsidR="003D23EB" w:rsidRPr="000F7B5C" w:rsidRDefault="003D23EB" w:rsidP="00673D81">
                          <w:pPr>
                            <w:ind w:right="-70"/>
                            <w:jc w:val="center"/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</w:pPr>
                          <w:r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  <w:t>решение</w:t>
                          </w:r>
                        </w:p>
                        <w:p w14:paraId="35AC2B6B" w14:textId="77777777" w:rsidR="003D23EB" w:rsidRDefault="003D23EB" w:rsidP="00673D81">
                          <w:pPr>
                            <w:ind w:right="-70"/>
                            <w:jc w:val="center"/>
                            <w:rPr>
                              <w:b/>
                              <w:caps/>
                              <w:sz w:val="32"/>
                              <w:szCs w:val="32"/>
                            </w:rPr>
                          </w:pPr>
                        </w:p>
                        <w:p w14:paraId="290A82C3" w14:textId="77777777" w:rsidR="003D23EB" w:rsidRDefault="003D23EB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>
                            <w:rPr>
                              <w:szCs w:val="28"/>
                            </w:rPr>
                            <w:t>__________________</w:t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  <w:t xml:space="preserve">          </w:t>
                          </w:r>
                          <w:r w:rsidRPr="00F633AF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№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Pr="00534585">
                            <w:rPr>
                              <w:szCs w:val="28"/>
                            </w:rPr>
                            <w:t>__</w:t>
                          </w:r>
                          <w:r>
                            <w:rPr>
                              <w:szCs w:val="28"/>
                            </w:rPr>
                            <w:t>__</w:t>
                          </w:r>
                          <w:r w:rsidRPr="00534585">
                            <w:rPr>
                              <w:szCs w:val="28"/>
                            </w:rPr>
                            <w:t>_____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  <w:r w:rsidRPr="00534585">
                            <w:rPr>
                              <w:szCs w:val="28"/>
                            </w:rPr>
                            <w:t>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</w:p>
                        <w:p w14:paraId="134732FB" w14:textId="77777777" w:rsidR="003D23EB" w:rsidRPr="002B6128" w:rsidRDefault="003D23EB" w:rsidP="00673D81">
                          <w:pPr>
                            <w:ind w:right="-70"/>
                            <w:jc w:val="center"/>
                            <w:rPr>
                              <w:sz w:val="23"/>
                              <w:szCs w:val="23"/>
                            </w:rPr>
                          </w:pPr>
                          <w:r w:rsidRPr="002B6128">
                            <w:rPr>
                              <w:sz w:val="23"/>
                              <w:szCs w:val="23"/>
                            </w:rPr>
                            <w:t>г. Нижний Новгород</w:t>
                          </w:r>
                        </w:p>
                        <w:p w14:paraId="2D7B8D3E" w14:textId="77777777" w:rsidR="003D23EB" w:rsidRDefault="003D23EB" w:rsidP="00276416">
                          <w:pPr>
                            <w:ind w:right="-70"/>
                            <w:rPr>
                              <w:sz w:val="20"/>
                            </w:rPr>
                          </w:pPr>
                        </w:p>
                        <w:p w14:paraId="77E656FE" w14:textId="77777777" w:rsidR="003D23EB" w:rsidRPr="001772E6" w:rsidRDefault="003D23EB" w:rsidP="00040D26">
                          <w:pPr>
                            <w:ind w:right="-70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  <w:p w14:paraId="5AA43573" w14:textId="77777777" w:rsidR="003D23EB" w:rsidRDefault="003D23EB" w:rsidP="00040D26">
                          <w:pPr>
                            <w:ind w:right="-70"/>
                          </w:pPr>
                          <w:r>
                            <w:rPr>
                              <w:szCs w:val="28"/>
                            </w:rPr>
                            <w:t xml:space="preserve">           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1B146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7.05pt;margin-top:-3.05pt;width:486pt;height:20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" filled="f" stroked="f" strokecolor="white" strokeweight="0">
              <v:textbox inset="0,0,0,0">
                <w:txbxContent>
                  <w:p w14:paraId="7CD7ACB6" w14:textId="77777777" w:rsidR="003D23EB" w:rsidRPr="00E52B15" w:rsidRDefault="003D23EB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 w:rsidRPr="00A51156">
                      <w:rPr>
                        <w:noProof/>
                        <w:szCs w:val="28"/>
                      </w:rPr>
                      <w:drawing>
                        <wp:inline distT="0" distB="0" distL="0" distR="0" wp14:anchorId="7FF5DA25" wp14:editId="15BEC943">
                          <wp:extent cx="628650" cy="609600"/>
                          <wp:effectExtent l="0" t="0" r="0" b="0"/>
                          <wp:docPr id="5" name="Рисунок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28650" cy="60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909CEAE" w14:textId="77777777" w:rsidR="003D23EB" w:rsidRPr="00561114" w:rsidRDefault="003D23EB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 xml:space="preserve">Региональная </w:t>
                    </w:r>
                    <w:r>
                      <w:rPr>
                        <w:b/>
                        <w:sz w:val="36"/>
                        <w:szCs w:val="36"/>
                      </w:rPr>
                      <w:t>служба по тарифам</w:t>
                    </w:r>
                  </w:p>
                  <w:p w14:paraId="084AE020" w14:textId="77777777" w:rsidR="003D23EB" w:rsidRPr="00561114" w:rsidRDefault="003D23EB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>Нижегородской области</w:t>
                    </w:r>
                  </w:p>
                  <w:p w14:paraId="3B84E94B" w14:textId="77777777" w:rsidR="003D23EB" w:rsidRPr="000F7B5C" w:rsidRDefault="003D23EB" w:rsidP="00673D81">
                    <w:pPr>
                      <w:ind w:right="-70"/>
                      <w:jc w:val="center"/>
                      <w:rPr>
                        <w:b/>
                        <w:sz w:val="20"/>
                      </w:rPr>
                    </w:pPr>
                  </w:p>
                  <w:p w14:paraId="74F6A887" w14:textId="77777777" w:rsidR="003D23EB" w:rsidRPr="000F7B5C" w:rsidRDefault="003D23EB" w:rsidP="00673D81">
                    <w:pPr>
                      <w:ind w:right="-70"/>
                      <w:jc w:val="center"/>
                      <w:rPr>
                        <w:caps/>
                        <w:spacing w:val="120"/>
                        <w:sz w:val="44"/>
                        <w:szCs w:val="44"/>
                      </w:rPr>
                    </w:pPr>
                    <w:r>
                      <w:rPr>
                        <w:caps/>
                        <w:spacing w:val="120"/>
                        <w:sz w:val="44"/>
                        <w:szCs w:val="44"/>
                      </w:rPr>
                      <w:t>решение</w:t>
                    </w:r>
                  </w:p>
                  <w:p w14:paraId="35AC2B6B" w14:textId="77777777" w:rsidR="003D23EB" w:rsidRDefault="003D23EB" w:rsidP="00673D81">
                    <w:pPr>
                      <w:ind w:right="-70"/>
                      <w:jc w:val="center"/>
                      <w:rPr>
                        <w:b/>
                        <w:caps/>
                        <w:sz w:val="32"/>
                        <w:szCs w:val="32"/>
                      </w:rPr>
                    </w:pPr>
                  </w:p>
                  <w:p w14:paraId="290A82C3" w14:textId="77777777" w:rsidR="003D23EB" w:rsidRDefault="003D23EB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>
                      <w:rPr>
                        <w:szCs w:val="28"/>
                      </w:rPr>
                      <w:t>__________________</w:t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  <w:t xml:space="preserve">          </w:t>
                    </w:r>
                    <w:r w:rsidRPr="00F633AF">
                      <w:rPr>
                        <w:rFonts w:ascii="Arial" w:hAnsi="Arial" w:cs="Arial"/>
                        <w:sz w:val="18"/>
                        <w:szCs w:val="18"/>
                      </w:rPr>
                      <w:t>№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Pr="00534585">
                      <w:rPr>
                        <w:szCs w:val="28"/>
                      </w:rPr>
                      <w:t>__</w:t>
                    </w:r>
                    <w:r>
                      <w:rPr>
                        <w:szCs w:val="28"/>
                      </w:rPr>
                      <w:t>__</w:t>
                    </w:r>
                    <w:r w:rsidRPr="00534585">
                      <w:rPr>
                        <w:szCs w:val="28"/>
                      </w:rPr>
                      <w:t>_____</w:t>
                    </w:r>
                    <w:r>
                      <w:rPr>
                        <w:szCs w:val="28"/>
                      </w:rPr>
                      <w:t>___</w:t>
                    </w:r>
                    <w:r w:rsidRPr="00534585">
                      <w:rPr>
                        <w:szCs w:val="28"/>
                      </w:rPr>
                      <w:t>_</w:t>
                    </w:r>
                    <w:r>
                      <w:rPr>
                        <w:szCs w:val="28"/>
                      </w:rPr>
                      <w:t>___</w:t>
                    </w:r>
                  </w:p>
                  <w:p w14:paraId="134732FB" w14:textId="77777777" w:rsidR="003D23EB" w:rsidRPr="002B6128" w:rsidRDefault="003D23EB" w:rsidP="00673D81">
                    <w:pPr>
                      <w:ind w:right="-70"/>
                      <w:jc w:val="center"/>
                      <w:rPr>
                        <w:sz w:val="23"/>
                        <w:szCs w:val="23"/>
                      </w:rPr>
                    </w:pPr>
                    <w:r w:rsidRPr="002B6128">
                      <w:rPr>
                        <w:sz w:val="23"/>
                        <w:szCs w:val="23"/>
                      </w:rPr>
                      <w:t>г. Нижний Новгород</w:t>
                    </w:r>
                  </w:p>
                  <w:p w14:paraId="2D7B8D3E" w14:textId="77777777" w:rsidR="003D23EB" w:rsidRDefault="003D23EB" w:rsidP="00276416">
                    <w:pPr>
                      <w:ind w:right="-70"/>
                      <w:rPr>
                        <w:sz w:val="20"/>
                      </w:rPr>
                    </w:pPr>
                  </w:p>
                  <w:p w14:paraId="77E656FE" w14:textId="77777777" w:rsidR="003D23EB" w:rsidRPr="001772E6" w:rsidRDefault="003D23EB" w:rsidP="00040D26">
                    <w:pPr>
                      <w:ind w:right="-70"/>
                      <w:jc w:val="center"/>
                      <w:rPr>
                        <w:sz w:val="14"/>
                        <w:szCs w:val="14"/>
                      </w:rPr>
                    </w:pPr>
                  </w:p>
                  <w:p w14:paraId="5AA43573" w14:textId="77777777" w:rsidR="003D23EB" w:rsidRDefault="003D23EB" w:rsidP="00040D26">
                    <w:pPr>
                      <w:ind w:right="-70"/>
                    </w:pPr>
                    <w:r>
                      <w:rPr>
                        <w:szCs w:val="28"/>
                      </w:rPr>
                      <w:t xml:space="preserve">             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95EE2"/>
    <w:multiLevelType w:val="hybridMultilevel"/>
    <w:tmpl w:val="F402AA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64A5356"/>
    <w:multiLevelType w:val="hybridMultilevel"/>
    <w:tmpl w:val="06C2A9DA"/>
    <w:lvl w:ilvl="0" w:tplc="1522FCF6">
      <w:start w:val="1"/>
      <w:numFmt w:val="decimal"/>
      <w:lvlText w:val="%1."/>
      <w:lvlJc w:val="left"/>
      <w:pPr>
        <w:ind w:left="118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490F29"/>
    <w:multiLevelType w:val="hybridMultilevel"/>
    <w:tmpl w:val="CA968AF0"/>
    <w:lvl w:ilvl="0" w:tplc="D27C767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320E00A6"/>
    <w:multiLevelType w:val="hybridMultilevel"/>
    <w:tmpl w:val="5B7ACBC4"/>
    <w:lvl w:ilvl="0" w:tplc="07B875D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40F5405D"/>
    <w:multiLevelType w:val="hybridMultilevel"/>
    <w:tmpl w:val="86FAC484"/>
    <w:lvl w:ilvl="0" w:tplc="CDA4B4AA">
      <w:numFmt w:val="bullet"/>
      <w:lvlText w:val=""/>
      <w:lvlJc w:val="left"/>
      <w:pPr>
        <w:ind w:left="90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4AA15388"/>
    <w:multiLevelType w:val="multilevel"/>
    <w:tmpl w:val="0B2A99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76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" w15:restartNumberingAfterBreak="0">
    <w:nsid w:val="5D8A417D"/>
    <w:multiLevelType w:val="multilevel"/>
    <w:tmpl w:val="0E84642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136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4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3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7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648" w:hanging="1440"/>
      </w:pPr>
      <w:rPr>
        <w:rFonts w:cs="Times New Roman" w:hint="default"/>
      </w:rPr>
    </w:lvl>
  </w:abstractNum>
  <w:abstractNum w:abstractNumId="7" w15:restartNumberingAfterBreak="0">
    <w:nsid w:val="721D1179"/>
    <w:multiLevelType w:val="hybridMultilevel"/>
    <w:tmpl w:val="D5D4E876"/>
    <w:lvl w:ilvl="0" w:tplc="CBA2B832"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B67"/>
    <w:rsid w:val="00000EE4"/>
    <w:rsid w:val="0000243F"/>
    <w:rsid w:val="00002B26"/>
    <w:rsid w:val="00002C38"/>
    <w:rsid w:val="00003C40"/>
    <w:rsid w:val="00004362"/>
    <w:rsid w:val="000043DE"/>
    <w:rsid w:val="00004422"/>
    <w:rsid w:val="0000465C"/>
    <w:rsid w:val="00005CF1"/>
    <w:rsid w:val="000061D8"/>
    <w:rsid w:val="0000703E"/>
    <w:rsid w:val="000074BC"/>
    <w:rsid w:val="00010144"/>
    <w:rsid w:val="000107E6"/>
    <w:rsid w:val="000113AA"/>
    <w:rsid w:val="000115ED"/>
    <w:rsid w:val="00011AE5"/>
    <w:rsid w:val="00012429"/>
    <w:rsid w:val="000150C8"/>
    <w:rsid w:val="000153AB"/>
    <w:rsid w:val="000162FE"/>
    <w:rsid w:val="00016631"/>
    <w:rsid w:val="00020271"/>
    <w:rsid w:val="00020DDA"/>
    <w:rsid w:val="0002168F"/>
    <w:rsid w:val="000224C4"/>
    <w:rsid w:val="00023F65"/>
    <w:rsid w:val="000242A1"/>
    <w:rsid w:val="00024547"/>
    <w:rsid w:val="000270AA"/>
    <w:rsid w:val="000309A5"/>
    <w:rsid w:val="0003282C"/>
    <w:rsid w:val="00032C10"/>
    <w:rsid w:val="00032D44"/>
    <w:rsid w:val="0003319D"/>
    <w:rsid w:val="000337CB"/>
    <w:rsid w:val="000340F4"/>
    <w:rsid w:val="00034834"/>
    <w:rsid w:val="00034BD0"/>
    <w:rsid w:val="000356C3"/>
    <w:rsid w:val="0003713A"/>
    <w:rsid w:val="00037A13"/>
    <w:rsid w:val="00037C86"/>
    <w:rsid w:val="00040D26"/>
    <w:rsid w:val="0004213C"/>
    <w:rsid w:val="000427B9"/>
    <w:rsid w:val="00042DB5"/>
    <w:rsid w:val="00042EE3"/>
    <w:rsid w:val="00044C84"/>
    <w:rsid w:val="000450F5"/>
    <w:rsid w:val="000456BC"/>
    <w:rsid w:val="0004612F"/>
    <w:rsid w:val="00050261"/>
    <w:rsid w:val="00050275"/>
    <w:rsid w:val="000504CE"/>
    <w:rsid w:val="000510BD"/>
    <w:rsid w:val="000510F2"/>
    <w:rsid w:val="00052063"/>
    <w:rsid w:val="00052FD5"/>
    <w:rsid w:val="0005354A"/>
    <w:rsid w:val="000536DE"/>
    <w:rsid w:val="0005384D"/>
    <w:rsid w:val="00054152"/>
    <w:rsid w:val="00054BEC"/>
    <w:rsid w:val="00056E1C"/>
    <w:rsid w:val="0006180D"/>
    <w:rsid w:val="00062072"/>
    <w:rsid w:val="000631CC"/>
    <w:rsid w:val="00063CA3"/>
    <w:rsid w:val="000641E6"/>
    <w:rsid w:val="00065440"/>
    <w:rsid w:val="00065525"/>
    <w:rsid w:val="00065CC1"/>
    <w:rsid w:val="00066193"/>
    <w:rsid w:val="0007036C"/>
    <w:rsid w:val="000706C7"/>
    <w:rsid w:val="00071D2C"/>
    <w:rsid w:val="00071F83"/>
    <w:rsid w:val="0007221F"/>
    <w:rsid w:val="0007340B"/>
    <w:rsid w:val="00073CCD"/>
    <w:rsid w:val="00073FF7"/>
    <w:rsid w:val="0007435F"/>
    <w:rsid w:val="00076EC9"/>
    <w:rsid w:val="000778E0"/>
    <w:rsid w:val="00077FE3"/>
    <w:rsid w:val="00080513"/>
    <w:rsid w:val="000810D0"/>
    <w:rsid w:val="0008132B"/>
    <w:rsid w:val="00083BB5"/>
    <w:rsid w:val="00084124"/>
    <w:rsid w:val="000848D5"/>
    <w:rsid w:val="0008508F"/>
    <w:rsid w:val="0008547A"/>
    <w:rsid w:val="000857DE"/>
    <w:rsid w:val="00086047"/>
    <w:rsid w:val="00086472"/>
    <w:rsid w:val="00086839"/>
    <w:rsid w:val="00086F1B"/>
    <w:rsid w:val="00087708"/>
    <w:rsid w:val="00091356"/>
    <w:rsid w:val="00091751"/>
    <w:rsid w:val="00091997"/>
    <w:rsid w:val="00091B82"/>
    <w:rsid w:val="00091D76"/>
    <w:rsid w:val="0009350A"/>
    <w:rsid w:val="00093CC1"/>
    <w:rsid w:val="000955BE"/>
    <w:rsid w:val="00096230"/>
    <w:rsid w:val="00096454"/>
    <w:rsid w:val="00096FB7"/>
    <w:rsid w:val="00097298"/>
    <w:rsid w:val="000A031E"/>
    <w:rsid w:val="000A46B0"/>
    <w:rsid w:val="000A5127"/>
    <w:rsid w:val="000A6524"/>
    <w:rsid w:val="000A7F91"/>
    <w:rsid w:val="000B3578"/>
    <w:rsid w:val="000B3E1B"/>
    <w:rsid w:val="000B3F02"/>
    <w:rsid w:val="000B5712"/>
    <w:rsid w:val="000B5765"/>
    <w:rsid w:val="000B60FE"/>
    <w:rsid w:val="000B6E70"/>
    <w:rsid w:val="000B73AB"/>
    <w:rsid w:val="000C037E"/>
    <w:rsid w:val="000C1417"/>
    <w:rsid w:val="000C2769"/>
    <w:rsid w:val="000C396F"/>
    <w:rsid w:val="000C3974"/>
    <w:rsid w:val="000C3C3C"/>
    <w:rsid w:val="000C3D38"/>
    <w:rsid w:val="000C3EA3"/>
    <w:rsid w:val="000C4F69"/>
    <w:rsid w:val="000C6DA3"/>
    <w:rsid w:val="000C7621"/>
    <w:rsid w:val="000D034E"/>
    <w:rsid w:val="000D066A"/>
    <w:rsid w:val="000D0F61"/>
    <w:rsid w:val="000D3053"/>
    <w:rsid w:val="000D34B2"/>
    <w:rsid w:val="000D436B"/>
    <w:rsid w:val="000D56A1"/>
    <w:rsid w:val="000D5948"/>
    <w:rsid w:val="000D5B58"/>
    <w:rsid w:val="000D5C79"/>
    <w:rsid w:val="000D64FE"/>
    <w:rsid w:val="000D6E21"/>
    <w:rsid w:val="000D7728"/>
    <w:rsid w:val="000D786B"/>
    <w:rsid w:val="000E0AA0"/>
    <w:rsid w:val="000E1B09"/>
    <w:rsid w:val="000E2107"/>
    <w:rsid w:val="000E3396"/>
    <w:rsid w:val="000E3AA1"/>
    <w:rsid w:val="000E4076"/>
    <w:rsid w:val="000E416A"/>
    <w:rsid w:val="000E456D"/>
    <w:rsid w:val="000E4674"/>
    <w:rsid w:val="000E51AA"/>
    <w:rsid w:val="000E555E"/>
    <w:rsid w:val="000E5C37"/>
    <w:rsid w:val="000E65EB"/>
    <w:rsid w:val="000F00EE"/>
    <w:rsid w:val="000F174E"/>
    <w:rsid w:val="000F179A"/>
    <w:rsid w:val="000F2BCE"/>
    <w:rsid w:val="000F3A04"/>
    <w:rsid w:val="000F3C08"/>
    <w:rsid w:val="000F5820"/>
    <w:rsid w:val="000F5E13"/>
    <w:rsid w:val="000F65F8"/>
    <w:rsid w:val="000F7B5C"/>
    <w:rsid w:val="0010141B"/>
    <w:rsid w:val="00101880"/>
    <w:rsid w:val="00101F58"/>
    <w:rsid w:val="00102031"/>
    <w:rsid w:val="0010244A"/>
    <w:rsid w:val="001029E4"/>
    <w:rsid w:val="0010360C"/>
    <w:rsid w:val="0010362E"/>
    <w:rsid w:val="00104EBD"/>
    <w:rsid w:val="00105359"/>
    <w:rsid w:val="001109D8"/>
    <w:rsid w:val="00112630"/>
    <w:rsid w:val="00112719"/>
    <w:rsid w:val="00113436"/>
    <w:rsid w:val="00114A0B"/>
    <w:rsid w:val="00116BCE"/>
    <w:rsid w:val="00117346"/>
    <w:rsid w:val="00120470"/>
    <w:rsid w:val="00120665"/>
    <w:rsid w:val="00123596"/>
    <w:rsid w:val="00124906"/>
    <w:rsid w:val="001249F9"/>
    <w:rsid w:val="00124DC6"/>
    <w:rsid w:val="00126EF4"/>
    <w:rsid w:val="0012704C"/>
    <w:rsid w:val="00130B52"/>
    <w:rsid w:val="00130C1A"/>
    <w:rsid w:val="00130EFC"/>
    <w:rsid w:val="00131FCF"/>
    <w:rsid w:val="0013218E"/>
    <w:rsid w:val="001323DD"/>
    <w:rsid w:val="00134510"/>
    <w:rsid w:val="001348C5"/>
    <w:rsid w:val="0013500F"/>
    <w:rsid w:val="001352A1"/>
    <w:rsid w:val="00136932"/>
    <w:rsid w:val="00136B4A"/>
    <w:rsid w:val="001378C1"/>
    <w:rsid w:val="00140DF9"/>
    <w:rsid w:val="00140EA9"/>
    <w:rsid w:val="001414AC"/>
    <w:rsid w:val="001420CD"/>
    <w:rsid w:val="00142382"/>
    <w:rsid w:val="001423F5"/>
    <w:rsid w:val="00142B06"/>
    <w:rsid w:val="00142C45"/>
    <w:rsid w:val="00143421"/>
    <w:rsid w:val="00143A79"/>
    <w:rsid w:val="001451F4"/>
    <w:rsid w:val="00145D42"/>
    <w:rsid w:val="00146750"/>
    <w:rsid w:val="00146D40"/>
    <w:rsid w:val="00147B06"/>
    <w:rsid w:val="001501DC"/>
    <w:rsid w:val="001509C9"/>
    <w:rsid w:val="00150D5F"/>
    <w:rsid w:val="00151C04"/>
    <w:rsid w:val="001536E8"/>
    <w:rsid w:val="00153921"/>
    <w:rsid w:val="00154CA3"/>
    <w:rsid w:val="00155407"/>
    <w:rsid w:val="00155782"/>
    <w:rsid w:val="00155AB6"/>
    <w:rsid w:val="00156185"/>
    <w:rsid w:val="001565BE"/>
    <w:rsid w:val="00156FD2"/>
    <w:rsid w:val="00160550"/>
    <w:rsid w:val="0016188A"/>
    <w:rsid w:val="001645F5"/>
    <w:rsid w:val="00164601"/>
    <w:rsid w:val="001648CF"/>
    <w:rsid w:val="00164DF8"/>
    <w:rsid w:val="001667AC"/>
    <w:rsid w:val="00166B2F"/>
    <w:rsid w:val="001674B6"/>
    <w:rsid w:val="0016751E"/>
    <w:rsid w:val="00170251"/>
    <w:rsid w:val="0017032A"/>
    <w:rsid w:val="001710F5"/>
    <w:rsid w:val="00171C16"/>
    <w:rsid w:val="00172DF3"/>
    <w:rsid w:val="00173B38"/>
    <w:rsid w:val="001745C1"/>
    <w:rsid w:val="001746C9"/>
    <w:rsid w:val="00174720"/>
    <w:rsid w:val="001749D1"/>
    <w:rsid w:val="00174F65"/>
    <w:rsid w:val="00175057"/>
    <w:rsid w:val="00176A49"/>
    <w:rsid w:val="001772E6"/>
    <w:rsid w:val="001773B5"/>
    <w:rsid w:val="001774CA"/>
    <w:rsid w:val="00177564"/>
    <w:rsid w:val="00177B5D"/>
    <w:rsid w:val="001810F8"/>
    <w:rsid w:val="00182359"/>
    <w:rsid w:val="00183255"/>
    <w:rsid w:val="00184CE1"/>
    <w:rsid w:val="0018529C"/>
    <w:rsid w:val="00185546"/>
    <w:rsid w:val="00186F92"/>
    <w:rsid w:val="001873D4"/>
    <w:rsid w:val="00187A01"/>
    <w:rsid w:val="00187A71"/>
    <w:rsid w:val="00187AD6"/>
    <w:rsid w:val="00187E73"/>
    <w:rsid w:val="001906BB"/>
    <w:rsid w:val="00191ACC"/>
    <w:rsid w:val="00193770"/>
    <w:rsid w:val="00193F0C"/>
    <w:rsid w:val="0019431F"/>
    <w:rsid w:val="00194EDE"/>
    <w:rsid w:val="00195084"/>
    <w:rsid w:val="001950AC"/>
    <w:rsid w:val="001952BF"/>
    <w:rsid w:val="00195318"/>
    <w:rsid w:val="00196CF2"/>
    <w:rsid w:val="001972E5"/>
    <w:rsid w:val="00197375"/>
    <w:rsid w:val="001978E3"/>
    <w:rsid w:val="001A01C5"/>
    <w:rsid w:val="001A14F9"/>
    <w:rsid w:val="001A338E"/>
    <w:rsid w:val="001A371E"/>
    <w:rsid w:val="001A3B85"/>
    <w:rsid w:val="001A3C0F"/>
    <w:rsid w:val="001A4950"/>
    <w:rsid w:val="001A5FB8"/>
    <w:rsid w:val="001A6556"/>
    <w:rsid w:val="001A77C9"/>
    <w:rsid w:val="001B0311"/>
    <w:rsid w:val="001B03B6"/>
    <w:rsid w:val="001B1E76"/>
    <w:rsid w:val="001B27E4"/>
    <w:rsid w:val="001B4BEC"/>
    <w:rsid w:val="001B4F19"/>
    <w:rsid w:val="001B69D3"/>
    <w:rsid w:val="001B6C9D"/>
    <w:rsid w:val="001C01EC"/>
    <w:rsid w:val="001C1604"/>
    <w:rsid w:val="001C184C"/>
    <w:rsid w:val="001C338C"/>
    <w:rsid w:val="001C35F6"/>
    <w:rsid w:val="001C3CF0"/>
    <w:rsid w:val="001C4B73"/>
    <w:rsid w:val="001C524A"/>
    <w:rsid w:val="001C55BA"/>
    <w:rsid w:val="001C56C7"/>
    <w:rsid w:val="001C5D26"/>
    <w:rsid w:val="001C5E45"/>
    <w:rsid w:val="001C5F9B"/>
    <w:rsid w:val="001C701A"/>
    <w:rsid w:val="001C7965"/>
    <w:rsid w:val="001D06AF"/>
    <w:rsid w:val="001D07E5"/>
    <w:rsid w:val="001D2328"/>
    <w:rsid w:val="001D303E"/>
    <w:rsid w:val="001D3414"/>
    <w:rsid w:val="001D3A4B"/>
    <w:rsid w:val="001D40F4"/>
    <w:rsid w:val="001D42F1"/>
    <w:rsid w:val="001D43E7"/>
    <w:rsid w:val="001D4833"/>
    <w:rsid w:val="001D579B"/>
    <w:rsid w:val="001D5D4E"/>
    <w:rsid w:val="001D6066"/>
    <w:rsid w:val="001D6111"/>
    <w:rsid w:val="001D670D"/>
    <w:rsid w:val="001D692E"/>
    <w:rsid w:val="001D721D"/>
    <w:rsid w:val="001D7376"/>
    <w:rsid w:val="001D7B9F"/>
    <w:rsid w:val="001D7F75"/>
    <w:rsid w:val="001D7FD0"/>
    <w:rsid w:val="001E024D"/>
    <w:rsid w:val="001E0479"/>
    <w:rsid w:val="001E1142"/>
    <w:rsid w:val="001E2250"/>
    <w:rsid w:val="001E2C7F"/>
    <w:rsid w:val="001E4057"/>
    <w:rsid w:val="001E4BCA"/>
    <w:rsid w:val="001E5459"/>
    <w:rsid w:val="001E56B6"/>
    <w:rsid w:val="001E5C1C"/>
    <w:rsid w:val="001E6752"/>
    <w:rsid w:val="001E6EA9"/>
    <w:rsid w:val="001F0640"/>
    <w:rsid w:val="001F0AAC"/>
    <w:rsid w:val="001F1EF4"/>
    <w:rsid w:val="001F2916"/>
    <w:rsid w:val="001F4501"/>
    <w:rsid w:val="001F49D5"/>
    <w:rsid w:val="001F5FEE"/>
    <w:rsid w:val="001F7C23"/>
    <w:rsid w:val="0020073D"/>
    <w:rsid w:val="0020205D"/>
    <w:rsid w:val="0020311F"/>
    <w:rsid w:val="00204172"/>
    <w:rsid w:val="0020444D"/>
    <w:rsid w:val="0020505B"/>
    <w:rsid w:val="0020522B"/>
    <w:rsid w:val="00205BE6"/>
    <w:rsid w:val="00206822"/>
    <w:rsid w:val="00206D6F"/>
    <w:rsid w:val="00207AE1"/>
    <w:rsid w:val="002100ED"/>
    <w:rsid w:val="00210FE8"/>
    <w:rsid w:val="00211DF1"/>
    <w:rsid w:val="00212EEC"/>
    <w:rsid w:val="002138A8"/>
    <w:rsid w:val="0021396D"/>
    <w:rsid w:val="0021466F"/>
    <w:rsid w:val="002165E3"/>
    <w:rsid w:val="0021757A"/>
    <w:rsid w:val="002175D4"/>
    <w:rsid w:val="00217C14"/>
    <w:rsid w:val="0022015C"/>
    <w:rsid w:val="00220928"/>
    <w:rsid w:val="0022190C"/>
    <w:rsid w:val="00221FC9"/>
    <w:rsid w:val="002234AA"/>
    <w:rsid w:val="00223530"/>
    <w:rsid w:val="00225652"/>
    <w:rsid w:val="00225B9D"/>
    <w:rsid w:val="00227E1B"/>
    <w:rsid w:val="00230285"/>
    <w:rsid w:val="002309EB"/>
    <w:rsid w:val="0023116A"/>
    <w:rsid w:val="002329B2"/>
    <w:rsid w:val="00233EE6"/>
    <w:rsid w:val="00235229"/>
    <w:rsid w:val="0023570C"/>
    <w:rsid w:val="00235C41"/>
    <w:rsid w:val="00235D0B"/>
    <w:rsid w:val="00236863"/>
    <w:rsid w:val="00237155"/>
    <w:rsid w:val="00237404"/>
    <w:rsid w:val="00240C0E"/>
    <w:rsid w:val="00241D87"/>
    <w:rsid w:val="002426D1"/>
    <w:rsid w:val="0024655F"/>
    <w:rsid w:val="002465AE"/>
    <w:rsid w:val="00246604"/>
    <w:rsid w:val="002466B4"/>
    <w:rsid w:val="002505C9"/>
    <w:rsid w:val="00250BD0"/>
    <w:rsid w:val="0025168F"/>
    <w:rsid w:val="00251D08"/>
    <w:rsid w:val="00251D27"/>
    <w:rsid w:val="002523C5"/>
    <w:rsid w:val="00252823"/>
    <w:rsid w:val="00252CBC"/>
    <w:rsid w:val="00252D0D"/>
    <w:rsid w:val="00253EC6"/>
    <w:rsid w:val="0025431A"/>
    <w:rsid w:val="0025461E"/>
    <w:rsid w:val="00254A63"/>
    <w:rsid w:val="002550AC"/>
    <w:rsid w:val="0025534D"/>
    <w:rsid w:val="002575D5"/>
    <w:rsid w:val="0026018C"/>
    <w:rsid w:val="00260BCA"/>
    <w:rsid w:val="00260E76"/>
    <w:rsid w:val="00261BEB"/>
    <w:rsid w:val="00261DB4"/>
    <w:rsid w:val="00262CFC"/>
    <w:rsid w:val="0026323E"/>
    <w:rsid w:val="00263858"/>
    <w:rsid w:val="00263872"/>
    <w:rsid w:val="00264905"/>
    <w:rsid w:val="00264A08"/>
    <w:rsid w:val="00267132"/>
    <w:rsid w:val="0027027A"/>
    <w:rsid w:val="00270CEE"/>
    <w:rsid w:val="00273221"/>
    <w:rsid w:val="002732ED"/>
    <w:rsid w:val="002736C4"/>
    <w:rsid w:val="0027397D"/>
    <w:rsid w:val="0027399D"/>
    <w:rsid w:val="00273FCA"/>
    <w:rsid w:val="002742F4"/>
    <w:rsid w:val="002755CB"/>
    <w:rsid w:val="00276416"/>
    <w:rsid w:val="002769AE"/>
    <w:rsid w:val="00276A77"/>
    <w:rsid w:val="00276D12"/>
    <w:rsid w:val="00276D28"/>
    <w:rsid w:val="002770C4"/>
    <w:rsid w:val="00277B70"/>
    <w:rsid w:val="0028032C"/>
    <w:rsid w:val="002822B5"/>
    <w:rsid w:val="002824E5"/>
    <w:rsid w:val="00282587"/>
    <w:rsid w:val="0028304F"/>
    <w:rsid w:val="0028400D"/>
    <w:rsid w:val="00284EB0"/>
    <w:rsid w:val="00285B3B"/>
    <w:rsid w:val="00285B78"/>
    <w:rsid w:val="00286D00"/>
    <w:rsid w:val="00286F33"/>
    <w:rsid w:val="00286F89"/>
    <w:rsid w:val="00287F60"/>
    <w:rsid w:val="002904AF"/>
    <w:rsid w:val="00290E3E"/>
    <w:rsid w:val="00291F65"/>
    <w:rsid w:val="00291FD5"/>
    <w:rsid w:val="0029254A"/>
    <w:rsid w:val="002925F7"/>
    <w:rsid w:val="00293AB1"/>
    <w:rsid w:val="00295C5E"/>
    <w:rsid w:val="00297599"/>
    <w:rsid w:val="002975C2"/>
    <w:rsid w:val="002975CF"/>
    <w:rsid w:val="002A01A3"/>
    <w:rsid w:val="002A0F01"/>
    <w:rsid w:val="002A1525"/>
    <w:rsid w:val="002A2504"/>
    <w:rsid w:val="002A252B"/>
    <w:rsid w:val="002A31D0"/>
    <w:rsid w:val="002A3F15"/>
    <w:rsid w:val="002A5ECB"/>
    <w:rsid w:val="002B1274"/>
    <w:rsid w:val="002B18C2"/>
    <w:rsid w:val="002B1D4F"/>
    <w:rsid w:val="002B2B4E"/>
    <w:rsid w:val="002B2BD0"/>
    <w:rsid w:val="002B5FF7"/>
    <w:rsid w:val="002B6128"/>
    <w:rsid w:val="002B7A21"/>
    <w:rsid w:val="002C0ADD"/>
    <w:rsid w:val="002C0F07"/>
    <w:rsid w:val="002C130B"/>
    <w:rsid w:val="002C29DD"/>
    <w:rsid w:val="002C4FB7"/>
    <w:rsid w:val="002C57B4"/>
    <w:rsid w:val="002C6567"/>
    <w:rsid w:val="002C79CA"/>
    <w:rsid w:val="002D106B"/>
    <w:rsid w:val="002D147B"/>
    <w:rsid w:val="002D1A2E"/>
    <w:rsid w:val="002D2581"/>
    <w:rsid w:val="002D2B00"/>
    <w:rsid w:val="002D2B8D"/>
    <w:rsid w:val="002D3327"/>
    <w:rsid w:val="002D3D88"/>
    <w:rsid w:val="002D3DA3"/>
    <w:rsid w:val="002D3DB3"/>
    <w:rsid w:val="002D4731"/>
    <w:rsid w:val="002D4D1B"/>
    <w:rsid w:val="002D5698"/>
    <w:rsid w:val="002D5AB6"/>
    <w:rsid w:val="002D5CF5"/>
    <w:rsid w:val="002D66A1"/>
    <w:rsid w:val="002D6C2C"/>
    <w:rsid w:val="002D6CC9"/>
    <w:rsid w:val="002D6E35"/>
    <w:rsid w:val="002D730E"/>
    <w:rsid w:val="002D7468"/>
    <w:rsid w:val="002D7F61"/>
    <w:rsid w:val="002E0075"/>
    <w:rsid w:val="002E05DC"/>
    <w:rsid w:val="002E0940"/>
    <w:rsid w:val="002E2A5D"/>
    <w:rsid w:val="002E3088"/>
    <w:rsid w:val="002E365C"/>
    <w:rsid w:val="002E422A"/>
    <w:rsid w:val="002E4BFF"/>
    <w:rsid w:val="002E4C8C"/>
    <w:rsid w:val="002E5543"/>
    <w:rsid w:val="002E6031"/>
    <w:rsid w:val="002E6602"/>
    <w:rsid w:val="002E72FE"/>
    <w:rsid w:val="002F013F"/>
    <w:rsid w:val="002F116F"/>
    <w:rsid w:val="002F1F2E"/>
    <w:rsid w:val="002F24DD"/>
    <w:rsid w:val="002F45B6"/>
    <w:rsid w:val="002F696E"/>
    <w:rsid w:val="002F7A27"/>
    <w:rsid w:val="00300875"/>
    <w:rsid w:val="003012EC"/>
    <w:rsid w:val="003014F7"/>
    <w:rsid w:val="00301D68"/>
    <w:rsid w:val="003022DC"/>
    <w:rsid w:val="00302E53"/>
    <w:rsid w:val="00303006"/>
    <w:rsid w:val="00303385"/>
    <w:rsid w:val="00303A78"/>
    <w:rsid w:val="00304F34"/>
    <w:rsid w:val="00306722"/>
    <w:rsid w:val="00307408"/>
    <w:rsid w:val="0030767B"/>
    <w:rsid w:val="0030771C"/>
    <w:rsid w:val="003111FB"/>
    <w:rsid w:val="00311279"/>
    <w:rsid w:val="00311A89"/>
    <w:rsid w:val="00311E06"/>
    <w:rsid w:val="00312C55"/>
    <w:rsid w:val="00313951"/>
    <w:rsid w:val="00313EC8"/>
    <w:rsid w:val="00314409"/>
    <w:rsid w:val="00314862"/>
    <w:rsid w:val="0031545F"/>
    <w:rsid w:val="00315AC0"/>
    <w:rsid w:val="0031766A"/>
    <w:rsid w:val="003178AD"/>
    <w:rsid w:val="00317DE9"/>
    <w:rsid w:val="00324027"/>
    <w:rsid w:val="0032603D"/>
    <w:rsid w:val="003261A7"/>
    <w:rsid w:val="0032691C"/>
    <w:rsid w:val="00326FAF"/>
    <w:rsid w:val="00327409"/>
    <w:rsid w:val="0032781A"/>
    <w:rsid w:val="00327E3B"/>
    <w:rsid w:val="00327FBC"/>
    <w:rsid w:val="00330050"/>
    <w:rsid w:val="003301C3"/>
    <w:rsid w:val="00330BA2"/>
    <w:rsid w:val="00331095"/>
    <w:rsid w:val="00331406"/>
    <w:rsid w:val="00331ED6"/>
    <w:rsid w:val="003324D8"/>
    <w:rsid w:val="00333F92"/>
    <w:rsid w:val="00334F7C"/>
    <w:rsid w:val="00336F49"/>
    <w:rsid w:val="00337EF9"/>
    <w:rsid w:val="003400C4"/>
    <w:rsid w:val="00341818"/>
    <w:rsid w:val="0034258D"/>
    <w:rsid w:val="00342ECE"/>
    <w:rsid w:val="003436A2"/>
    <w:rsid w:val="003436B4"/>
    <w:rsid w:val="00344AA1"/>
    <w:rsid w:val="00344CFC"/>
    <w:rsid w:val="003461D8"/>
    <w:rsid w:val="003465FA"/>
    <w:rsid w:val="0034666B"/>
    <w:rsid w:val="003503C1"/>
    <w:rsid w:val="00351425"/>
    <w:rsid w:val="00351A43"/>
    <w:rsid w:val="00351B1E"/>
    <w:rsid w:val="003549D1"/>
    <w:rsid w:val="00355449"/>
    <w:rsid w:val="00355829"/>
    <w:rsid w:val="00356620"/>
    <w:rsid w:val="00357109"/>
    <w:rsid w:val="00360916"/>
    <w:rsid w:val="00360C38"/>
    <w:rsid w:val="00360FA5"/>
    <w:rsid w:val="00362AD8"/>
    <w:rsid w:val="003632AA"/>
    <w:rsid w:val="00364DC7"/>
    <w:rsid w:val="00365621"/>
    <w:rsid w:val="00365AD4"/>
    <w:rsid w:val="00365B6E"/>
    <w:rsid w:val="00366330"/>
    <w:rsid w:val="003710D7"/>
    <w:rsid w:val="003713E3"/>
    <w:rsid w:val="00372B51"/>
    <w:rsid w:val="00372BFD"/>
    <w:rsid w:val="00372E2D"/>
    <w:rsid w:val="00373182"/>
    <w:rsid w:val="00373CB2"/>
    <w:rsid w:val="00375072"/>
    <w:rsid w:val="00375674"/>
    <w:rsid w:val="00376D53"/>
    <w:rsid w:val="003804EB"/>
    <w:rsid w:val="00380790"/>
    <w:rsid w:val="00380A43"/>
    <w:rsid w:val="00380B65"/>
    <w:rsid w:val="00381350"/>
    <w:rsid w:val="00381446"/>
    <w:rsid w:val="00381526"/>
    <w:rsid w:val="003823EF"/>
    <w:rsid w:val="00383DD2"/>
    <w:rsid w:val="00384B94"/>
    <w:rsid w:val="003852AA"/>
    <w:rsid w:val="0038546C"/>
    <w:rsid w:val="003864F7"/>
    <w:rsid w:val="00387C87"/>
    <w:rsid w:val="00387F06"/>
    <w:rsid w:val="0039046B"/>
    <w:rsid w:val="00390D72"/>
    <w:rsid w:val="0039114C"/>
    <w:rsid w:val="00391946"/>
    <w:rsid w:val="003926A1"/>
    <w:rsid w:val="00392C8F"/>
    <w:rsid w:val="003935A7"/>
    <w:rsid w:val="003940B7"/>
    <w:rsid w:val="00394A79"/>
    <w:rsid w:val="00394B8C"/>
    <w:rsid w:val="00394BB7"/>
    <w:rsid w:val="0039593C"/>
    <w:rsid w:val="00395F3F"/>
    <w:rsid w:val="00396D3C"/>
    <w:rsid w:val="00397027"/>
    <w:rsid w:val="00397181"/>
    <w:rsid w:val="003A082E"/>
    <w:rsid w:val="003A114C"/>
    <w:rsid w:val="003A1773"/>
    <w:rsid w:val="003A1AC8"/>
    <w:rsid w:val="003A29C2"/>
    <w:rsid w:val="003A3690"/>
    <w:rsid w:val="003A3C57"/>
    <w:rsid w:val="003A41BD"/>
    <w:rsid w:val="003A5C64"/>
    <w:rsid w:val="003A6272"/>
    <w:rsid w:val="003A6CDB"/>
    <w:rsid w:val="003A716C"/>
    <w:rsid w:val="003A7C61"/>
    <w:rsid w:val="003A7FA1"/>
    <w:rsid w:val="003B0096"/>
    <w:rsid w:val="003B0C2F"/>
    <w:rsid w:val="003B137E"/>
    <w:rsid w:val="003B1E85"/>
    <w:rsid w:val="003B1EBF"/>
    <w:rsid w:val="003B241B"/>
    <w:rsid w:val="003B24AE"/>
    <w:rsid w:val="003B34DC"/>
    <w:rsid w:val="003B37F1"/>
    <w:rsid w:val="003B38F7"/>
    <w:rsid w:val="003B39C7"/>
    <w:rsid w:val="003B55AF"/>
    <w:rsid w:val="003B5EE3"/>
    <w:rsid w:val="003B5F60"/>
    <w:rsid w:val="003B7702"/>
    <w:rsid w:val="003B794B"/>
    <w:rsid w:val="003B7FBA"/>
    <w:rsid w:val="003C00B2"/>
    <w:rsid w:val="003C041A"/>
    <w:rsid w:val="003C1728"/>
    <w:rsid w:val="003C1C4C"/>
    <w:rsid w:val="003C27C4"/>
    <w:rsid w:val="003C37FB"/>
    <w:rsid w:val="003C4DEA"/>
    <w:rsid w:val="003C5134"/>
    <w:rsid w:val="003C58DE"/>
    <w:rsid w:val="003D1614"/>
    <w:rsid w:val="003D23EB"/>
    <w:rsid w:val="003D2EB6"/>
    <w:rsid w:val="003D31A3"/>
    <w:rsid w:val="003D3C21"/>
    <w:rsid w:val="003D42B7"/>
    <w:rsid w:val="003D5226"/>
    <w:rsid w:val="003D6483"/>
    <w:rsid w:val="003D6B37"/>
    <w:rsid w:val="003D77FE"/>
    <w:rsid w:val="003E01AC"/>
    <w:rsid w:val="003E03AD"/>
    <w:rsid w:val="003E2728"/>
    <w:rsid w:val="003E2AC5"/>
    <w:rsid w:val="003E2AD9"/>
    <w:rsid w:val="003E3712"/>
    <w:rsid w:val="003E3B92"/>
    <w:rsid w:val="003E3FD2"/>
    <w:rsid w:val="003E4B79"/>
    <w:rsid w:val="003E5D0F"/>
    <w:rsid w:val="003E636C"/>
    <w:rsid w:val="003E79EF"/>
    <w:rsid w:val="003E7C4A"/>
    <w:rsid w:val="003F0199"/>
    <w:rsid w:val="003F028D"/>
    <w:rsid w:val="003F033D"/>
    <w:rsid w:val="003F081E"/>
    <w:rsid w:val="003F13DE"/>
    <w:rsid w:val="003F1B0B"/>
    <w:rsid w:val="003F26B6"/>
    <w:rsid w:val="003F2F38"/>
    <w:rsid w:val="003F3486"/>
    <w:rsid w:val="003F3A06"/>
    <w:rsid w:val="003F4275"/>
    <w:rsid w:val="003F44C3"/>
    <w:rsid w:val="003F58D7"/>
    <w:rsid w:val="003F6BAF"/>
    <w:rsid w:val="003F6BD8"/>
    <w:rsid w:val="003F7CA5"/>
    <w:rsid w:val="00400C24"/>
    <w:rsid w:val="00401081"/>
    <w:rsid w:val="0040150E"/>
    <w:rsid w:val="00401777"/>
    <w:rsid w:val="004017C1"/>
    <w:rsid w:val="00401BEE"/>
    <w:rsid w:val="00401D61"/>
    <w:rsid w:val="00403663"/>
    <w:rsid w:val="00404DFA"/>
    <w:rsid w:val="004050BB"/>
    <w:rsid w:val="00405503"/>
    <w:rsid w:val="0040656A"/>
    <w:rsid w:val="00406591"/>
    <w:rsid w:val="0040709F"/>
    <w:rsid w:val="004078A0"/>
    <w:rsid w:val="00407FF3"/>
    <w:rsid w:val="004106A7"/>
    <w:rsid w:val="004108B3"/>
    <w:rsid w:val="004110FA"/>
    <w:rsid w:val="00411B65"/>
    <w:rsid w:val="00411C0F"/>
    <w:rsid w:val="0041405B"/>
    <w:rsid w:val="00414101"/>
    <w:rsid w:val="004145B9"/>
    <w:rsid w:val="00414F53"/>
    <w:rsid w:val="00415A48"/>
    <w:rsid w:val="00415DDF"/>
    <w:rsid w:val="004164EE"/>
    <w:rsid w:val="0041783D"/>
    <w:rsid w:val="00417B00"/>
    <w:rsid w:val="00417B2E"/>
    <w:rsid w:val="00421C24"/>
    <w:rsid w:val="004223C7"/>
    <w:rsid w:val="00423260"/>
    <w:rsid w:val="00423307"/>
    <w:rsid w:val="00423D9A"/>
    <w:rsid w:val="00424166"/>
    <w:rsid w:val="00424F33"/>
    <w:rsid w:val="004314AE"/>
    <w:rsid w:val="004314B2"/>
    <w:rsid w:val="00432F4A"/>
    <w:rsid w:val="00433294"/>
    <w:rsid w:val="004336A4"/>
    <w:rsid w:val="00433788"/>
    <w:rsid w:val="00433863"/>
    <w:rsid w:val="004347D4"/>
    <w:rsid w:val="0043564A"/>
    <w:rsid w:val="0043574E"/>
    <w:rsid w:val="00435CBF"/>
    <w:rsid w:val="0043634C"/>
    <w:rsid w:val="0043697C"/>
    <w:rsid w:val="00440275"/>
    <w:rsid w:val="00441E3C"/>
    <w:rsid w:val="00442704"/>
    <w:rsid w:val="0044291C"/>
    <w:rsid w:val="00443183"/>
    <w:rsid w:val="004443B1"/>
    <w:rsid w:val="004444FB"/>
    <w:rsid w:val="00444A7D"/>
    <w:rsid w:val="004458F1"/>
    <w:rsid w:val="00445F36"/>
    <w:rsid w:val="00446366"/>
    <w:rsid w:val="004466A1"/>
    <w:rsid w:val="00446DC5"/>
    <w:rsid w:val="004504C9"/>
    <w:rsid w:val="00450A0A"/>
    <w:rsid w:val="00451433"/>
    <w:rsid w:val="004516C1"/>
    <w:rsid w:val="0045335F"/>
    <w:rsid w:val="00453A4D"/>
    <w:rsid w:val="00455185"/>
    <w:rsid w:val="0045608B"/>
    <w:rsid w:val="004607E2"/>
    <w:rsid w:val="00461C7E"/>
    <w:rsid w:val="00463426"/>
    <w:rsid w:val="00463E72"/>
    <w:rsid w:val="00463F0C"/>
    <w:rsid w:val="004650A8"/>
    <w:rsid w:val="004650F6"/>
    <w:rsid w:val="00465E9A"/>
    <w:rsid w:val="00466AA1"/>
    <w:rsid w:val="00466DBD"/>
    <w:rsid w:val="004670FB"/>
    <w:rsid w:val="00467975"/>
    <w:rsid w:val="00470095"/>
    <w:rsid w:val="00471197"/>
    <w:rsid w:val="00471272"/>
    <w:rsid w:val="00472BEC"/>
    <w:rsid w:val="00473807"/>
    <w:rsid w:val="00473C27"/>
    <w:rsid w:val="004744DD"/>
    <w:rsid w:val="00474C14"/>
    <w:rsid w:val="00475044"/>
    <w:rsid w:val="004757EA"/>
    <w:rsid w:val="00476FFA"/>
    <w:rsid w:val="004771FB"/>
    <w:rsid w:val="00477386"/>
    <w:rsid w:val="0047779A"/>
    <w:rsid w:val="0048249A"/>
    <w:rsid w:val="004837B6"/>
    <w:rsid w:val="0048443F"/>
    <w:rsid w:val="0048553E"/>
    <w:rsid w:val="00491392"/>
    <w:rsid w:val="00491560"/>
    <w:rsid w:val="0049220E"/>
    <w:rsid w:val="00493F0A"/>
    <w:rsid w:val="00494BDB"/>
    <w:rsid w:val="00494C62"/>
    <w:rsid w:val="00494E61"/>
    <w:rsid w:val="00494F81"/>
    <w:rsid w:val="004951A7"/>
    <w:rsid w:val="00495231"/>
    <w:rsid w:val="004952AD"/>
    <w:rsid w:val="00495E2B"/>
    <w:rsid w:val="004964B6"/>
    <w:rsid w:val="004966BA"/>
    <w:rsid w:val="004968EE"/>
    <w:rsid w:val="004A0F0E"/>
    <w:rsid w:val="004A16AD"/>
    <w:rsid w:val="004A1F29"/>
    <w:rsid w:val="004A2DC8"/>
    <w:rsid w:val="004A3C86"/>
    <w:rsid w:val="004A4283"/>
    <w:rsid w:val="004A4FAE"/>
    <w:rsid w:val="004A4FC4"/>
    <w:rsid w:val="004A5CB2"/>
    <w:rsid w:val="004B0371"/>
    <w:rsid w:val="004B1643"/>
    <w:rsid w:val="004B2BBD"/>
    <w:rsid w:val="004B5061"/>
    <w:rsid w:val="004B616C"/>
    <w:rsid w:val="004B6AF8"/>
    <w:rsid w:val="004B763C"/>
    <w:rsid w:val="004C05E4"/>
    <w:rsid w:val="004C33BA"/>
    <w:rsid w:val="004C34C3"/>
    <w:rsid w:val="004C3595"/>
    <w:rsid w:val="004C49C9"/>
    <w:rsid w:val="004C4B67"/>
    <w:rsid w:val="004C5876"/>
    <w:rsid w:val="004C5D76"/>
    <w:rsid w:val="004C725D"/>
    <w:rsid w:val="004C740C"/>
    <w:rsid w:val="004C7B64"/>
    <w:rsid w:val="004D0766"/>
    <w:rsid w:val="004D214C"/>
    <w:rsid w:val="004D2375"/>
    <w:rsid w:val="004D251C"/>
    <w:rsid w:val="004D3225"/>
    <w:rsid w:val="004D434B"/>
    <w:rsid w:val="004D44AA"/>
    <w:rsid w:val="004D4D5C"/>
    <w:rsid w:val="004D529D"/>
    <w:rsid w:val="004D690C"/>
    <w:rsid w:val="004D6A56"/>
    <w:rsid w:val="004D7278"/>
    <w:rsid w:val="004D75B6"/>
    <w:rsid w:val="004E0D66"/>
    <w:rsid w:val="004E14F0"/>
    <w:rsid w:val="004E2102"/>
    <w:rsid w:val="004E21EA"/>
    <w:rsid w:val="004E334E"/>
    <w:rsid w:val="004E3CB7"/>
    <w:rsid w:val="004E462A"/>
    <w:rsid w:val="004E5E07"/>
    <w:rsid w:val="004E687B"/>
    <w:rsid w:val="004F036C"/>
    <w:rsid w:val="004F0460"/>
    <w:rsid w:val="004F2231"/>
    <w:rsid w:val="004F3351"/>
    <w:rsid w:val="004F35E3"/>
    <w:rsid w:val="004F5FA5"/>
    <w:rsid w:val="004F6760"/>
    <w:rsid w:val="004F695B"/>
    <w:rsid w:val="004F716A"/>
    <w:rsid w:val="004F7547"/>
    <w:rsid w:val="005004CE"/>
    <w:rsid w:val="0050105A"/>
    <w:rsid w:val="005014EC"/>
    <w:rsid w:val="0050169D"/>
    <w:rsid w:val="00501909"/>
    <w:rsid w:val="005025F8"/>
    <w:rsid w:val="005025FD"/>
    <w:rsid w:val="005029E8"/>
    <w:rsid w:val="00502FE8"/>
    <w:rsid w:val="00503742"/>
    <w:rsid w:val="005043AA"/>
    <w:rsid w:val="00504AE1"/>
    <w:rsid w:val="00504DB3"/>
    <w:rsid w:val="00507382"/>
    <w:rsid w:val="005075F0"/>
    <w:rsid w:val="00507AA1"/>
    <w:rsid w:val="00510C03"/>
    <w:rsid w:val="005117C8"/>
    <w:rsid w:val="005122DE"/>
    <w:rsid w:val="0051272F"/>
    <w:rsid w:val="00512857"/>
    <w:rsid w:val="00513742"/>
    <w:rsid w:val="00513B88"/>
    <w:rsid w:val="00513CE9"/>
    <w:rsid w:val="0051619C"/>
    <w:rsid w:val="00517B4B"/>
    <w:rsid w:val="00517F3A"/>
    <w:rsid w:val="005201D8"/>
    <w:rsid w:val="00521285"/>
    <w:rsid w:val="005220E5"/>
    <w:rsid w:val="005223E8"/>
    <w:rsid w:val="0052249A"/>
    <w:rsid w:val="00522A12"/>
    <w:rsid w:val="00522D02"/>
    <w:rsid w:val="00523847"/>
    <w:rsid w:val="005240AB"/>
    <w:rsid w:val="0052684E"/>
    <w:rsid w:val="00526BCC"/>
    <w:rsid w:val="00527955"/>
    <w:rsid w:val="00530735"/>
    <w:rsid w:val="005307A4"/>
    <w:rsid w:val="005307F4"/>
    <w:rsid w:val="00532383"/>
    <w:rsid w:val="00533131"/>
    <w:rsid w:val="00534585"/>
    <w:rsid w:val="0053526B"/>
    <w:rsid w:val="00535583"/>
    <w:rsid w:val="00540128"/>
    <w:rsid w:val="0054056C"/>
    <w:rsid w:val="00540F11"/>
    <w:rsid w:val="005417D4"/>
    <w:rsid w:val="00541BD3"/>
    <w:rsid w:val="00542C0A"/>
    <w:rsid w:val="00543626"/>
    <w:rsid w:val="00544C00"/>
    <w:rsid w:val="00550648"/>
    <w:rsid w:val="00550EA0"/>
    <w:rsid w:val="005511F6"/>
    <w:rsid w:val="005527F1"/>
    <w:rsid w:val="00554154"/>
    <w:rsid w:val="005544EF"/>
    <w:rsid w:val="005554CD"/>
    <w:rsid w:val="00555B8F"/>
    <w:rsid w:val="00556EB5"/>
    <w:rsid w:val="00556F42"/>
    <w:rsid w:val="00557815"/>
    <w:rsid w:val="00560BDB"/>
    <w:rsid w:val="00560CAC"/>
    <w:rsid w:val="00561114"/>
    <w:rsid w:val="00561DF6"/>
    <w:rsid w:val="00561F93"/>
    <w:rsid w:val="005621CB"/>
    <w:rsid w:val="0056238E"/>
    <w:rsid w:val="005626D7"/>
    <w:rsid w:val="005629D0"/>
    <w:rsid w:val="0056410C"/>
    <w:rsid w:val="005641F5"/>
    <w:rsid w:val="00564222"/>
    <w:rsid w:val="00564432"/>
    <w:rsid w:val="005654F0"/>
    <w:rsid w:val="00566A1B"/>
    <w:rsid w:val="00566C77"/>
    <w:rsid w:val="00567DCE"/>
    <w:rsid w:val="00570A3E"/>
    <w:rsid w:val="0057117B"/>
    <w:rsid w:val="00573C40"/>
    <w:rsid w:val="00573E7D"/>
    <w:rsid w:val="005748C3"/>
    <w:rsid w:val="005754F6"/>
    <w:rsid w:val="00575F74"/>
    <w:rsid w:val="005762CB"/>
    <w:rsid w:val="005764A0"/>
    <w:rsid w:val="00577C2E"/>
    <w:rsid w:val="00581A27"/>
    <w:rsid w:val="005833BF"/>
    <w:rsid w:val="005846BD"/>
    <w:rsid w:val="00585B67"/>
    <w:rsid w:val="00586D0E"/>
    <w:rsid w:val="0058754F"/>
    <w:rsid w:val="00587B46"/>
    <w:rsid w:val="00590048"/>
    <w:rsid w:val="005900CE"/>
    <w:rsid w:val="00590EAD"/>
    <w:rsid w:val="0059118B"/>
    <w:rsid w:val="005914F0"/>
    <w:rsid w:val="0059189A"/>
    <w:rsid w:val="00596713"/>
    <w:rsid w:val="00596B75"/>
    <w:rsid w:val="00596E10"/>
    <w:rsid w:val="00597E77"/>
    <w:rsid w:val="005A01D9"/>
    <w:rsid w:val="005A042A"/>
    <w:rsid w:val="005A0526"/>
    <w:rsid w:val="005A090E"/>
    <w:rsid w:val="005A0DC4"/>
    <w:rsid w:val="005A16D0"/>
    <w:rsid w:val="005A1B4A"/>
    <w:rsid w:val="005A1D28"/>
    <w:rsid w:val="005A30E8"/>
    <w:rsid w:val="005A3276"/>
    <w:rsid w:val="005A37DD"/>
    <w:rsid w:val="005A44A3"/>
    <w:rsid w:val="005A4962"/>
    <w:rsid w:val="005A4BF7"/>
    <w:rsid w:val="005A563F"/>
    <w:rsid w:val="005A6150"/>
    <w:rsid w:val="005A6A32"/>
    <w:rsid w:val="005A73AE"/>
    <w:rsid w:val="005A75E9"/>
    <w:rsid w:val="005B0693"/>
    <w:rsid w:val="005B112B"/>
    <w:rsid w:val="005B13CD"/>
    <w:rsid w:val="005B1CBB"/>
    <w:rsid w:val="005B1F9A"/>
    <w:rsid w:val="005B1FCF"/>
    <w:rsid w:val="005B2A0B"/>
    <w:rsid w:val="005B30E4"/>
    <w:rsid w:val="005B3356"/>
    <w:rsid w:val="005B3B57"/>
    <w:rsid w:val="005B3CAB"/>
    <w:rsid w:val="005B5173"/>
    <w:rsid w:val="005B5473"/>
    <w:rsid w:val="005B59CC"/>
    <w:rsid w:val="005B63DC"/>
    <w:rsid w:val="005B6804"/>
    <w:rsid w:val="005B6996"/>
    <w:rsid w:val="005C02EA"/>
    <w:rsid w:val="005C0300"/>
    <w:rsid w:val="005C06DC"/>
    <w:rsid w:val="005C09D0"/>
    <w:rsid w:val="005C0BAA"/>
    <w:rsid w:val="005C1C7D"/>
    <w:rsid w:val="005C2313"/>
    <w:rsid w:val="005C2C32"/>
    <w:rsid w:val="005C3387"/>
    <w:rsid w:val="005C37DC"/>
    <w:rsid w:val="005C3C6E"/>
    <w:rsid w:val="005C4506"/>
    <w:rsid w:val="005C4806"/>
    <w:rsid w:val="005C5CC1"/>
    <w:rsid w:val="005C65B1"/>
    <w:rsid w:val="005C673F"/>
    <w:rsid w:val="005C6EF6"/>
    <w:rsid w:val="005D0D13"/>
    <w:rsid w:val="005D134C"/>
    <w:rsid w:val="005D1BE6"/>
    <w:rsid w:val="005D24C8"/>
    <w:rsid w:val="005D3139"/>
    <w:rsid w:val="005D57AD"/>
    <w:rsid w:val="005D5A6A"/>
    <w:rsid w:val="005D5FAF"/>
    <w:rsid w:val="005D60A3"/>
    <w:rsid w:val="005D612C"/>
    <w:rsid w:val="005D6DF6"/>
    <w:rsid w:val="005E0AEF"/>
    <w:rsid w:val="005E1AA8"/>
    <w:rsid w:val="005E288B"/>
    <w:rsid w:val="005E29A4"/>
    <w:rsid w:val="005E2E22"/>
    <w:rsid w:val="005E2F33"/>
    <w:rsid w:val="005E36DB"/>
    <w:rsid w:val="005E3B1D"/>
    <w:rsid w:val="005E4F26"/>
    <w:rsid w:val="005E5737"/>
    <w:rsid w:val="005E5809"/>
    <w:rsid w:val="005E5E3D"/>
    <w:rsid w:val="005E60E9"/>
    <w:rsid w:val="005E65A4"/>
    <w:rsid w:val="005E6A2F"/>
    <w:rsid w:val="005F04B8"/>
    <w:rsid w:val="005F1858"/>
    <w:rsid w:val="005F1EEF"/>
    <w:rsid w:val="005F4509"/>
    <w:rsid w:val="005F4556"/>
    <w:rsid w:val="005F45B7"/>
    <w:rsid w:val="005F4EEE"/>
    <w:rsid w:val="005F5669"/>
    <w:rsid w:val="005F5D60"/>
    <w:rsid w:val="005F6255"/>
    <w:rsid w:val="005F6321"/>
    <w:rsid w:val="005F67F3"/>
    <w:rsid w:val="005F7B6F"/>
    <w:rsid w:val="005F7E74"/>
    <w:rsid w:val="006004D1"/>
    <w:rsid w:val="006013D7"/>
    <w:rsid w:val="00602255"/>
    <w:rsid w:val="00603700"/>
    <w:rsid w:val="006038B2"/>
    <w:rsid w:val="00603922"/>
    <w:rsid w:val="00604154"/>
    <w:rsid w:val="00604555"/>
    <w:rsid w:val="00605EDA"/>
    <w:rsid w:val="006108A2"/>
    <w:rsid w:val="0061122D"/>
    <w:rsid w:val="0061201A"/>
    <w:rsid w:val="0061210B"/>
    <w:rsid w:val="0061448C"/>
    <w:rsid w:val="00615C72"/>
    <w:rsid w:val="006161EA"/>
    <w:rsid w:val="00616C0E"/>
    <w:rsid w:val="00617844"/>
    <w:rsid w:val="00621EE5"/>
    <w:rsid w:val="00622FEA"/>
    <w:rsid w:val="0062372C"/>
    <w:rsid w:val="006238FF"/>
    <w:rsid w:val="00623946"/>
    <w:rsid w:val="0062397F"/>
    <w:rsid w:val="00624AC4"/>
    <w:rsid w:val="00624E07"/>
    <w:rsid w:val="00624F3F"/>
    <w:rsid w:val="006258C4"/>
    <w:rsid w:val="00625C82"/>
    <w:rsid w:val="006266EE"/>
    <w:rsid w:val="00626D7A"/>
    <w:rsid w:val="006276A8"/>
    <w:rsid w:val="0063056A"/>
    <w:rsid w:val="0063059E"/>
    <w:rsid w:val="00630C4A"/>
    <w:rsid w:val="00631569"/>
    <w:rsid w:val="0063225F"/>
    <w:rsid w:val="00634081"/>
    <w:rsid w:val="00634566"/>
    <w:rsid w:val="00635E95"/>
    <w:rsid w:val="006360A3"/>
    <w:rsid w:val="00636F7F"/>
    <w:rsid w:val="00637047"/>
    <w:rsid w:val="00637296"/>
    <w:rsid w:val="00637CB6"/>
    <w:rsid w:val="00640491"/>
    <w:rsid w:val="00640576"/>
    <w:rsid w:val="0064142E"/>
    <w:rsid w:val="00642EA3"/>
    <w:rsid w:val="006447A3"/>
    <w:rsid w:val="006448FC"/>
    <w:rsid w:val="00644ACF"/>
    <w:rsid w:val="00645216"/>
    <w:rsid w:val="006452F5"/>
    <w:rsid w:val="0065006D"/>
    <w:rsid w:val="006502FF"/>
    <w:rsid w:val="00650E58"/>
    <w:rsid w:val="006524C6"/>
    <w:rsid w:val="006534CA"/>
    <w:rsid w:val="00653786"/>
    <w:rsid w:val="006556AF"/>
    <w:rsid w:val="00655715"/>
    <w:rsid w:val="00655E07"/>
    <w:rsid w:val="006570E8"/>
    <w:rsid w:val="00657CBE"/>
    <w:rsid w:val="0066045E"/>
    <w:rsid w:val="00660E8D"/>
    <w:rsid w:val="00661046"/>
    <w:rsid w:val="006614F9"/>
    <w:rsid w:val="00661849"/>
    <w:rsid w:val="00662D54"/>
    <w:rsid w:val="006631CD"/>
    <w:rsid w:val="006635A2"/>
    <w:rsid w:val="0066378D"/>
    <w:rsid w:val="00663D80"/>
    <w:rsid w:val="006642B3"/>
    <w:rsid w:val="00664468"/>
    <w:rsid w:val="006648EA"/>
    <w:rsid w:val="00665EFD"/>
    <w:rsid w:val="00666260"/>
    <w:rsid w:val="006668A7"/>
    <w:rsid w:val="00666A5A"/>
    <w:rsid w:val="0067053D"/>
    <w:rsid w:val="00670C48"/>
    <w:rsid w:val="00670D8E"/>
    <w:rsid w:val="006720D4"/>
    <w:rsid w:val="00672D7F"/>
    <w:rsid w:val="00673726"/>
    <w:rsid w:val="00673D81"/>
    <w:rsid w:val="00674978"/>
    <w:rsid w:val="006757BB"/>
    <w:rsid w:val="00677337"/>
    <w:rsid w:val="00680E22"/>
    <w:rsid w:val="006818E4"/>
    <w:rsid w:val="00681AE1"/>
    <w:rsid w:val="006828CA"/>
    <w:rsid w:val="00682B7C"/>
    <w:rsid w:val="00682EEE"/>
    <w:rsid w:val="00683501"/>
    <w:rsid w:val="00684E0A"/>
    <w:rsid w:val="00685B99"/>
    <w:rsid w:val="00686523"/>
    <w:rsid w:val="00686D1F"/>
    <w:rsid w:val="0068715F"/>
    <w:rsid w:val="00687607"/>
    <w:rsid w:val="006907D8"/>
    <w:rsid w:val="006915D7"/>
    <w:rsid w:val="00691903"/>
    <w:rsid w:val="00691B4D"/>
    <w:rsid w:val="00691B98"/>
    <w:rsid w:val="00691CAD"/>
    <w:rsid w:val="00692C19"/>
    <w:rsid w:val="00692F09"/>
    <w:rsid w:val="00693234"/>
    <w:rsid w:val="00693393"/>
    <w:rsid w:val="00694B6F"/>
    <w:rsid w:val="006958CF"/>
    <w:rsid w:val="00696CEA"/>
    <w:rsid w:val="00697276"/>
    <w:rsid w:val="00697356"/>
    <w:rsid w:val="00697BA8"/>
    <w:rsid w:val="006A085A"/>
    <w:rsid w:val="006A0DD2"/>
    <w:rsid w:val="006A1032"/>
    <w:rsid w:val="006A106A"/>
    <w:rsid w:val="006A337F"/>
    <w:rsid w:val="006A4882"/>
    <w:rsid w:val="006A4C2E"/>
    <w:rsid w:val="006A543C"/>
    <w:rsid w:val="006A74C9"/>
    <w:rsid w:val="006A7CF2"/>
    <w:rsid w:val="006B0536"/>
    <w:rsid w:val="006B0802"/>
    <w:rsid w:val="006B119D"/>
    <w:rsid w:val="006B13FA"/>
    <w:rsid w:val="006B201C"/>
    <w:rsid w:val="006B237B"/>
    <w:rsid w:val="006B3779"/>
    <w:rsid w:val="006B389C"/>
    <w:rsid w:val="006B3E33"/>
    <w:rsid w:val="006B4F24"/>
    <w:rsid w:val="006B600A"/>
    <w:rsid w:val="006B62EF"/>
    <w:rsid w:val="006B6DF4"/>
    <w:rsid w:val="006B717F"/>
    <w:rsid w:val="006B7229"/>
    <w:rsid w:val="006B7393"/>
    <w:rsid w:val="006B7479"/>
    <w:rsid w:val="006B7764"/>
    <w:rsid w:val="006C0C03"/>
    <w:rsid w:val="006C0DC6"/>
    <w:rsid w:val="006C1993"/>
    <w:rsid w:val="006C274E"/>
    <w:rsid w:val="006C3DEF"/>
    <w:rsid w:val="006C4B3D"/>
    <w:rsid w:val="006C4E8D"/>
    <w:rsid w:val="006C5104"/>
    <w:rsid w:val="006C5A16"/>
    <w:rsid w:val="006C6C32"/>
    <w:rsid w:val="006C6EEE"/>
    <w:rsid w:val="006C75BF"/>
    <w:rsid w:val="006C7F8B"/>
    <w:rsid w:val="006D07CC"/>
    <w:rsid w:val="006D08E2"/>
    <w:rsid w:val="006D0CCA"/>
    <w:rsid w:val="006D1174"/>
    <w:rsid w:val="006D3C48"/>
    <w:rsid w:val="006D40B8"/>
    <w:rsid w:val="006D4E2D"/>
    <w:rsid w:val="006D66C9"/>
    <w:rsid w:val="006D7163"/>
    <w:rsid w:val="006D72CD"/>
    <w:rsid w:val="006D769E"/>
    <w:rsid w:val="006D7822"/>
    <w:rsid w:val="006E115C"/>
    <w:rsid w:val="006E1311"/>
    <w:rsid w:val="006E274F"/>
    <w:rsid w:val="006E338A"/>
    <w:rsid w:val="006E3E1E"/>
    <w:rsid w:val="006E4067"/>
    <w:rsid w:val="006E4E27"/>
    <w:rsid w:val="006E63F2"/>
    <w:rsid w:val="006E6D31"/>
    <w:rsid w:val="006E71CF"/>
    <w:rsid w:val="006E7A6D"/>
    <w:rsid w:val="006F060C"/>
    <w:rsid w:val="006F1B9C"/>
    <w:rsid w:val="006F352F"/>
    <w:rsid w:val="006F363B"/>
    <w:rsid w:val="006F3FC9"/>
    <w:rsid w:val="006F441B"/>
    <w:rsid w:val="006F4B50"/>
    <w:rsid w:val="006F63F0"/>
    <w:rsid w:val="006F653D"/>
    <w:rsid w:val="006F6B3B"/>
    <w:rsid w:val="006F6D4C"/>
    <w:rsid w:val="006F771A"/>
    <w:rsid w:val="00700C2E"/>
    <w:rsid w:val="007010C1"/>
    <w:rsid w:val="00702FCE"/>
    <w:rsid w:val="00705272"/>
    <w:rsid w:val="007057DB"/>
    <w:rsid w:val="00705AC4"/>
    <w:rsid w:val="00705E8A"/>
    <w:rsid w:val="00707D47"/>
    <w:rsid w:val="00707FE3"/>
    <w:rsid w:val="007100E4"/>
    <w:rsid w:val="007130B8"/>
    <w:rsid w:val="00713A0B"/>
    <w:rsid w:val="00713CB7"/>
    <w:rsid w:val="00713FD4"/>
    <w:rsid w:val="00715E94"/>
    <w:rsid w:val="007166CA"/>
    <w:rsid w:val="00716796"/>
    <w:rsid w:val="007168D1"/>
    <w:rsid w:val="00717143"/>
    <w:rsid w:val="0071720C"/>
    <w:rsid w:val="00717636"/>
    <w:rsid w:val="00717E36"/>
    <w:rsid w:val="0072030E"/>
    <w:rsid w:val="007208E4"/>
    <w:rsid w:val="007212E3"/>
    <w:rsid w:val="00721BC0"/>
    <w:rsid w:val="00722B42"/>
    <w:rsid w:val="00722BC7"/>
    <w:rsid w:val="00722FE3"/>
    <w:rsid w:val="00723570"/>
    <w:rsid w:val="00724349"/>
    <w:rsid w:val="00724E84"/>
    <w:rsid w:val="00725888"/>
    <w:rsid w:val="00725AF4"/>
    <w:rsid w:val="00725F19"/>
    <w:rsid w:val="00726EF0"/>
    <w:rsid w:val="007278C3"/>
    <w:rsid w:val="00730B14"/>
    <w:rsid w:val="007318BA"/>
    <w:rsid w:val="00733B5A"/>
    <w:rsid w:val="00734A44"/>
    <w:rsid w:val="00735A36"/>
    <w:rsid w:val="00736318"/>
    <w:rsid w:val="007367FA"/>
    <w:rsid w:val="00740367"/>
    <w:rsid w:val="007407D8"/>
    <w:rsid w:val="0074177E"/>
    <w:rsid w:val="00741975"/>
    <w:rsid w:val="007426FD"/>
    <w:rsid w:val="00742DCD"/>
    <w:rsid w:val="007436D0"/>
    <w:rsid w:val="00743B3D"/>
    <w:rsid w:val="00744BAC"/>
    <w:rsid w:val="00746147"/>
    <w:rsid w:val="007474A0"/>
    <w:rsid w:val="0074782A"/>
    <w:rsid w:val="00747D25"/>
    <w:rsid w:val="007503FC"/>
    <w:rsid w:val="0075114D"/>
    <w:rsid w:val="00751312"/>
    <w:rsid w:val="00751360"/>
    <w:rsid w:val="00751EDB"/>
    <w:rsid w:val="00752151"/>
    <w:rsid w:val="0075270B"/>
    <w:rsid w:val="00752EF8"/>
    <w:rsid w:val="007530FF"/>
    <w:rsid w:val="007533B5"/>
    <w:rsid w:val="007535B1"/>
    <w:rsid w:val="007536E6"/>
    <w:rsid w:val="0075512C"/>
    <w:rsid w:val="00755739"/>
    <w:rsid w:val="00756243"/>
    <w:rsid w:val="007572F2"/>
    <w:rsid w:val="00760890"/>
    <w:rsid w:val="00760BBB"/>
    <w:rsid w:val="00761BD0"/>
    <w:rsid w:val="007658A8"/>
    <w:rsid w:val="00765DE3"/>
    <w:rsid w:val="00765E7E"/>
    <w:rsid w:val="00766397"/>
    <w:rsid w:val="00767863"/>
    <w:rsid w:val="00771A11"/>
    <w:rsid w:val="00772907"/>
    <w:rsid w:val="00772D80"/>
    <w:rsid w:val="00773EC6"/>
    <w:rsid w:val="007746CB"/>
    <w:rsid w:val="00775D64"/>
    <w:rsid w:val="007768B6"/>
    <w:rsid w:val="00776FC7"/>
    <w:rsid w:val="007770E6"/>
    <w:rsid w:val="007777E0"/>
    <w:rsid w:val="00780053"/>
    <w:rsid w:val="00781263"/>
    <w:rsid w:val="00781C6A"/>
    <w:rsid w:val="007821A1"/>
    <w:rsid w:val="00783E38"/>
    <w:rsid w:val="007844F2"/>
    <w:rsid w:val="007849FA"/>
    <w:rsid w:val="00785AA0"/>
    <w:rsid w:val="00785E41"/>
    <w:rsid w:val="00786C8B"/>
    <w:rsid w:val="007871E4"/>
    <w:rsid w:val="00791E4A"/>
    <w:rsid w:val="00792886"/>
    <w:rsid w:val="00792AE4"/>
    <w:rsid w:val="00792B03"/>
    <w:rsid w:val="0079340F"/>
    <w:rsid w:val="007948B9"/>
    <w:rsid w:val="0079541F"/>
    <w:rsid w:val="00796091"/>
    <w:rsid w:val="00796317"/>
    <w:rsid w:val="007976A0"/>
    <w:rsid w:val="00797DB5"/>
    <w:rsid w:val="00797F52"/>
    <w:rsid w:val="007A0CE5"/>
    <w:rsid w:val="007A0D59"/>
    <w:rsid w:val="007A2193"/>
    <w:rsid w:val="007A2A5F"/>
    <w:rsid w:val="007A34B3"/>
    <w:rsid w:val="007A34D9"/>
    <w:rsid w:val="007A375C"/>
    <w:rsid w:val="007A3DAF"/>
    <w:rsid w:val="007A4631"/>
    <w:rsid w:val="007A499F"/>
    <w:rsid w:val="007A554F"/>
    <w:rsid w:val="007A55FE"/>
    <w:rsid w:val="007A597F"/>
    <w:rsid w:val="007A5C22"/>
    <w:rsid w:val="007A7B73"/>
    <w:rsid w:val="007B015E"/>
    <w:rsid w:val="007B03FD"/>
    <w:rsid w:val="007B0AE3"/>
    <w:rsid w:val="007B0BD5"/>
    <w:rsid w:val="007B0CA2"/>
    <w:rsid w:val="007B0DD9"/>
    <w:rsid w:val="007B0E7D"/>
    <w:rsid w:val="007B1CB8"/>
    <w:rsid w:val="007B37ED"/>
    <w:rsid w:val="007B3A53"/>
    <w:rsid w:val="007B42B6"/>
    <w:rsid w:val="007B4DB8"/>
    <w:rsid w:val="007B564B"/>
    <w:rsid w:val="007B5BDE"/>
    <w:rsid w:val="007B5E45"/>
    <w:rsid w:val="007B6567"/>
    <w:rsid w:val="007B6B87"/>
    <w:rsid w:val="007B785A"/>
    <w:rsid w:val="007B7AE0"/>
    <w:rsid w:val="007B7B29"/>
    <w:rsid w:val="007B7C3B"/>
    <w:rsid w:val="007B7FEB"/>
    <w:rsid w:val="007C0412"/>
    <w:rsid w:val="007C2581"/>
    <w:rsid w:val="007C3AFD"/>
    <w:rsid w:val="007C4D91"/>
    <w:rsid w:val="007C52B1"/>
    <w:rsid w:val="007C57D9"/>
    <w:rsid w:val="007C5BA1"/>
    <w:rsid w:val="007C78A7"/>
    <w:rsid w:val="007D0569"/>
    <w:rsid w:val="007D121B"/>
    <w:rsid w:val="007D1719"/>
    <w:rsid w:val="007D1761"/>
    <w:rsid w:val="007D1F59"/>
    <w:rsid w:val="007D23AF"/>
    <w:rsid w:val="007D25C7"/>
    <w:rsid w:val="007D2ADF"/>
    <w:rsid w:val="007D34C1"/>
    <w:rsid w:val="007D47AE"/>
    <w:rsid w:val="007D53D7"/>
    <w:rsid w:val="007D5527"/>
    <w:rsid w:val="007D58A9"/>
    <w:rsid w:val="007D5B33"/>
    <w:rsid w:val="007D747C"/>
    <w:rsid w:val="007E0AAD"/>
    <w:rsid w:val="007E1E56"/>
    <w:rsid w:val="007E21C4"/>
    <w:rsid w:val="007E24C7"/>
    <w:rsid w:val="007E25C1"/>
    <w:rsid w:val="007E2951"/>
    <w:rsid w:val="007E33C2"/>
    <w:rsid w:val="007E3F7B"/>
    <w:rsid w:val="007E42E5"/>
    <w:rsid w:val="007E4A8C"/>
    <w:rsid w:val="007E4F43"/>
    <w:rsid w:val="007E5A9F"/>
    <w:rsid w:val="007E7580"/>
    <w:rsid w:val="007E76DB"/>
    <w:rsid w:val="007E776F"/>
    <w:rsid w:val="007E79B4"/>
    <w:rsid w:val="007E79ED"/>
    <w:rsid w:val="007F1BF0"/>
    <w:rsid w:val="007F2657"/>
    <w:rsid w:val="007F2D12"/>
    <w:rsid w:val="007F2E70"/>
    <w:rsid w:val="007F304D"/>
    <w:rsid w:val="007F4F7C"/>
    <w:rsid w:val="007F56FF"/>
    <w:rsid w:val="007F5F66"/>
    <w:rsid w:val="007F6D6B"/>
    <w:rsid w:val="007F7DBB"/>
    <w:rsid w:val="00800433"/>
    <w:rsid w:val="0080046A"/>
    <w:rsid w:val="00800B5C"/>
    <w:rsid w:val="00801EAA"/>
    <w:rsid w:val="00803851"/>
    <w:rsid w:val="0080485A"/>
    <w:rsid w:val="00804E6F"/>
    <w:rsid w:val="00805698"/>
    <w:rsid w:val="00805D48"/>
    <w:rsid w:val="00810398"/>
    <w:rsid w:val="008105D7"/>
    <w:rsid w:val="00811A64"/>
    <w:rsid w:val="00812A96"/>
    <w:rsid w:val="00813366"/>
    <w:rsid w:val="0081377C"/>
    <w:rsid w:val="00813ABE"/>
    <w:rsid w:val="008142D8"/>
    <w:rsid w:val="008145F5"/>
    <w:rsid w:val="008148CD"/>
    <w:rsid w:val="00814CD0"/>
    <w:rsid w:val="0081526B"/>
    <w:rsid w:val="008155C4"/>
    <w:rsid w:val="00815733"/>
    <w:rsid w:val="00815BC9"/>
    <w:rsid w:val="00816376"/>
    <w:rsid w:val="00821D12"/>
    <w:rsid w:val="008237FF"/>
    <w:rsid w:val="0082400C"/>
    <w:rsid w:val="00824716"/>
    <w:rsid w:val="00824A4C"/>
    <w:rsid w:val="00825182"/>
    <w:rsid w:val="00825767"/>
    <w:rsid w:val="00825DA7"/>
    <w:rsid w:val="008261D0"/>
    <w:rsid w:val="00826B20"/>
    <w:rsid w:val="00826FF9"/>
    <w:rsid w:val="00827634"/>
    <w:rsid w:val="00827DCC"/>
    <w:rsid w:val="008305DC"/>
    <w:rsid w:val="008308CA"/>
    <w:rsid w:val="00834051"/>
    <w:rsid w:val="008343C4"/>
    <w:rsid w:val="00835731"/>
    <w:rsid w:val="008357CB"/>
    <w:rsid w:val="008369D9"/>
    <w:rsid w:val="00837902"/>
    <w:rsid w:val="00837ADC"/>
    <w:rsid w:val="00841E77"/>
    <w:rsid w:val="00842640"/>
    <w:rsid w:val="00842DF9"/>
    <w:rsid w:val="0084356B"/>
    <w:rsid w:val="0084484D"/>
    <w:rsid w:val="00844FDE"/>
    <w:rsid w:val="00845075"/>
    <w:rsid w:val="008454E4"/>
    <w:rsid w:val="00846080"/>
    <w:rsid w:val="00846AE6"/>
    <w:rsid w:val="00847285"/>
    <w:rsid w:val="00847A36"/>
    <w:rsid w:val="00850F5F"/>
    <w:rsid w:val="008523EB"/>
    <w:rsid w:val="008528FF"/>
    <w:rsid w:val="00852B24"/>
    <w:rsid w:val="00853663"/>
    <w:rsid w:val="00853AB4"/>
    <w:rsid w:val="00855B59"/>
    <w:rsid w:val="0085764D"/>
    <w:rsid w:val="00861383"/>
    <w:rsid w:val="008619B2"/>
    <w:rsid w:val="0086213B"/>
    <w:rsid w:val="0086325B"/>
    <w:rsid w:val="008640DB"/>
    <w:rsid w:val="00864414"/>
    <w:rsid w:val="008657A8"/>
    <w:rsid w:val="00866010"/>
    <w:rsid w:val="00866DFB"/>
    <w:rsid w:val="00867688"/>
    <w:rsid w:val="00867D97"/>
    <w:rsid w:val="00867F7F"/>
    <w:rsid w:val="008724E1"/>
    <w:rsid w:val="008736D2"/>
    <w:rsid w:val="00873CC3"/>
    <w:rsid w:val="008761E1"/>
    <w:rsid w:val="008777CB"/>
    <w:rsid w:val="0088095F"/>
    <w:rsid w:val="00880FE2"/>
    <w:rsid w:val="00881F80"/>
    <w:rsid w:val="00882539"/>
    <w:rsid w:val="008836F5"/>
    <w:rsid w:val="00884FE0"/>
    <w:rsid w:val="008853A0"/>
    <w:rsid w:val="00885BFE"/>
    <w:rsid w:val="0088621A"/>
    <w:rsid w:val="008863C2"/>
    <w:rsid w:val="00886605"/>
    <w:rsid w:val="00886769"/>
    <w:rsid w:val="00886BE6"/>
    <w:rsid w:val="00887838"/>
    <w:rsid w:val="008904E3"/>
    <w:rsid w:val="00890CC2"/>
    <w:rsid w:val="008915A8"/>
    <w:rsid w:val="00891A61"/>
    <w:rsid w:val="00892DCB"/>
    <w:rsid w:val="0089371A"/>
    <w:rsid w:val="008938BA"/>
    <w:rsid w:val="00893B90"/>
    <w:rsid w:val="00894253"/>
    <w:rsid w:val="00894931"/>
    <w:rsid w:val="00894B7E"/>
    <w:rsid w:val="00897844"/>
    <w:rsid w:val="0089794A"/>
    <w:rsid w:val="008A21B7"/>
    <w:rsid w:val="008A30A8"/>
    <w:rsid w:val="008A4464"/>
    <w:rsid w:val="008A5212"/>
    <w:rsid w:val="008A6B1B"/>
    <w:rsid w:val="008A6E98"/>
    <w:rsid w:val="008B0927"/>
    <w:rsid w:val="008B0C02"/>
    <w:rsid w:val="008B17DF"/>
    <w:rsid w:val="008B1E72"/>
    <w:rsid w:val="008B2063"/>
    <w:rsid w:val="008B2C93"/>
    <w:rsid w:val="008B4E14"/>
    <w:rsid w:val="008B5465"/>
    <w:rsid w:val="008B567D"/>
    <w:rsid w:val="008B573B"/>
    <w:rsid w:val="008B7673"/>
    <w:rsid w:val="008C0670"/>
    <w:rsid w:val="008C06BF"/>
    <w:rsid w:val="008C1644"/>
    <w:rsid w:val="008C4B35"/>
    <w:rsid w:val="008C4F0B"/>
    <w:rsid w:val="008C688B"/>
    <w:rsid w:val="008C69BC"/>
    <w:rsid w:val="008C6ABF"/>
    <w:rsid w:val="008C7026"/>
    <w:rsid w:val="008D01C4"/>
    <w:rsid w:val="008D13B2"/>
    <w:rsid w:val="008D1B72"/>
    <w:rsid w:val="008D1C56"/>
    <w:rsid w:val="008D2169"/>
    <w:rsid w:val="008D2860"/>
    <w:rsid w:val="008D28C1"/>
    <w:rsid w:val="008D3064"/>
    <w:rsid w:val="008D30B4"/>
    <w:rsid w:val="008D315F"/>
    <w:rsid w:val="008D3167"/>
    <w:rsid w:val="008D514F"/>
    <w:rsid w:val="008D54FE"/>
    <w:rsid w:val="008D5E3D"/>
    <w:rsid w:val="008D5EEA"/>
    <w:rsid w:val="008D64A9"/>
    <w:rsid w:val="008D72E3"/>
    <w:rsid w:val="008D764E"/>
    <w:rsid w:val="008E0795"/>
    <w:rsid w:val="008E0B79"/>
    <w:rsid w:val="008E1313"/>
    <w:rsid w:val="008E17E6"/>
    <w:rsid w:val="008E22CF"/>
    <w:rsid w:val="008E460C"/>
    <w:rsid w:val="008E4674"/>
    <w:rsid w:val="008E5D2B"/>
    <w:rsid w:val="008F00E0"/>
    <w:rsid w:val="008F01FA"/>
    <w:rsid w:val="008F15B5"/>
    <w:rsid w:val="008F1F66"/>
    <w:rsid w:val="008F211E"/>
    <w:rsid w:val="008F28BA"/>
    <w:rsid w:val="008F2E24"/>
    <w:rsid w:val="008F47DF"/>
    <w:rsid w:val="008F5453"/>
    <w:rsid w:val="008F54BD"/>
    <w:rsid w:val="008F5E71"/>
    <w:rsid w:val="008F6598"/>
    <w:rsid w:val="008F732B"/>
    <w:rsid w:val="008F7559"/>
    <w:rsid w:val="008F7601"/>
    <w:rsid w:val="00900879"/>
    <w:rsid w:val="00900FD8"/>
    <w:rsid w:val="0090141F"/>
    <w:rsid w:val="00901CF2"/>
    <w:rsid w:val="00902398"/>
    <w:rsid w:val="00904CAD"/>
    <w:rsid w:val="0090525B"/>
    <w:rsid w:val="00905798"/>
    <w:rsid w:val="009059D7"/>
    <w:rsid w:val="00906911"/>
    <w:rsid w:val="0090697F"/>
    <w:rsid w:val="00906FE2"/>
    <w:rsid w:val="0090708F"/>
    <w:rsid w:val="009115C2"/>
    <w:rsid w:val="0091196C"/>
    <w:rsid w:val="00911C58"/>
    <w:rsid w:val="00911CA2"/>
    <w:rsid w:val="00911FFE"/>
    <w:rsid w:val="0091308C"/>
    <w:rsid w:val="0091350E"/>
    <w:rsid w:val="00913615"/>
    <w:rsid w:val="009157BA"/>
    <w:rsid w:val="0091584B"/>
    <w:rsid w:val="00915A1D"/>
    <w:rsid w:val="00916F2F"/>
    <w:rsid w:val="009175A3"/>
    <w:rsid w:val="0092009B"/>
    <w:rsid w:val="009208A8"/>
    <w:rsid w:val="00920E9C"/>
    <w:rsid w:val="009212C6"/>
    <w:rsid w:val="009216E4"/>
    <w:rsid w:val="00921724"/>
    <w:rsid w:val="00921F76"/>
    <w:rsid w:val="00921FEC"/>
    <w:rsid w:val="00922084"/>
    <w:rsid w:val="00922D2D"/>
    <w:rsid w:val="009237A8"/>
    <w:rsid w:val="00923AEC"/>
    <w:rsid w:val="00924AA7"/>
    <w:rsid w:val="009261BB"/>
    <w:rsid w:val="009266BD"/>
    <w:rsid w:val="00926A20"/>
    <w:rsid w:val="00927565"/>
    <w:rsid w:val="00934C0C"/>
    <w:rsid w:val="009366C2"/>
    <w:rsid w:val="0093748F"/>
    <w:rsid w:val="009408AF"/>
    <w:rsid w:val="00940950"/>
    <w:rsid w:val="00941193"/>
    <w:rsid w:val="009411FA"/>
    <w:rsid w:val="00941366"/>
    <w:rsid w:val="00941D04"/>
    <w:rsid w:val="00941DCA"/>
    <w:rsid w:val="009429CA"/>
    <w:rsid w:val="00942F42"/>
    <w:rsid w:val="00943611"/>
    <w:rsid w:val="009442EB"/>
    <w:rsid w:val="009449D6"/>
    <w:rsid w:val="00944CF3"/>
    <w:rsid w:val="0094515F"/>
    <w:rsid w:val="009452A4"/>
    <w:rsid w:val="009458C7"/>
    <w:rsid w:val="009461CC"/>
    <w:rsid w:val="00946707"/>
    <w:rsid w:val="00947B8F"/>
    <w:rsid w:val="00950530"/>
    <w:rsid w:val="00950996"/>
    <w:rsid w:val="00950D19"/>
    <w:rsid w:val="00952C17"/>
    <w:rsid w:val="00954E2D"/>
    <w:rsid w:val="00955693"/>
    <w:rsid w:val="00955921"/>
    <w:rsid w:val="00956EA6"/>
    <w:rsid w:val="009576D2"/>
    <w:rsid w:val="00957A15"/>
    <w:rsid w:val="00961596"/>
    <w:rsid w:val="00962574"/>
    <w:rsid w:val="00962A39"/>
    <w:rsid w:val="00963B38"/>
    <w:rsid w:val="0096491C"/>
    <w:rsid w:val="00964AA0"/>
    <w:rsid w:val="0096520B"/>
    <w:rsid w:val="00965439"/>
    <w:rsid w:val="00965473"/>
    <w:rsid w:val="00965753"/>
    <w:rsid w:val="00966089"/>
    <w:rsid w:val="0096651E"/>
    <w:rsid w:val="00966988"/>
    <w:rsid w:val="009670BD"/>
    <w:rsid w:val="00967565"/>
    <w:rsid w:val="00967791"/>
    <w:rsid w:val="009717D8"/>
    <w:rsid w:val="00971CE2"/>
    <w:rsid w:val="00971D2F"/>
    <w:rsid w:val="009721D1"/>
    <w:rsid w:val="00972713"/>
    <w:rsid w:val="009729CB"/>
    <w:rsid w:val="00972AEE"/>
    <w:rsid w:val="0097387C"/>
    <w:rsid w:val="00973B57"/>
    <w:rsid w:val="00973C88"/>
    <w:rsid w:val="00973FE7"/>
    <w:rsid w:val="009745C2"/>
    <w:rsid w:val="00975705"/>
    <w:rsid w:val="009757C1"/>
    <w:rsid w:val="009759F6"/>
    <w:rsid w:val="00975AD8"/>
    <w:rsid w:val="00977083"/>
    <w:rsid w:val="00977A81"/>
    <w:rsid w:val="00977F53"/>
    <w:rsid w:val="00980984"/>
    <w:rsid w:val="009810C8"/>
    <w:rsid w:val="0098156E"/>
    <w:rsid w:val="00982B4D"/>
    <w:rsid w:val="00983DF4"/>
    <w:rsid w:val="00984A90"/>
    <w:rsid w:val="00985572"/>
    <w:rsid w:val="00985ECF"/>
    <w:rsid w:val="00986384"/>
    <w:rsid w:val="009865BD"/>
    <w:rsid w:val="0098737B"/>
    <w:rsid w:val="00990006"/>
    <w:rsid w:val="00990B24"/>
    <w:rsid w:val="009919FA"/>
    <w:rsid w:val="00992703"/>
    <w:rsid w:val="009941D4"/>
    <w:rsid w:val="00994A18"/>
    <w:rsid w:val="00994BFF"/>
    <w:rsid w:val="00994F58"/>
    <w:rsid w:val="00994FF2"/>
    <w:rsid w:val="00995DDA"/>
    <w:rsid w:val="00996F3E"/>
    <w:rsid w:val="009973B6"/>
    <w:rsid w:val="0099767E"/>
    <w:rsid w:val="00997AC7"/>
    <w:rsid w:val="009A0ED0"/>
    <w:rsid w:val="009A1819"/>
    <w:rsid w:val="009A1D2F"/>
    <w:rsid w:val="009A2C12"/>
    <w:rsid w:val="009A35E0"/>
    <w:rsid w:val="009A3CBC"/>
    <w:rsid w:val="009A41B1"/>
    <w:rsid w:val="009A4487"/>
    <w:rsid w:val="009A5C79"/>
    <w:rsid w:val="009A5E79"/>
    <w:rsid w:val="009A5F0B"/>
    <w:rsid w:val="009A67A9"/>
    <w:rsid w:val="009B0A6F"/>
    <w:rsid w:val="009B0AD0"/>
    <w:rsid w:val="009B1329"/>
    <w:rsid w:val="009B1546"/>
    <w:rsid w:val="009B157D"/>
    <w:rsid w:val="009B1C53"/>
    <w:rsid w:val="009B1D84"/>
    <w:rsid w:val="009B3658"/>
    <w:rsid w:val="009B5632"/>
    <w:rsid w:val="009B6D02"/>
    <w:rsid w:val="009B768B"/>
    <w:rsid w:val="009C0077"/>
    <w:rsid w:val="009C0368"/>
    <w:rsid w:val="009C05CA"/>
    <w:rsid w:val="009C35DD"/>
    <w:rsid w:val="009C3740"/>
    <w:rsid w:val="009C3BB9"/>
    <w:rsid w:val="009C464B"/>
    <w:rsid w:val="009C4B30"/>
    <w:rsid w:val="009C5FB2"/>
    <w:rsid w:val="009C6A54"/>
    <w:rsid w:val="009C7509"/>
    <w:rsid w:val="009C799E"/>
    <w:rsid w:val="009D0360"/>
    <w:rsid w:val="009D0483"/>
    <w:rsid w:val="009D080C"/>
    <w:rsid w:val="009D0B51"/>
    <w:rsid w:val="009D1DC4"/>
    <w:rsid w:val="009D1DCD"/>
    <w:rsid w:val="009D2DB8"/>
    <w:rsid w:val="009D3BD6"/>
    <w:rsid w:val="009D3F80"/>
    <w:rsid w:val="009D4854"/>
    <w:rsid w:val="009D4EF4"/>
    <w:rsid w:val="009D5076"/>
    <w:rsid w:val="009D5772"/>
    <w:rsid w:val="009D5AB4"/>
    <w:rsid w:val="009D60AC"/>
    <w:rsid w:val="009D6C72"/>
    <w:rsid w:val="009D762D"/>
    <w:rsid w:val="009D7995"/>
    <w:rsid w:val="009D7FB0"/>
    <w:rsid w:val="009E47E1"/>
    <w:rsid w:val="009E4AEB"/>
    <w:rsid w:val="009E5522"/>
    <w:rsid w:val="009E5C03"/>
    <w:rsid w:val="009E5DAF"/>
    <w:rsid w:val="009E6A7C"/>
    <w:rsid w:val="009E78D2"/>
    <w:rsid w:val="009F0E5E"/>
    <w:rsid w:val="009F1850"/>
    <w:rsid w:val="009F3152"/>
    <w:rsid w:val="009F381F"/>
    <w:rsid w:val="009F3DA6"/>
    <w:rsid w:val="009F4B64"/>
    <w:rsid w:val="009F4C41"/>
    <w:rsid w:val="009F5021"/>
    <w:rsid w:val="009F534B"/>
    <w:rsid w:val="009F5C8E"/>
    <w:rsid w:val="009F69F0"/>
    <w:rsid w:val="00A000E4"/>
    <w:rsid w:val="00A0048D"/>
    <w:rsid w:val="00A00CF5"/>
    <w:rsid w:val="00A00E54"/>
    <w:rsid w:val="00A012BF"/>
    <w:rsid w:val="00A016B4"/>
    <w:rsid w:val="00A0177E"/>
    <w:rsid w:val="00A01BC4"/>
    <w:rsid w:val="00A01BDB"/>
    <w:rsid w:val="00A01CEA"/>
    <w:rsid w:val="00A032F2"/>
    <w:rsid w:val="00A03F8F"/>
    <w:rsid w:val="00A04E56"/>
    <w:rsid w:val="00A061B6"/>
    <w:rsid w:val="00A06B37"/>
    <w:rsid w:val="00A06CDD"/>
    <w:rsid w:val="00A07424"/>
    <w:rsid w:val="00A078BB"/>
    <w:rsid w:val="00A1039E"/>
    <w:rsid w:val="00A10DBA"/>
    <w:rsid w:val="00A10FD2"/>
    <w:rsid w:val="00A11C2A"/>
    <w:rsid w:val="00A12790"/>
    <w:rsid w:val="00A131A8"/>
    <w:rsid w:val="00A131C1"/>
    <w:rsid w:val="00A13360"/>
    <w:rsid w:val="00A13EA9"/>
    <w:rsid w:val="00A142FB"/>
    <w:rsid w:val="00A148D7"/>
    <w:rsid w:val="00A14ECD"/>
    <w:rsid w:val="00A15826"/>
    <w:rsid w:val="00A167BC"/>
    <w:rsid w:val="00A17AFA"/>
    <w:rsid w:val="00A20B7E"/>
    <w:rsid w:val="00A211C8"/>
    <w:rsid w:val="00A217CA"/>
    <w:rsid w:val="00A25BDD"/>
    <w:rsid w:val="00A25F1B"/>
    <w:rsid w:val="00A25FC1"/>
    <w:rsid w:val="00A26675"/>
    <w:rsid w:val="00A266A2"/>
    <w:rsid w:val="00A26841"/>
    <w:rsid w:val="00A30E50"/>
    <w:rsid w:val="00A328C3"/>
    <w:rsid w:val="00A32DEC"/>
    <w:rsid w:val="00A333D4"/>
    <w:rsid w:val="00A33DCC"/>
    <w:rsid w:val="00A342F9"/>
    <w:rsid w:val="00A343F1"/>
    <w:rsid w:val="00A36450"/>
    <w:rsid w:val="00A40F15"/>
    <w:rsid w:val="00A413BD"/>
    <w:rsid w:val="00A414DB"/>
    <w:rsid w:val="00A41F54"/>
    <w:rsid w:val="00A42949"/>
    <w:rsid w:val="00A42B81"/>
    <w:rsid w:val="00A42FE1"/>
    <w:rsid w:val="00A43799"/>
    <w:rsid w:val="00A43A52"/>
    <w:rsid w:val="00A43E27"/>
    <w:rsid w:val="00A4402A"/>
    <w:rsid w:val="00A44B23"/>
    <w:rsid w:val="00A44C42"/>
    <w:rsid w:val="00A45EF7"/>
    <w:rsid w:val="00A464DF"/>
    <w:rsid w:val="00A46A86"/>
    <w:rsid w:val="00A472A7"/>
    <w:rsid w:val="00A50E6A"/>
    <w:rsid w:val="00A51156"/>
    <w:rsid w:val="00A51E8B"/>
    <w:rsid w:val="00A5287F"/>
    <w:rsid w:val="00A52C9F"/>
    <w:rsid w:val="00A54132"/>
    <w:rsid w:val="00A54200"/>
    <w:rsid w:val="00A55290"/>
    <w:rsid w:val="00A55DF1"/>
    <w:rsid w:val="00A55EB3"/>
    <w:rsid w:val="00A55EE3"/>
    <w:rsid w:val="00A565D8"/>
    <w:rsid w:val="00A56931"/>
    <w:rsid w:val="00A61635"/>
    <w:rsid w:val="00A61873"/>
    <w:rsid w:val="00A631CB"/>
    <w:rsid w:val="00A635DD"/>
    <w:rsid w:val="00A6394C"/>
    <w:rsid w:val="00A63BB2"/>
    <w:rsid w:val="00A642FD"/>
    <w:rsid w:val="00A662D9"/>
    <w:rsid w:val="00A66394"/>
    <w:rsid w:val="00A67424"/>
    <w:rsid w:val="00A67B54"/>
    <w:rsid w:val="00A7037B"/>
    <w:rsid w:val="00A71D0C"/>
    <w:rsid w:val="00A725A0"/>
    <w:rsid w:val="00A72C7A"/>
    <w:rsid w:val="00A7341C"/>
    <w:rsid w:val="00A73A52"/>
    <w:rsid w:val="00A74352"/>
    <w:rsid w:val="00A753E7"/>
    <w:rsid w:val="00A760F8"/>
    <w:rsid w:val="00A76C32"/>
    <w:rsid w:val="00A76E4D"/>
    <w:rsid w:val="00A76F83"/>
    <w:rsid w:val="00A77367"/>
    <w:rsid w:val="00A808D9"/>
    <w:rsid w:val="00A815AE"/>
    <w:rsid w:val="00A81E8B"/>
    <w:rsid w:val="00A82E54"/>
    <w:rsid w:val="00A82ED7"/>
    <w:rsid w:val="00A83098"/>
    <w:rsid w:val="00A8316D"/>
    <w:rsid w:val="00A83B2D"/>
    <w:rsid w:val="00A83CA5"/>
    <w:rsid w:val="00A849AD"/>
    <w:rsid w:val="00A858A5"/>
    <w:rsid w:val="00A85BFC"/>
    <w:rsid w:val="00A87214"/>
    <w:rsid w:val="00A90441"/>
    <w:rsid w:val="00A9215B"/>
    <w:rsid w:val="00A933AA"/>
    <w:rsid w:val="00A93E34"/>
    <w:rsid w:val="00A94877"/>
    <w:rsid w:val="00A94ECA"/>
    <w:rsid w:val="00A96A2D"/>
    <w:rsid w:val="00AA0977"/>
    <w:rsid w:val="00AA09EC"/>
    <w:rsid w:val="00AA0C3F"/>
    <w:rsid w:val="00AA0F7E"/>
    <w:rsid w:val="00AA1857"/>
    <w:rsid w:val="00AA29DD"/>
    <w:rsid w:val="00AA399F"/>
    <w:rsid w:val="00AA4562"/>
    <w:rsid w:val="00AA4F4C"/>
    <w:rsid w:val="00AA533D"/>
    <w:rsid w:val="00AA5738"/>
    <w:rsid w:val="00AA61A8"/>
    <w:rsid w:val="00AA7CC7"/>
    <w:rsid w:val="00AA7DE5"/>
    <w:rsid w:val="00AB0122"/>
    <w:rsid w:val="00AB019E"/>
    <w:rsid w:val="00AB172A"/>
    <w:rsid w:val="00AB264E"/>
    <w:rsid w:val="00AB2F2A"/>
    <w:rsid w:val="00AB32F4"/>
    <w:rsid w:val="00AB3409"/>
    <w:rsid w:val="00AB3460"/>
    <w:rsid w:val="00AB36DF"/>
    <w:rsid w:val="00AB3D5B"/>
    <w:rsid w:val="00AB494E"/>
    <w:rsid w:val="00AB5442"/>
    <w:rsid w:val="00AB60F3"/>
    <w:rsid w:val="00AB643E"/>
    <w:rsid w:val="00AB747E"/>
    <w:rsid w:val="00AB760E"/>
    <w:rsid w:val="00AB77AE"/>
    <w:rsid w:val="00AC2979"/>
    <w:rsid w:val="00AC3604"/>
    <w:rsid w:val="00AC3870"/>
    <w:rsid w:val="00AC3ADB"/>
    <w:rsid w:val="00AC501E"/>
    <w:rsid w:val="00AC5AA7"/>
    <w:rsid w:val="00AC69C6"/>
    <w:rsid w:val="00AC7A37"/>
    <w:rsid w:val="00AD02D8"/>
    <w:rsid w:val="00AD155A"/>
    <w:rsid w:val="00AD1E5A"/>
    <w:rsid w:val="00AD1F3A"/>
    <w:rsid w:val="00AD2B55"/>
    <w:rsid w:val="00AD3078"/>
    <w:rsid w:val="00AD334A"/>
    <w:rsid w:val="00AD3451"/>
    <w:rsid w:val="00AD3877"/>
    <w:rsid w:val="00AD3DDC"/>
    <w:rsid w:val="00AD45DB"/>
    <w:rsid w:val="00AD5ABD"/>
    <w:rsid w:val="00AD5AF7"/>
    <w:rsid w:val="00AD5ECB"/>
    <w:rsid w:val="00AD5F23"/>
    <w:rsid w:val="00AD7CA2"/>
    <w:rsid w:val="00AE109B"/>
    <w:rsid w:val="00AE1853"/>
    <w:rsid w:val="00AE1E08"/>
    <w:rsid w:val="00AE1F19"/>
    <w:rsid w:val="00AE21A1"/>
    <w:rsid w:val="00AE22E1"/>
    <w:rsid w:val="00AE41AE"/>
    <w:rsid w:val="00AE475F"/>
    <w:rsid w:val="00AE4ACC"/>
    <w:rsid w:val="00AE54EC"/>
    <w:rsid w:val="00AE6B16"/>
    <w:rsid w:val="00AE7EFA"/>
    <w:rsid w:val="00AF0664"/>
    <w:rsid w:val="00AF0A13"/>
    <w:rsid w:val="00AF1543"/>
    <w:rsid w:val="00AF1E94"/>
    <w:rsid w:val="00AF226F"/>
    <w:rsid w:val="00AF26B3"/>
    <w:rsid w:val="00AF26FD"/>
    <w:rsid w:val="00AF6C5E"/>
    <w:rsid w:val="00B002E0"/>
    <w:rsid w:val="00B01625"/>
    <w:rsid w:val="00B0169E"/>
    <w:rsid w:val="00B02F81"/>
    <w:rsid w:val="00B03262"/>
    <w:rsid w:val="00B037BB"/>
    <w:rsid w:val="00B04156"/>
    <w:rsid w:val="00B043DB"/>
    <w:rsid w:val="00B04C75"/>
    <w:rsid w:val="00B05561"/>
    <w:rsid w:val="00B0596B"/>
    <w:rsid w:val="00B06DD0"/>
    <w:rsid w:val="00B06E76"/>
    <w:rsid w:val="00B07EE0"/>
    <w:rsid w:val="00B10DE5"/>
    <w:rsid w:val="00B11162"/>
    <w:rsid w:val="00B11B9A"/>
    <w:rsid w:val="00B11BF1"/>
    <w:rsid w:val="00B1248D"/>
    <w:rsid w:val="00B13344"/>
    <w:rsid w:val="00B139FA"/>
    <w:rsid w:val="00B14324"/>
    <w:rsid w:val="00B145AB"/>
    <w:rsid w:val="00B14848"/>
    <w:rsid w:val="00B14A6F"/>
    <w:rsid w:val="00B16FC8"/>
    <w:rsid w:val="00B176ED"/>
    <w:rsid w:val="00B17710"/>
    <w:rsid w:val="00B179E2"/>
    <w:rsid w:val="00B17DFB"/>
    <w:rsid w:val="00B20077"/>
    <w:rsid w:val="00B2050D"/>
    <w:rsid w:val="00B206F4"/>
    <w:rsid w:val="00B2136E"/>
    <w:rsid w:val="00B213AA"/>
    <w:rsid w:val="00B216B8"/>
    <w:rsid w:val="00B240CD"/>
    <w:rsid w:val="00B24606"/>
    <w:rsid w:val="00B25B9D"/>
    <w:rsid w:val="00B26C37"/>
    <w:rsid w:val="00B27178"/>
    <w:rsid w:val="00B27E45"/>
    <w:rsid w:val="00B30870"/>
    <w:rsid w:val="00B30E30"/>
    <w:rsid w:val="00B30F93"/>
    <w:rsid w:val="00B32C9A"/>
    <w:rsid w:val="00B33EFB"/>
    <w:rsid w:val="00B34144"/>
    <w:rsid w:val="00B34AD0"/>
    <w:rsid w:val="00B34DEE"/>
    <w:rsid w:val="00B3506F"/>
    <w:rsid w:val="00B35364"/>
    <w:rsid w:val="00B36739"/>
    <w:rsid w:val="00B36E63"/>
    <w:rsid w:val="00B41F5D"/>
    <w:rsid w:val="00B43226"/>
    <w:rsid w:val="00B447C0"/>
    <w:rsid w:val="00B44B46"/>
    <w:rsid w:val="00B4636A"/>
    <w:rsid w:val="00B469FB"/>
    <w:rsid w:val="00B47328"/>
    <w:rsid w:val="00B47567"/>
    <w:rsid w:val="00B50388"/>
    <w:rsid w:val="00B50E39"/>
    <w:rsid w:val="00B5181E"/>
    <w:rsid w:val="00B525A0"/>
    <w:rsid w:val="00B52B2D"/>
    <w:rsid w:val="00B542CC"/>
    <w:rsid w:val="00B54C90"/>
    <w:rsid w:val="00B54CE3"/>
    <w:rsid w:val="00B55DCE"/>
    <w:rsid w:val="00B573B4"/>
    <w:rsid w:val="00B60986"/>
    <w:rsid w:val="00B60CFB"/>
    <w:rsid w:val="00B6104E"/>
    <w:rsid w:val="00B61CFA"/>
    <w:rsid w:val="00B63363"/>
    <w:rsid w:val="00B66989"/>
    <w:rsid w:val="00B66C20"/>
    <w:rsid w:val="00B67427"/>
    <w:rsid w:val="00B67FBF"/>
    <w:rsid w:val="00B700F0"/>
    <w:rsid w:val="00B7238A"/>
    <w:rsid w:val="00B7258B"/>
    <w:rsid w:val="00B72BBC"/>
    <w:rsid w:val="00B73F3A"/>
    <w:rsid w:val="00B74186"/>
    <w:rsid w:val="00B75566"/>
    <w:rsid w:val="00B75DFC"/>
    <w:rsid w:val="00B765CA"/>
    <w:rsid w:val="00B7687B"/>
    <w:rsid w:val="00B76F16"/>
    <w:rsid w:val="00B774C0"/>
    <w:rsid w:val="00B8134A"/>
    <w:rsid w:val="00B81CAD"/>
    <w:rsid w:val="00B81F8E"/>
    <w:rsid w:val="00B839F7"/>
    <w:rsid w:val="00B83D4E"/>
    <w:rsid w:val="00B84442"/>
    <w:rsid w:val="00B8463F"/>
    <w:rsid w:val="00B857F0"/>
    <w:rsid w:val="00B86588"/>
    <w:rsid w:val="00B911DD"/>
    <w:rsid w:val="00B919A9"/>
    <w:rsid w:val="00B919B6"/>
    <w:rsid w:val="00B920B0"/>
    <w:rsid w:val="00B938D9"/>
    <w:rsid w:val="00B9478B"/>
    <w:rsid w:val="00B94D8A"/>
    <w:rsid w:val="00B962D8"/>
    <w:rsid w:val="00BA0130"/>
    <w:rsid w:val="00BA0D66"/>
    <w:rsid w:val="00BA187E"/>
    <w:rsid w:val="00BA2ACF"/>
    <w:rsid w:val="00BA3B7E"/>
    <w:rsid w:val="00BA3E12"/>
    <w:rsid w:val="00BA499A"/>
    <w:rsid w:val="00BA49EA"/>
    <w:rsid w:val="00BA5DF0"/>
    <w:rsid w:val="00BA709A"/>
    <w:rsid w:val="00BA7340"/>
    <w:rsid w:val="00BB0327"/>
    <w:rsid w:val="00BB0652"/>
    <w:rsid w:val="00BB1498"/>
    <w:rsid w:val="00BB1918"/>
    <w:rsid w:val="00BB2F1A"/>
    <w:rsid w:val="00BB3AE8"/>
    <w:rsid w:val="00BB559D"/>
    <w:rsid w:val="00BB67FC"/>
    <w:rsid w:val="00BB6DF5"/>
    <w:rsid w:val="00BB76B2"/>
    <w:rsid w:val="00BC00A0"/>
    <w:rsid w:val="00BC08B4"/>
    <w:rsid w:val="00BC0F9E"/>
    <w:rsid w:val="00BC13BC"/>
    <w:rsid w:val="00BC1449"/>
    <w:rsid w:val="00BC183A"/>
    <w:rsid w:val="00BC1EC8"/>
    <w:rsid w:val="00BC2E85"/>
    <w:rsid w:val="00BC352F"/>
    <w:rsid w:val="00BC4896"/>
    <w:rsid w:val="00BC517E"/>
    <w:rsid w:val="00BC5738"/>
    <w:rsid w:val="00BC5F1A"/>
    <w:rsid w:val="00BC61C1"/>
    <w:rsid w:val="00BC64BE"/>
    <w:rsid w:val="00BC6537"/>
    <w:rsid w:val="00BC659E"/>
    <w:rsid w:val="00BC7E72"/>
    <w:rsid w:val="00BD08FA"/>
    <w:rsid w:val="00BD09F6"/>
    <w:rsid w:val="00BD0BBA"/>
    <w:rsid w:val="00BD23CF"/>
    <w:rsid w:val="00BD32FC"/>
    <w:rsid w:val="00BD42E8"/>
    <w:rsid w:val="00BD4DDB"/>
    <w:rsid w:val="00BD5056"/>
    <w:rsid w:val="00BD50EA"/>
    <w:rsid w:val="00BD5336"/>
    <w:rsid w:val="00BD5FEC"/>
    <w:rsid w:val="00BD6210"/>
    <w:rsid w:val="00BD6391"/>
    <w:rsid w:val="00BD748F"/>
    <w:rsid w:val="00BD7826"/>
    <w:rsid w:val="00BD7B77"/>
    <w:rsid w:val="00BE077E"/>
    <w:rsid w:val="00BE1578"/>
    <w:rsid w:val="00BE1DF1"/>
    <w:rsid w:val="00BE1E73"/>
    <w:rsid w:val="00BE2569"/>
    <w:rsid w:val="00BE2E65"/>
    <w:rsid w:val="00BE32E6"/>
    <w:rsid w:val="00BE36D8"/>
    <w:rsid w:val="00BE45B5"/>
    <w:rsid w:val="00BE5311"/>
    <w:rsid w:val="00BE63EA"/>
    <w:rsid w:val="00BF010D"/>
    <w:rsid w:val="00BF1883"/>
    <w:rsid w:val="00BF18BA"/>
    <w:rsid w:val="00BF3352"/>
    <w:rsid w:val="00BF3AA0"/>
    <w:rsid w:val="00BF47F0"/>
    <w:rsid w:val="00BF531D"/>
    <w:rsid w:val="00BF54C1"/>
    <w:rsid w:val="00BF6A5B"/>
    <w:rsid w:val="00BF74CE"/>
    <w:rsid w:val="00BF74F1"/>
    <w:rsid w:val="00BF76E7"/>
    <w:rsid w:val="00BF7CB8"/>
    <w:rsid w:val="00C002F8"/>
    <w:rsid w:val="00C00F42"/>
    <w:rsid w:val="00C00F9F"/>
    <w:rsid w:val="00C018A5"/>
    <w:rsid w:val="00C01EEB"/>
    <w:rsid w:val="00C02BBC"/>
    <w:rsid w:val="00C039DB"/>
    <w:rsid w:val="00C04826"/>
    <w:rsid w:val="00C04ACE"/>
    <w:rsid w:val="00C05A23"/>
    <w:rsid w:val="00C064AD"/>
    <w:rsid w:val="00C06EEA"/>
    <w:rsid w:val="00C07083"/>
    <w:rsid w:val="00C077F0"/>
    <w:rsid w:val="00C07B96"/>
    <w:rsid w:val="00C07F70"/>
    <w:rsid w:val="00C10CB7"/>
    <w:rsid w:val="00C1107C"/>
    <w:rsid w:val="00C11788"/>
    <w:rsid w:val="00C11AD5"/>
    <w:rsid w:val="00C11B53"/>
    <w:rsid w:val="00C1210D"/>
    <w:rsid w:val="00C1223F"/>
    <w:rsid w:val="00C12261"/>
    <w:rsid w:val="00C12438"/>
    <w:rsid w:val="00C142C2"/>
    <w:rsid w:val="00C156A2"/>
    <w:rsid w:val="00C15C1E"/>
    <w:rsid w:val="00C1661C"/>
    <w:rsid w:val="00C16EEF"/>
    <w:rsid w:val="00C16FEC"/>
    <w:rsid w:val="00C20AA0"/>
    <w:rsid w:val="00C23B5B"/>
    <w:rsid w:val="00C23E62"/>
    <w:rsid w:val="00C2414D"/>
    <w:rsid w:val="00C2444E"/>
    <w:rsid w:val="00C24D5C"/>
    <w:rsid w:val="00C251F0"/>
    <w:rsid w:val="00C253A8"/>
    <w:rsid w:val="00C25CEB"/>
    <w:rsid w:val="00C25FF9"/>
    <w:rsid w:val="00C26C19"/>
    <w:rsid w:val="00C26F7A"/>
    <w:rsid w:val="00C331D7"/>
    <w:rsid w:val="00C333BB"/>
    <w:rsid w:val="00C33A2D"/>
    <w:rsid w:val="00C33B36"/>
    <w:rsid w:val="00C33B6E"/>
    <w:rsid w:val="00C34075"/>
    <w:rsid w:val="00C34D35"/>
    <w:rsid w:val="00C35B51"/>
    <w:rsid w:val="00C36216"/>
    <w:rsid w:val="00C36BB1"/>
    <w:rsid w:val="00C37123"/>
    <w:rsid w:val="00C371F9"/>
    <w:rsid w:val="00C372C7"/>
    <w:rsid w:val="00C373B5"/>
    <w:rsid w:val="00C374F6"/>
    <w:rsid w:val="00C37693"/>
    <w:rsid w:val="00C4022B"/>
    <w:rsid w:val="00C41472"/>
    <w:rsid w:val="00C415C7"/>
    <w:rsid w:val="00C425B7"/>
    <w:rsid w:val="00C425E3"/>
    <w:rsid w:val="00C42EA9"/>
    <w:rsid w:val="00C43D52"/>
    <w:rsid w:val="00C43E44"/>
    <w:rsid w:val="00C446DE"/>
    <w:rsid w:val="00C44FE0"/>
    <w:rsid w:val="00C46A6B"/>
    <w:rsid w:val="00C4716D"/>
    <w:rsid w:val="00C5054A"/>
    <w:rsid w:val="00C50B61"/>
    <w:rsid w:val="00C50F07"/>
    <w:rsid w:val="00C5156D"/>
    <w:rsid w:val="00C519DE"/>
    <w:rsid w:val="00C532A8"/>
    <w:rsid w:val="00C53C27"/>
    <w:rsid w:val="00C5473E"/>
    <w:rsid w:val="00C5534D"/>
    <w:rsid w:val="00C55436"/>
    <w:rsid w:val="00C55497"/>
    <w:rsid w:val="00C565CD"/>
    <w:rsid w:val="00C57255"/>
    <w:rsid w:val="00C578AA"/>
    <w:rsid w:val="00C57A7A"/>
    <w:rsid w:val="00C60DEB"/>
    <w:rsid w:val="00C6132F"/>
    <w:rsid w:val="00C62CC8"/>
    <w:rsid w:val="00C6374E"/>
    <w:rsid w:val="00C63EB0"/>
    <w:rsid w:val="00C63F25"/>
    <w:rsid w:val="00C640F9"/>
    <w:rsid w:val="00C665FC"/>
    <w:rsid w:val="00C67FAE"/>
    <w:rsid w:val="00C71506"/>
    <w:rsid w:val="00C732BF"/>
    <w:rsid w:val="00C73400"/>
    <w:rsid w:val="00C74707"/>
    <w:rsid w:val="00C7569A"/>
    <w:rsid w:val="00C76949"/>
    <w:rsid w:val="00C77B2B"/>
    <w:rsid w:val="00C77DEE"/>
    <w:rsid w:val="00C802AF"/>
    <w:rsid w:val="00C81987"/>
    <w:rsid w:val="00C829D3"/>
    <w:rsid w:val="00C83C6E"/>
    <w:rsid w:val="00C8431B"/>
    <w:rsid w:val="00C84A4F"/>
    <w:rsid w:val="00C865F9"/>
    <w:rsid w:val="00C87790"/>
    <w:rsid w:val="00C904C3"/>
    <w:rsid w:val="00C90D78"/>
    <w:rsid w:val="00C936E0"/>
    <w:rsid w:val="00C938E8"/>
    <w:rsid w:val="00C954D0"/>
    <w:rsid w:val="00C9571D"/>
    <w:rsid w:val="00C95E23"/>
    <w:rsid w:val="00C96735"/>
    <w:rsid w:val="00C97437"/>
    <w:rsid w:val="00C97B96"/>
    <w:rsid w:val="00C97C3E"/>
    <w:rsid w:val="00CA0D77"/>
    <w:rsid w:val="00CA2DE9"/>
    <w:rsid w:val="00CA305A"/>
    <w:rsid w:val="00CA3BE3"/>
    <w:rsid w:val="00CA540D"/>
    <w:rsid w:val="00CA5504"/>
    <w:rsid w:val="00CA6B9B"/>
    <w:rsid w:val="00CA6C6C"/>
    <w:rsid w:val="00CA73E3"/>
    <w:rsid w:val="00CA7439"/>
    <w:rsid w:val="00CB0114"/>
    <w:rsid w:val="00CB14D3"/>
    <w:rsid w:val="00CB151E"/>
    <w:rsid w:val="00CB176E"/>
    <w:rsid w:val="00CB18F2"/>
    <w:rsid w:val="00CB1B90"/>
    <w:rsid w:val="00CB1DB1"/>
    <w:rsid w:val="00CB1E0C"/>
    <w:rsid w:val="00CB2957"/>
    <w:rsid w:val="00CB2AFC"/>
    <w:rsid w:val="00CB2D82"/>
    <w:rsid w:val="00CB313C"/>
    <w:rsid w:val="00CB36F8"/>
    <w:rsid w:val="00CB397E"/>
    <w:rsid w:val="00CB3C3C"/>
    <w:rsid w:val="00CB6365"/>
    <w:rsid w:val="00CB647E"/>
    <w:rsid w:val="00CB6C04"/>
    <w:rsid w:val="00CC03DF"/>
    <w:rsid w:val="00CC0EA0"/>
    <w:rsid w:val="00CC183A"/>
    <w:rsid w:val="00CC47F1"/>
    <w:rsid w:val="00CC4EE8"/>
    <w:rsid w:val="00CC79BD"/>
    <w:rsid w:val="00CC7AED"/>
    <w:rsid w:val="00CD0475"/>
    <w:rsid w:val="00CD04FF"/>
    <w:rsid w:val="00CD076D"/>
    <w:rsid w:val="00CD0FE2"/>
    <w:rsid w:val="00CD15B6"/>
    <w:rsid w:val="00CD3CB3"/>
    <w:rsid w:val="00CD5B53"/>
    <w:rsid w:val="00CD60F5"/>
    <w:rsid w:val="00CD6BEC"/>
    <w:rsid w:val="00CD7241"/>
    <w:rsid w:val="00CE074F"/>
    <w:rsid w:val="00CE1377"/>
    <w:rsid w:val="00CE1BCF"/>
    <w:rsid w:val="00CE1E46"/>
    <w:rsid w:val="00CE2158"/>
    <w:rsid w:val="00CE431F"/>
    <w:rsid w:val="00CE5970"/>
    <w:rsid w:val="00CF021D"/>
    <w:rsid w:val="00CF0339"/>
    <w:rsid w:val="00CF0447"/>
    <w:rsid w:val="00CF0528"/>
    <w:rsid w:val="00CF1579"/>
    <w:rsid w:val="00CF18AE"/>
    <w:rsid w:val="00CF21B1"/>
    <w:rsid w:val="00CF31E8"/>
    <w:rsid w:val="00CF3626"/>
    <w:rsid w:val="00CF5F18"/>
    <w:rsid w:val="00CF7394"/>
    <w:rsid w:val="00CF7517"/>
    <w:rsid w:val="00CF7F11"/>
    <w:rsid w:val="00D009BE"/>
    <w:rsid w:val="00D01159"/>
    <w:rsid w:val="00D015DD"/>
    <w:rsid w:val="00D016CE"/>
    <w:rsid w:val="00D016CF"/>
    <w:rsid w:val="00D01A6A"/>
    <w:rsid w:val="00D01C98"/>
    <w:rsid w:val="00D0266C"/>
    <w:rsid w:val="00D02F51"/>
    <w:rsid w:val="00D03310"/>
    <w:rsid w:val="00D03708"/>
    <w:rsid w:val="00D055BF"/>
    <w:rsid w:val="00D060F2"/>
    <w:rsid w:val="00D06590"/>
    <w:rsid w:val="00D10DBC"/>
    <w:rsid w:val="00D11684"/>
    <w:rsid w:val="00D119FC"/>
    <w:rsid w:val="00D11AB8"/>
    <w:rsid w:val="00D127B4"/>
    <w:rsid w:val="00D1307E"/>
    <w:rsid w:val="00D13750"/>
    <w:rsid w:val="00D150D3"/>
    <w:rsid w:val="00D154BE"/>
    <w:rsid w:val="00D15555"/>
    <w:rsid w:val="00D2008C"/>
    <w:rsid w:val="00D20D56"/>
    <w:rsid w:val="00D21F3C"/>
    <w:rsid w:val="00D22DF0"/>
    <w:rsid w:val="00D23C02"/>
    <w:rsid w:val="00D23C9F"/>
    <w:rsid w:val="00D23FB9"/>
    <w:rsid w:val="00D242CA"/>
    <w:rsid w:val="00D25953"/>
    <w:rsid w:val="00D26B89"/>
    <w:rsid w:val="00D26C5B"/>
    <w:rsid w:val="00D27025"/>
    <w:rsid w:val="00D3028B"/>
    <w:rsid w:val="00D3046B"/>
    <w:rsid w:val="00D304AD"/>
    <w:rsid w:val="00D310D1"/>
    <w:rsid w:val="00D32004"/>
    <w:rsid w:val="00D32163"/>
    <w:rsid w:val="00D322E6"/>
    <w:rsid w:val="00D329C6"/>
    <w:rsid w:val="00D32A1A"/>
    <w:rsid w:val="00D32C83"/>
    <w:rsid w:val="00D3437F"/>
    <w:rsid w:val="00D34AB0"/>
    <w:rsid w:val="00D34ED5"/>
    <w:rsid w:val="00D37044"/>
    <w:rsid w:val="00D375EB"/>
    <w:rsid w:val="00D3799F"/>
    <w:rsid w:val="00D407E2"/>
    <w:rsid w:val="00D43CD2"/>
    <w:rsid w:val="00D461FB"/>
    <w:rsid w:val="00D46609"/>
    <w:rsid w:val="00D51EF6"/>
    <w:rsid w:val="00D533E1"/>
    <w:rsid w:val="00D534DD"/>
    <w:rsid w:val="00D5390E"/>
    <w:rsid w:val="00D54264"/>
    <w:rsid w:val="00D554E3"/>
    <w:rsid w:val="00D55D1B"/>
    <w:rsid w:val="00D56183"/>
    <w:rsid w:val="00D56D61"/>
    <w:rsid w:val="00D56EF5"/>
    <w:rsid w:val="00D57219"/>
    <w:rsid w:val="00D57744"/>
    <w:rsid w:val="00D57D29"/>
    <w:rsid w:val="00D606D1"/>
    <w:rsid w:val="00D62919"/>
    <w:rsid w:val="00D62C67"/>
    <w:rsid w:val="00D6351E"/>
    <w:rsid w:val="00D65783"/>
    <w:rsid w:val="00D65A31"/>
    <w:rsid w:val="00D66259"/>
    <w:rsid w:val="00D663D9"/>
    <w:rsid w:val="00D6767A"/>
    <w:rsid w:val="00D67724"/>
    <w:rsid w:val="00D67913"/>
    <w:rsid w:val="00D67B5F"/>
    <w:rsid w:val="00D702F0"/>
    <w:rsid w:val="00D71D04"/>
    <w:rsid w:val="00D7393D"/>
    <w:rsid w:val="00D742E2"/>
    <w:rsid w:val="00D74902"/>
    <w:rsid w:val="00D74939"/>
    <w:rsid w:val="00D74A29"/>
    <w:rsid w:val="00D7626B"/>
    <w:rsid w:val="00D76E9F"/>
    <w:rsid w:val="00D77D0C"/>
    <w:rsid w:val="00D80B88"/>
    <w:rsid w:val="00D81093"/>
    <w:rsid w:val="00D82308"/>
    <w:rsid w:val="00D83044"/>
    <w:rsid w:val="00D838D3"/>
    <w:rsid w:val="00D83F1D"/>
    <w:rsid w:val="00D83FDB"/>
    <w:rsid w:val="00D8417F"/>
    <w:rsid w:val="00D8664A"/>
    <w:rsid w:val="00D91255"/>
    <w:rsid w:val="00D91523"/>
    <w:rsid w:val="00D916B9"/>
    <w:rsid w:val="00D91BCF"/>
    <w:rsid w:val="00D93545"/>
    <w:rsid w:val="00D9372D"/>
    <w:rsid w:val="00D937EA"/>
    <w:rsid w:val="00D94042"/>
    <w:rsid w:val="00D9469A"/>
    <w:rsid w:val="00D9724C"/>
    <w:rsid w:val="00D9738A"/>
    <w:rsid w:val="00DA0301"/>
    <w:rsid w:val="00DA127C"/>
    <w:rsid w:val="00DA2369"/>
    <w:rsid w:val="00DA255A"/>
    <w:rsid w:val="00DA4369"/>
    <w:rsid w:val="00DA6320"/>
    <w:rsid w:val="00DA735A"/>
    <w:rsid w:val="00DA7421"/>
    <w:rsid w:val="00DA7CA9"/>
    <w:rsid w:val="00DB1EBE"/>
    <w:rsid w:val="00DB239B"/>
    <w:rsid w:val="00DB23A9"/>
    <w:rsid w:val="00DB35F0"/>
    <w:rsid w:val="00DB51AF"/>
    <w:rsid w:val="00DB54C5"/>
    <w:rsid w:val="00DB5EFA"/>
    <w:rsid w:val="00DB63C9"/>
    <w:rsid w:val="00DB65D2"/>
    <w:rsid w:val="00DB65E2"/>
    <w:rsid w:val="00DB79B7"/>
    <w:rsid w:val="00DB7C6C"/>
    <w:rsid w:val="00DC024E"/>
    <w:rsid w:val="00DC03EB"/>
    <w:rsid w:val="00DC0AA2"/>
    <w:rsid w:val="00DC0CAB"/>
    <w:rsid w:val="00DC1623"/>
    <w:rsid w:val="00DC16F3"/>
    <w:rsid w:val="00DC215D"/>
    <w:rsid w:val="00DC28BB"/>
    <w:rsid w:val="00DC2FB4"/>
    <w:rsid w:val="00DC3638"/>
    <w:rsid w:val="00DC402C"/>
    <w:rsid w:val="00DC4407"/>
    <w:rsid w:val="00DC4576"/>
    <w:rsid w:val="00DC4B87"/>
    <w:rsid w:val="00DC5A9F"/>
    <w:rsid w:val="00DC73E0"/>
    <w:rsid w:val="00DC7870"/>
    <w:rsid w:val="00DC7D30"/>
    <w:rsid w:val="00DD010A"/>
    <w:rsid w:val="00DD0283"/>
    <w:rsid w:val="00DD069D"/>
    <w:rsid w:val="00DD1A77"/>
    <w:rsid w:val="00DD247D"/>
    <w:rsid w:val="00DD28F7"/>
    <w:rsid w:val="00DD2C9A"/>
    <w:rsid w:val="00DD483F"/>
    <w:rsid w:val="00DD4B19"/>
    <w:rsid w:val="00DD51DD"/>
    <w:rsid w:val="00DD59AF"/>
    <w:rsid w:val="00DD5B53"/>
    <w:rsid w:val="00DD5C8C"/>
    <w:rsid w:val="00DD60D7"/>
    <w:rsid w:val="00DD6934"/>
    <w:rsid w:val="00DD7133"/>
    <w:rsid w:val="00DD78F6"/>
    <w:rsid w:val="00DD7C29"/>
    <w:rsid w:val="00DE1347"/>
    <w:rsid w:val="00DE1EDB"/>
    <w:rsid w:val="00DE382D"/>
    <w:rsid w:val="00DE3F6C"/>
    <w:rsid w:val="00DE440F"/>
    <w:rsid w:val="00DE54B1"/>
    <w:rsid w:val="00DE6801"/>
    <w:rsid w:val="00DF0B70"/>
    <w:rsid w:val="00DF1628"/>
    <w:rsid w:val="00DF25CC"/>
    <w:rsid w:val="00DF414E"/>
    <w:rsid w:val="00DF6270"/>
    <w:rsid w:val="00DF6851"/>
    <w:rsid w:val="00DF6898"/>
    <w:rsid w:val="00DF6DF9"/>
    <w:rsid w:val="00DF7FCE"/>
    <w:rsid w:val="00E0006E"/>
    <w:rsid w:val="00E006BE"/>
    <w:rsid w:val="00E00D79"/>
    <w:rsid w:val="00E01351"/>
    <w:rsid w:val="00E016B6"/>
    <w:rsid w:val="00E018FA"/>
    <w:rsid w:val="00E01939"/>
    <w:rsid w:val="00E028B8"/>
    <w:rsid w:val="00E03B1B"/>
    <w:rsid w:val="00E0554D"/>
    <w:rsid w:val="00E0578D"/>
    <w:rsid w:val="00E05968"/>
    <w:rsid w:val="00E05998"/>
    <w:rsid w:val="00E06797"/>
    <w:rsid w:val="00E0696D"/>
    <w:rsid w:val="00E06AC5"/>
    <w:rsid w:val="00E07161"/>
    <w:rsid w:val="00E07895"/>
    <w:rsid w:val="00E10040"/>
    <w:rsid w:val="00E1090B"/>
    <w:rsid w:val="00E113F1"/>
    <w:rsid w:val="00E14718"/>
    <w:rsid w:val="00E14C5A"/>
    <w:rsid w:val="00E15154"/>
    <w:rsid w:val="00E16B31"/>
    <w:rsid w:val="00E17B46"/>
    <w:rsid w:val="00E20938"/>
    <w:rsid w:val="00E20A3C"/>
    <w:rsid w:val="00E21155"/>
    <w:rsid w:val="00E246D1"/>
    <w:rsid w:val="00E24AE5"/>
    <w:rsid w:val="00E26BE7"/>
    <w:rsid w:val="00E30AA3"/>
    <w:rsid w:val="00E316DA"/>
    <w:rsid w:val="00E318A2"/>
    <w:rsid w:val="00E32342"/>
    <w:rsid w:val="00E332F2"/>
    <w:rsid w:val="00E34161"/>
    <w:rsid w:val="00E34A0F"/>
    <w:rsid w:val="00E35799"/>
    <w:rsid w:val="00E35E73"/>
    <w:rsid w:val="00E3683E"/>
    <w:rsid w:val="00E37E5A"/>
    <w:rsid w:val="00E40966"/>
    <w:rsid w:val="00E40E73"/>
    <w:rsid w:val="00E4174A"/>
    <w:rsid w:val="00E41AEE"/>
    <w:rsid w:val="00E42741"/>
    <w:rsid w:val="00E42FA4"/>
    <w:rsid w:val="00E4320C"/>
    <w:rsid w:val="00E43C21"/>
    <w:rsid w:val="00E443FD"/>
    <w:rsid w:val="00E454AE"/>
    <w:rsid w:val="00E46209"/>
    <w:rsid w:val="00E463D7"/>
    <w:rsid w:val="00E46759"/>
    <w:rsid w:val="00E4786C"/>
    <w:rsid w:val="00E50AA0"/>
    <w:rsid w:val="00E52B15"/>
    <w:rsid w:val="00E52C02"/>
    <w:rsid w:val="00E53C5C"/>
    <w:rsid w:val="00E53CC3"/>
    <w:rsid w:val="00E5404F"/>
    <w:rsid w:val="00E5600E"/>
    <w:rsid w:val="00E56554"/>
    <w:rsid w:val="00E56C1D"/>
    <w:rsid w:val="00E60017"/>
    <w:rsid w:val="00E626D6"/>
    <w:rsid w:val="00E63015"/>
    <w:rsid w:val="00E6367B"/>
    <w:rsid w:val="00E636DB"/>
    <w:rsid w:val="00E63AF6"/>
    <w:rsid w:val="00E63B59"/>
    <w:rsid w:val="00E63C67"/>
    <w:rsid w:val="00E63D62"/>
    <w:rsid w:val="00E63DD1"/>
    <w:rsid w:val="00E649D6"/>
    <w:rsid w:val="00E64A07"/>
    <w:rsid w:val="00E65070"/>
    <w:rsid w:val="00E66093"/>
    <w:rsid w:val="00E66B60"/>
    <w:rsid w:val="00E66E30"/>
    <w:rsid w:val="00E6729E"/>
    <w:rsid w:val="00E674D1"/>
    <w:rsid w:val="00E677C1"/>
    <w:rsid w:val="00E67C7C"/>
    <w:rsid w:val="00E706F7"/>
    <w:rsid w:val="00E70965"/>
    <w:rsid w:val="00E7239E"/>
    <w:rsid w:val="00E72AF6"/>
    <w:rsid w:val="00E734CA"/>
    <w:rsid w:val="00E73803"/>
    <w:rsid w:val="00E739F5"/>
    <w:rsid w:val="00E73BBD"/>
    <w:rsid w:val="00E742DF"/>
    <w:rsid w:val="00E75295"/>
    <w:rsid w:val="00E76580"/>
    <w:rsid w:val="00E7736D"/>
    <w:rsid w:val="00E77377"/>
    <w:rsid w:val="00E81283"/>
    <w:rsid w:val="00E81325"/>
    <w:rsid w:val="00E826FD"/>
    <w:rsid w:val="00E8300F"/>
    <w:rsid w:val="00E84FFC"/>
    <w:rsid w:val="00E85825"/>
    <w:rsid w:val="00E85D27"/>
    <w:rsid w:val="00E8628D"/>
    <w:rsid w:val="00E864B9"/>
    <w:rsid w:val="00E87644"/>
    <w:rsid w:val="00E90D08"/>
    <w:rsid w:val="00E91D28"/>
    <w:rsid w:val="00E92B16"/>
    <w:rsid w:val="00E93F47"/>
    <w:rsid w:val="00E96132"/>
    <w:rsid w:val="00E96D40"/>
    <w:rsid w:val="00E96F96"/>
    <w:rsid w:val="00E97CBF"/>
    <w:rsid w:val="00E97D6D"/>
    <w:rsid w:val="00EA005F"/>
    <w:rsid w:val="00EA0B60"/>
    <w:rsid w:val="00EA0D61"/>
    <w:rsid w:val="00EA15BD"/>
    <w:rsid w:val="00EA1B68"/>
    <w:rsid w:val="00EA218F"/>
    <w:rsid w:val="00EA2760"/>
    <w:rsid w:val="00EA3D05"/>
    <w:rsid w:val="00EA4814"/>
    <w:rsid w:val="00EA5304"/>
    <w:rsid w:val="00EA68E2"/>
    <w:rsid w:val="00EB0C7B"/>
    <w:rsid w:val="00EB11E0"/>
    <w:rsid w:val="00EB193E"/>
    <w:rsid w:val="00EB3FAC"/>
    <w:rsid w:val="00EB4075"/>
    <w:rsid w:val="00EB4AF1"/>
    <w:rsid w:val="00EB59F9"/>
    <w:rsid w:val="00EB798D"/>
    <w:rsid w:val="00EC07D9"/>
    <w:rsid w:val="00EC1288"/>
    <w:rsid w:val="00EC2578"/>
    <w:rsid w:val="00EC28DB"/>
    <w:rsid w:val="00EC3FE5"/>
    <w:rsid w:val="00EC4C97"/>
    <w:rsid w:val="00EC582A"/>
    <w:rsid w:val="00EC647F"/>
    <w:rsid w:val="00EC6AB2"/>
    <w:rsid w:val="00EC720D"/>
    <w:rsid w:val="00ED1397"/>
    <w:rsid w:val="00ED1476"/>
    <w:rsid w:val="00ED1AEB"/>
    <w:rsid w:val="00ED4EBB"/>
    <w:rsid w:val="00EE0634"/>
    <w:rsid w:val="00EE082A"/>
    <w:rsid w:val="00EE0972"/>
    <w:rsid w:val="00EE1A32"/>
    <w:rsid w:val="00EE22F5"/>
    <w:rsid w:val="00EE35F4"/>
    <w:rsid w:val="00EE44B8"/>
    <w:rsid w:val="00EE4C5C"/>
    <w:rsid w:val="00EE67AB"/>
    <w:rsid w:val="00EE717E"/>
    <w:rsid w:val="00EE72B8"/>
    <w:rsid w:val="00EF0970"/>
    <w:rsid w:val="00EF1A11"/>
    <w:rsid w:val="00EF3525"/>
    <w:rsid w:val="00EF3622"/>
    <w:rsid w:val="00EF475F"/>
    <w:rsid w:val="00EF5B2F"/>
    <w:rsid w:val="00EF6065"/>
    <w:rsid w:val="00EF615D"/>
    <w:rsid w:val="00EF6F7B"/>
    <w:rsid w:val="00EF727E"/>
    <w:rsid w:val="00EF75F2"/>
    <w:rsid w:val="00EF795E"/>
    <w:rsid w:val="00EF7A0E"/>
    <w:rsid w:val="00EF7F16"/>
    <w:rsid w:val="00F00008"/>
    <w:rsid w:val="00F005D4"/>
    <w:rsid w:val="00F01AFA"/>
    <w:rsid w:val="00F02476"/>
    <w:rsid w:val="00F02648"/>
    <w:rsid w:val="00F034E3"/>
    <w:rsid w:val="00F04D8D"/>
    <w:rsid w:val="00F05240"/>
    <w:rsid w:val="00F06E5E"/>
    <w:rsid w:val="00F100F5"/>
    <w:rsid w:val="00F117DB"/>
    <w:rsid w:val="00F11BF9"/>
    <w:rsid w:val="00F1213B"/>
    <w:rsid w:val="00F12E73"/>
    <w:rsid w:val="00F12EF7"/>
    <w:rsid w:val="00F13BC9"/>
    <w:rsid w:val="00F13D21"/>
    <w:rsid w:val="00F1607E"/>
    <w:rsid w:val="00F2031A"/>
    <w:rsid w:val="00F20EAC"/>
    <w:rsid w:val="00F21D96"/>
    <w:rsid w:val="00F229EA"/>
    <w:rsid w:val="00F233A8"/>
    <w:rsid w:val="00F2369C"/>
    <w:rsid w:val="00F24167"/>
    <w:rsid w:val="00F247C1"/>
    <w:rsid w:val="00F2499D"/>
    <w:rsid w:val="00F252E0"/>
    <w:rsid w:val="00F262A6"/>
    <w:rsid w:val="00F267D8"/>
    <w:rsid w:val="00F3028C"/>
    <w:rsid w:val="00F30402"/>
    <w:rsid w:val="00F31112"/>
    <w:rsid w:val="00F312E3"/>
    <w:rsid w:val="00F31379"/>
    <w:rsid w:val="00F315E5"/>
    <w:rsid w:val="00F31813"/>
    <w:rsid w:val="00F321ED"/>
    <w:rsid w:val="00F3288A"/>
    <w:rsid w:val="00F32AA9"/>
    <w:rsid w:val="00F33AB7"/>
    <w:rsid w:val="00F34C68"/>
    <w:rsid w:val="00F37204"/>
    <w:rsid w:val="00F37D6D"/>
    <w:rsid w:val="00F40898"/>
    <w:rsid w:val="00F419CC"/>
    <w:rsid w:val="00F422B9"/>
    <w:rsid w:val="00F4277B"/>
    <w:rsid w:val="00F439A0"/>
    <w:rsid w:val="00F44B7D"/>
    <w:rsid w:val="00F47124"/>
    <w:rsid w:val="00F4782A"/>
    <w:rsid w:val="00F503F3"/>
    <w:rsid w:val="00F5088E"/>
    <w:rsid w:val="00F50B19"/>
    <w:rsid w:val="00F50B78"/>
    <w:rsid w:val="00F5178B"/>
    <w:rsid w:val="00F51DCD"/>
    <w:rsid w:val="00F52833"/>
    <w:rsid w:val="00F52C6C"/>
    <w:rsid w:val="00F52DB6"/>
    <w:rsid w:val="00F535DB"/>
    <w:rsid w:val="00F53A07"/>
    <w:rsid w:val="00F53DC3"/>
    <w:rsid w:val="00F54F00"/>
    <w:rsid w:val="00F55455"/>
    <w:rsid w:val="00F57228"/>
    <w:rsid w:val="00F572BB"/>
    <w:rsid w:val="00F57D40"/>
    <w:rsid w:val="00F6147B"/>
    <w:rsid w:val="00F6166D"/>
    <w:rsid w:val="00F633AF"/>
    <w:rsid w:val="00F63F91"/>
    <w:rsid w:val="00F64FB9"/>
    <w:rsid w:val="00F65CAA"/>
    <w:rsid w:val="00F676A3"/>
    <w:rsid w:val="00F7006B"/>
    <w:rsid w:val="00F70099"/>
    <w:rsid w:val="00F704DA"/>
    <w:rsid w:val="00F71056"/>
    <w:rsid w:val="00F71854"/>
    <w:rsid w:val="00F71AB8"/>
    <w:rsid w:val="00F737FA"/>
    <w:rsid w:val="00F73E8F"/>
    <w:rsid w:val="00F74556"/>
    <w:rsid w:val="00F760F3"/>
    <w:rsid w:val="00F76231"/>
    <w:rsid w:val="00F76356"/>
    <w:rsid w:val="00F771BB"/>
    <w:rsid w:val="00F77B52"/>
    <w:rsid w:val="00F80A9E"/>
    <w:rsid w:val="00F81A85"/>
    <w:rsid w:val="00F81CC8"/>
    <w:rsid w:val="00F821F9"/>
    <w:rsid w:val="00F83BA8"/>
    <w:rsid w:val="00F83C76"/>
    <w:rsid w:val="00F8442D"/>
    <w:rsid w:val="00F84A4D"/>
    <w:rsid w:val="00F85B74"/>
    <w:rsid w:val="00F85ECB"/>
    <w:rsid w:val="00F86DAE"/>
    <w:rsid w:val="00F87513"/>
    <w:rsid w:val="00F87B90"/>
    <w:rsid w:val="00F902FA"/>
    <w:rsid w:val="00F91767"/>
    <w:rsid w:val="00F9189D"/>
    <w:rsid w:val="00F91AD6"/>
    <w:rsid w:val="00F955FB"/>
    <w:rsid w:val="00F966CC"/>
    <w:rsid w:val="00F968E1"/>
    <w:rsid w:val="00F97490"/>
    <w:rsid w:val="00F97BE5"/>
    <w:rsid w:val="00F97F3A"/>
    <w:rsid w:val="00FA078A"/>
    <w:rsid w:val="00FA07D6"/>
    <w:rsid w:val="00FA188F"/>
    <w:rsid w:val="00FA33C7"/>
    <w:rsid w:val="00FA43E7"/>
    <w:rsid w:val="00FA4E77"/>
    <w:rsid w:val="00FA6682"/>
    <w:rsid w:val="00FA7332"/>
    <w:rsid w:val="00FA76CD"/>
    <w:rsid w:val="00FB082A"/>
    <w:rsid w:val="00FB1101"/>
    <w:rsid w:val="00FB2D60"/>
    <w:rsid w:val="00FB49B1"/>
    <w:rsid w:val="00FB51B4"/>
    <w:rsid w:val="00FB6227"/>
    <w:rsid w:val="00FB6BC6"/>
    <w:rsid w:val="00FB6C11"/>
    <w:rsid w:val="00FB6FD2"/>
    <w:rsid w:val="00FB761F"/>
    <w:rsid w:val="00FB76B5"/>
    <w:rsid w:val="00FC03BD"/>
    <w:rsid w:val="00FC0F85"/>
    <w:rsid w:val="00FC132D"/>
    <w:rsid w:val="00FC34C3"/>
    <w:rsid w:val="00FC36BD"/>
    <w:rsid w:val="00FC3975"/>
    <w:rsid w:val="00FC3CD7"/>
    <w:rsid w:val="00FC40D3"/>
    <w:rsid w:val="00FC524D"/>
    <w:rsid w:val="00FC5317"/>
    <w:rsid w:val="00FC5799"/>
    <w:rsid w:val="00FC59C5"/>
    <w:rsid w:val="00FC6743"/>
    <w:rsid w:val="00FC755F"/>
    <w:rsid w:val="00FC7C3E"/>
    <w:rsid w:val="00FD05C9"/>
    <w:rsid w:val="00FD317A"/>
    <w:rsid w:val="00FD37FB"/>
    <w:rsid w:val="00FD3ED4"/>
    <w:rsid w:val="00FD4B8D"/>
    <w:rsid w:val="00FD4C5B"/>
    <w:rsid w:val="00FD5BCA"/>
    <w:rsid w:val="00FD5C41"/>
    <w:rsid w:val="00FD5D0E"/>
    <w:rsid w:val="00FD7425"/>
    <w:rsid w:val="00FD774A"/>
    <w:rsid w:val="00FE03DB"/>
    <w:rsid w:val="00FE0ED9"/>
    <w:rsid w:val="00FE13F8"/>
    <w:rsid w:val="00FE1960"/>
    <w:rsid w:val="00FE3720"/>
    <w:rsid w:val="00FE48CF"/>
    <w:rsid w:val="00FE48DA"/>
    <w:rsid w:val="00FE59EA"/>
    <w:rsid w:val="00FE6B77"/>
    <w:rsid w:val="00FE6E1C"/>
    <w:rsid w:val="00FF07F6"/>
    <w:rsid w:val="00FF294A"/>
    <w:rsid w:val="00FF3CA6"/>
    <w:rsid w:val="00FF438F"/>
    <w:rsid w:val="00FF4746"/>
    <w:rsid w:val="00FF4C6C"/>
    <w:rsid w:val="00FF702E"/>
    <w:rsid w:val="00FF7119"/>
    <w:rsid w:val="00FF7747"/>
    <w:rsid w:val="00FF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365D2138"/>
  <w14:defaultImageDpi w14:val="0"/>
  <w15:docId w15:val="{77ED2061-6BA2-4B3A-80BC-73CF2B7D2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1E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8"/>
    </w:rPr>
  </w:style>
  <w:style w:type="character" w:styleId="a7">
    <w:name w:val="Hyperlink"/>
    <w:basedOn w:val="a0"/>
    <w:uiPriority w:val="99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hAnsi="Tahoma" w:cs="Tahoma"/>
      <w:sz w:val="16"/>
      <w:szCs w:val="16"/>
    </w:rPr>
  </w:style>
  <w:style w:type="paragraph" w:styleId="ac">
    <w:name w:val="Body Text"/>
    <w:aliases w:val="Знак,Основной текст Знак Знак,Знак Знак2 Знак,Знак Знак Знак"/>
    <w:basedOn w:val="a"/>
    <w:link w:val="ad"/>
    <w:uiPriority w:val="99"/>
    <w:rsid w:val="005C06DC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,Основной текст Знак Знак Знак,Знак Знак2 Знак Знак,Знак Знак Знак Знак"/>
    <w:basedOn w:val="a0"/>
    <w:link w:val="ac"/>
    <w:uiPriority w:val="99"/>
    <w:locked/>
    <w:rsid w:val="005C06DC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9C5FB2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customStyle="1" w:styleId="ConsPlusNormal">
    <w:name w:val="ConsPlusNormal"/>
    <w:rsid w:val="00983DF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">
    <w:name w:val="Emphasis"/>
    <w:basedOn w:val="a0"/>
    <w:uiPriority w:val="20"/>
    <w:qFormat/>
    <w:rsid w:val="00140DF9"/>
    <w:rPr>
      <w:rFonts w:cs="Times New Roman"/>
      <w:i/>
    </w:rPr>
  </w:style>
  <w:style w:type="character" w:customStyle="1" w:styleId="1">
    <w:name w:val="Сильное выделение1"/>
    <w:uiPriority w:val="21"/>
    <w:qFormat/>
    <w:rsid w:val="00140DF9"/>
    <w:rPr>
      <w:i/>
      <w:color w:val="4F81BD"/>
    </w:rPr>
  </w:style>
  <w:style w:type="character" w:styleId="af0">
    <w:name w:val="Intense Emphasis"/>
    <w:basedOn w:val="a0"/>
    <w:uiPriority w:val="21"/>
    <w:qFormat/>
    <w:rsid w:val="00140DF9"/>
    <w:rPr>
      <w:rFonts w:cs="Times New Roman"/>
      <w:b/>
      <w:bCs/>
      <w:i/>
      <w:iCs/>
      <w:color w:val="4F81BD" w:themeColor="accent1"/>
    </w:rPr>
  </w:style>
  <w:style w:type="paragraph" w:styleId="af1">
    <w:name w:val="No Spacing"/>
    <w:uiPriority w:val="1"/>
    <w:qFormat/>
    <w:rsid w:val="003A1773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10">
    <w:name w:val="Нет списка1"/>
    <w:next w:val="a2"/>
    <w:uiPriority w:val="99"/>
    <w:semiHidden/>
    <w:unhideWhenUsed/>
    <w:rsid w:val="00FF7754"/>
  </w:style>
  <w:style w:type="numbering" w:customStyle="1" w:styleId="2">
    <w:name w:val="Нет списка2"/>
    <w:next w:val="a2"/>
    <w:uiPriority w:val="99"/>
    <w:semiHidden/>
    <w:unhideWhenUsed/>
    <w:rsid w:val="00FF7754"/>
  </w:style>
  <w:style w:type="numbering" w:customStyle="1" w:styleId="3">
    <w:name w:val="Нет списка3"/>
    <w:next w:val="a2"/>
    <w:uiPriority w:val="99"/>
    <w:semiHidden/>
    <w:unhideWhenUsed/>
    <w:rsid w:val="00FF7754"/>
  </w:style>
  <w:style w:type="numbering" w:customStyle="1" w:styleId="4">
    <w:name w:val="Нет списка4"/>
    <w:next w:val="a2"/>
    <w:uiPriority w:val="99"/>
    <w:semiHidden/>
    <w:unhideWhenUsed/>
    <w:rsid w:val="00577C2E"/>
  </w:style>
  <w:style w:type="numbering" w:customStyle="1" w:styleId="5">
    <w:name w:val="Нет списка5"/>
    <w:next w:val="a2"/>
    <w:uiPriority w:val="99"/>
    <w:semiHidden/>
    <w:unhideWhenUsed/>
    <w:rsid w:val="00577C2E"/>
  </w:style>
  <w:style w:type="numbering" w:customStyle="1" w:styleId="6">
    <w:name w:val="Нет списка6"/>
    <w:next w:val="a2"/>
    <w:uiPriority w:val="99"/>
    <w:semiHidden/>
    <w:unhideWhenUsed/>
    <w:rsid w:val="00577C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2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LLavrenteva\Application%20Data\Microsoft\&#1064;&#1072;&#1073;&#1083;&#1086;&#1085;&#1099;\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A1986-C2C0-4512-B702-388B08799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113</TotalTime>
  <Pages>35</Pages>
  <Words>11949</Words>
  <Characters>68114</Characters>
  <Application>Microsoft Office Word</Application>
  <DocSecurity>0</DocSecurity>
  <Lines>567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 Заместителя Губернатора - руководителя аппарата Губернатора и Правительства Нижегородской области</vt:lpstr>
    </vt:vector>
  </TitlesOfParts>
  <Manager>Крепак Ирина Олеговна</Manager>
  <Company>Министерство государственно-правового обеспечения Нижегородской области</Company>
  <LinksUpToDate>false</LinksUpToDate>
  <CharactersWithSpaces>79904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Заместителя Губернатора - руководителя аппарата Губернатора и Правительства Нижегородской области</dc:title>
  <dc:subject>Бланки</dc:subject>
  <dc:creator>SLLavrenteva</dc:creator>
  <cp:keywords>Бланки, шаблоны</cp:keywords>
  <cp:lastModifiedBy>Новичкова Анастасия Львовна</cp:lastModifiedBy>
  <cp:revision>38</cp:revision>
  <cp:lastPrinted>2022-11-23T14:57:00Z</cp:lastPrinted>
  <dcterms:created xsi:type="dcterms:W3CDTF">2019-06-04T14:18:00Z</dcterms:created>
  <dcterms:modified xsi:type="dcterms:W3CDTF">2022-11-23T14:57:00Z</dcterms:modified>
  <cp:category>Бланки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 Управления Делами">
    <vt:lpwstr>39-13-65</vt:lpwstr>
  </property>
  <property fmtid="{D5CDD505-2E9C-101B-9397-08002B2CF9AE}" pid="3" name="Дата записи">
    <vt:lpwstr>06.09.2005</vt:lpwstr>
  </property>
</Properties>
</file>